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:rsidTr="00EF449A">
        <w:tc>
          <w:tcPr>
            <w:tcW w:w="3535" w:type="dxa"/>
          </w:tcPr>
          <w:p w:rsidR="00C00A3E" w:rsidRPr="00C00A3E" w:rsidRDefault="007014A8" w:rsidP="007014A8">
            <w:pPr>
              <w:rPr>
                <w:sz w:val="48"/>
                <w:szCs w:val="48"/>
              </w:rPr>
            </w:pPr>
            <w:r w:rsidRPr="00F71600">
              <w:rPr>
                <w:rFonts w:ascii="Druckschrift bold" w:hAnsi="Druckschrift bold"/>
                <w:sz w:val="56"/>
              </w:rPr>
              <w:sym w:font="Webdings" w:char="F0FC"/>
            </w:r>
            <w:r>
              <w:rPr>
                <w:sz w:val="48"/>
                <w:szCs w:val="48"/>
              </w:rPr>
              <w:t>HSU</w:t>
            </w:r>
          </w:p>
        </w:tc>
        <w:tc>
          <w:tcPr>
            <w:tcW w:w="3535" w:type="dxa"/>
          </w:tcPr>
          <w:p w:rsidR="00C00A3E" w:rsidRPr="00C00A3E" w:rsidRDefault="00C00A3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</w:tcPr>
          <w:p w:rsidR="00C00A3E" w:rsidRPr="00C00A3E" w:rsidRDefault="0068289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C00A3E">
              <w:rPr>
                <w:sz w:val="40"/>
                <w:szCs w:val="40"/>
              </w:rPr>
              <w:t>:</w:t>
            </w:r>
          </w:p>
        </w:tc>
      </w:tr>
      <w:tr w:rsidR="005A4BE8" w:rsidTr="00EF449A">
        <w:trPr>
          <w:trHeight w:val="14781"/>
        </w:trPr>
        <w:tc>
          <w:tcPr>
            <w:tcW w:w="10606" w:type="dxa"/>
            <w:gridSpan w:val="3"/>
          </w:tcPr>
          <w:p w:rsidR="005A4BE8" w:rsidRDefault="005A4BE8"/>
          <w:p w:rsidR="00746001" w:rsidRPr="007014A8" w:rsidRDefault="00EF449A" w:rsidP="00E869D5">
            <w:pPr>
              <w:pStyle w:val="Listenabsatz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7014A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7014A8">
              <w:rPr>
                <w:rFonts w:ascii="Druckschrift normal" w:hAnsi="Druckschrift normal"/>
                <w:b/>
                <w:sz w:val="40"/>
                <w:szCs w:val="40"/>
              </w:rPr>
              <w:t>aus dem Heimat- und Sachunterricht</w:t>
            </w:r>
          </w:p>
          <w:p w:rsidR="00EF449A" w:rsidRPr="00E46EEA" w:rsidRDefault="006F5CA1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 w:bidi="th-TH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15D34DB" wp14:editId="4FC19AC9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CA1" w:rsidRPr="006F5CA1" w:rsidRDefault="006F5CA1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 w:rsidR="007014A8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" adj="31058,19260" filled="f" strokecolor="black [3213]">
                      <v:textbox>
                        <w:txbxContent>
                          <w:p w:rsidR="006F5CA1" w:rsidRPr="006F5CA1" w:rsidRDefault="006F5CA1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 w:rsidR="007014A8"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 w:bidi="th-TH"/>
              </w:rPr>
              <w:drawing>
                <wp:anchor distT="0" distB="0" distL="114300" distR="114300" simplePos="0" relativeHeight="251714048" behindDoc="0" locked="0" layoutInCell="1" allowOverlap="1" wp14:anchorId="515BFA11" wp14:editId="50955157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9D5">
              <w:rPr>
                <w:rFonts w:ascii="Druckschrift normal" w:hAnsi="Druckschrift normal"/>
                <w:b/>
                <w:sz w:val="40"/>
                <w:szCs w:val="40"/>
              </w:rPr>
              <w:t xml:space="preserve">Nummer </w:t>
            </w:r>
          </w:p>
          <w:p w:rsidR="00EF449A" w:rsidRDefault="00EF449A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:rsidR="00EF449A" w:rsidRPr="00B94960" w:rsidRDefault="00EF1809" w:rsidP="00EF1809">
            <w:pPr>
              <w:tabs>
                <w:tab w:val="center" w:pos="5195"/>
              </w:tabs>
              <w:rPr>
                <w:rFonts w:ascii="Druckschrift normal" w:hAnsi="Druckschrift normal"/>
                <w:sz w:val="32"/>
                <w:szCs w:val="32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="00EF449A" w:rsidRPr="00D6418E">
              <w:rPr>
                <w:rFonts w:ascii="Druckschrift normal" w:hAnsi="Druckschrift normal"/>
                <w:sz w:val="32"/>
                <w:szCs w:val="32"/>
              </w:rPr>
              <w:t xml:space="preserve">Thema: </w:t>
            </w:r>
            <w:r w:rsidR="007014A8" w:rsidRPr="00E869D5">
              <w:rPr>
                <w:rFonts w:ascii="Druckschrift normal" w:hAnsi="Druckschrift normal"/>
                <w:sz w:val="32"/>
                <w:szCs w:val="32"/>
              </w:rPr>
              <w:t>Die Wochentage</w:t>
            </w:r>
          </w:p>
          <w:p w:rsidR="005A4BE8" w:rsidRDefault="005A4BE8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950220" w:rsidTr="00BD0BD1">
              <w:trPr>
                <w:trHeight w:val="5250"/>
              </w:trPr>
              <w:tc>
                <w:tcPr>
                  <w:tcW w:w="9493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:rsidR="00950220" w:rsidRDefault="00950220" w:rsidP="00EC6FF3">
                  <w:pPr>
                    <w:numPr>
                      <w:ilvl w:val="0"/>
                      <w:numId w:val="1"/>
                    </w:numPr>
                    <w:spacing w:before="240"/>
                    <w:ind w:left="760" w:hanging="403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Schreibe die Wochentage in der richtigen Reihenfolge auf! </w:t>
                  </w:r>
                </w:p>
                <w:p w:rsidR="00950220" w:rsidRPr="00EC6FF3" w:rsidRDefault="00E869D5" w:rsidP="00EC6FF3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25312" behindDoc="0" locked="0" layoutInCell="1" allowOverlap="1" wp14:anchorId="74FCC951" wp14:editId="20C43020">
                            <wp:simplePos x="0" y="0"/>
                            <wp:positionH relativeFrom="column">
                              <wp:posOffset>-43180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550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551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2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3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5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3.4pt;margin-top:5.35pt;width:168pt;height:32.1pt;z-index:25172531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ZDcQA&#10;AADcAAAADwAAAGRycy9kb3ducmV2LnhtbESPQYvCMBSE74L/ITzBm6Yqits1iijK7lHbi7e3zdu2&#10;2ryUJmrXX28WBI/DzHzDLFatqcSNGldaVjAaRiCIM6tLzhWkyW4wB+E8ssbKMin4IwerZbezwFjb&#10;Ox/odvS5CBB2MSoovK9jKV1WkEE3tDVx8H5tY9AH2eRSN3gPcFPJcRTNpMGSw0KBNW0Kyi7Hq1Hw&#10;U45TfBySfWQ+dhP/3Sbn62mrVL/Xrj9BeGr9O/xqf2kF0+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WQ3EAAAA3A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Hes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cd6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cvMUA&#10;AADcAAAADwAAAGRycy9kb3ducmV2LnhtbESPT2vCQBTE70K/w/IKvekmFkWiq5SitIdejP+uL9ln&#10;Nph9G7Krpt++WxA8DjPzG2ax6m0jbtT52rGCdJSAIC6drrlSsN9thjMQPiBrbByTgl/ysFq+DBaY&#10;aXfnLd3yUIkIYZ+hAhNCm0npS0MW/ci1xNE7u85iiLKrpO7wHuG2keMkmUqLNccFgy19Giov+dUq&#10;mH6FdLNdn6p1ag7H4mdW5BdZKPX22n/MQQTqwzP8aH9rBZPJO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Ry8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fDsUA&#10;AADcAAAADwAAAGRycy9kb3ducmV2LnhtbESPT2vCQBTE74V+h+UVems2KhG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F8OxQAAANwAAAAPAAAAAAAAAAAAAAAAAJgCAABkcnMv&#10;ZG93bnJldi54bWxQSwUGAAAAAAQABAD1AAAAig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Bec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2wXnEAAAA3A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k4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ZOLEAAAA3AAAAA8AAAAAAAAAAAAAAAAAmAIAAGRycy9k&#10;b3ducmV2LnhtbFBLBQYAAAAABAAEAPUAAACJAwAAAAA=&#10;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C48EA&#10;AADcAAAADwAAAGRycy9kb3ducmV2LnhtbERPTWuDQBC9B/Iflgn0EuragiVYVwmhQsghVFN6Htyp&#10;St1Zcbdq/n33UOjx8b6zYjWDmGlyvWUFT1EMgrixuudWwcetfDyAcB5Z42CZFNzJQZFvNxmm2i5c&#10;0Vz7VoQQdikq6LwfUyld05FBF9mROHBfdjLoA5xaqSdcQrgZ5HMcv0iDPYeGDkc6ddR81z9GwdsV&#10;+/d5T4kpz59VfK+ry+W6KvWwW4+vIDyt/l/85z5rBUkS1oYz4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awuPBAAAA3AAAAA8AAAAAAAAAAAAAAAAAmAIAAGRycy9kb3du&#10;cmV2LnhtbFBLBQYAAAAABAAEAPUAAACGAwAAAAA=&#10;" adj="11600"/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nzcYAAADcAAAADwAAAGRycy9kb3ducmV2LnhtbESPQWvCQBSE7wX/w/IKvRTdtKDU1FVU&#10;WqiIh6oI3h55r0lo9m3IrjH+e1cQPA4z8w0zmXW2Ui03vnRi4G2QgGLJHJWSG9jvvvsfoHxAIayc&#10;sIELe5hNe08TTMmd5ZfbbchVhIhP0UARQp1q7bOCLfqBq1mi9+caiyHKJtfU4DnCbaXfk2SkLZYS&#10;FwqseVlw9r89WQMtvdJoflge15uvcNzlJ1ptFmTMy3M3/wQVuAuP8L39QwaGwz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Ip83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7E7cIAAADcAAAADwAAAGRycy9kb3ducmV2LnhtbERPTWvCQBC9C/6HZYRepG4sNJToKioK&#10;LeKhWgRvQ2aahGZnQ3aN6b93D4LHx/ueL3tbq45bXzkxMJ0koFhyR5UUBn5Ou9cPUD6gENZO2MA/&#10;e1guhoM5ZuRu8s3dMRQqhojP0EAZQpNp7fOSLfqJa1gi9+taiyHCttDU4i2G21q/JUmqLVYSG0ps&#10;eFNy/ne8WgMdjSldnTeX/WEbLqfiSl+HNRnzMupXM1CB+/AUP9yfZOA9jfPjmXgE9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7E7cIAAADcAAAADwAAAAAAAAAAAAAA&#10;AAChAgAAZHJzL2Rvd25yZXYueG1sUEsFBgAAAAAEAAQA+QAAAJA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JhdsUAAADcAAAADwAAAGRycy9kb3ducmV2LnhtbESPQWvCQBSE7wX/w/KEXkrdWDCU6Coq&#10;FlrEQ7UI3h55zySYfRuya0z/vSsUehxm5htmtuhtrTpufeXEwHiUgGLJHVVSGPg5fLy+g/IBhbB2&#10;wgZ+2cNiPniaYUbuJt/c7UOhIkR8hgbKEJpMa5+XbNGPXMMSvbNrLYYo20JTi7cIt7V+S5JUW6wk&#10;LpTY8Lrk/LK/WgMdvVC6PK5P290mnA7Flb52KzLmedgvp6AC9+E//Nf+JAOTdAyPM/EI6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Jhds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D/Ac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OAlncH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D/Ac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xamsYAAADcAAAADwAAAGRycy9kb3ducmV2LnhtbESPQWvCQBSE74L/YXmFXqRubDGU1FVU&#10;LFSKB7UUvD3yXpPQ7NuQXWP6792C4HGYmW+Y2aK3teq49ZUTA5NxAoold1RJYeDr+P70CsoHFMLa&#10;CRv4Yw+L+XAww4zcRfbcHUKhIkR8hgbKEJpMa5+XbNGPXcMSvR/XWgxRtoWmFi8Rbmv9nCSptlhJ&#10;XCix4XXJ+e/hbA10NKJ0+b0+fe424XQszrTdrciYx4d++QYqcB/u4Vv7gwxM0xf4PxOP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MWpr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950220" w:rsidRDefault="00950220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E869D5" w:rsidRDefault="00E869D5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29408" behindDoc="0" locked="0" layoutInCell="1" allowOverlap="1" wp14:anchorId="1DD1ED3C" wp14:editId="1986D032">
                            <wp:simplePos x="0" y="0"/>
                            <wp:positionH relativeFrom="column">
                              <wp:posOffset>-43180</wp:posOffset>
                            </wp:positionH>
                            <wp:positionV relativeFrom="paragraph">
                              <wp:posOffset>-90170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22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3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3.4pt;margin-top:-7.1pt;width:168pt;height:32.1pt;z-index:25172940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7rcQA&#10;AADbAAAADwAAAGRycy9kb3ducmV2LnhtbESPT4vCMBTE78J+h/AW9mbTCitSjSKiuIe9WPfP9bV5&#10;NsXmpTRR67c3Cwseh5n5DbNYDbYVV+p941hBlqQgiCunG64VfB134xkIH5A1to5JwZ08rJYvowXm&#10;2t34QNci1CJC2OeowITQ5VL6ypBFn7iOOHon11sMUfa11D3eIty2cpKmU2mx4bhgsKONoepcXKyC&#10;6T5ku8P2t95m5vun/JyVxVmWSr29Dus5iEBDeIb/2x9aweQd/r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LO63EAAAA2w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di8IA&#10;AADbAAAADwAAAGRycy9kb3ducmV2LnhtbESPQYvCMBSE7wv+h/AEL8uaqijSNYqIgngQW2XPj+Zt&#10;W2xeShNr/fdGEDwOM/MNs1h1phItNa60rGA0jEAQZ1aXnCu4nHc/cxDOI2usLJOCBzlYLXtfC4y1&#10;vXNCbepzESDsYlRQeF/HUrqsIINuaGvi4P3bxqAPssmlbvAe4KaS4yiaSYMlh4UCa9oUlF3Tm1Gw&#10;PWJ5ar9panb7vyR6pMnhcOyUGvS79S8IT53/hN/tvVYwGcHr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h2LwgAAANsAAAAPAAAAAAAAAAAAAAAAAJgCAABkcnMvZG93&#10;bnJldi54bWxQSwUGAAAAAAQABAD1AAAAhw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3+2s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GD2ksL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3+2s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bQ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Hh+wf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xW0H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7PM8IAAADcAAAADwAAAGRycy9kb3ducmV2LnhtbERPS2vCQBC+F/wPywheim4qVCS6ikoF&#10;S/HgA8HbkBmTYHY2ZNcY/333UOjx43vPl52tVMuNL50Y+BgloFgyR6XkBs6n7XAKygcUwsoJG3ix&#10;h+Wi9zbHlNxTDtweQ65iiPgUDRQh1KnWPivYoh+5miVyN9dYDBE2uaYGnzHcVnqcJBNtsZTYUGDN&#10;m4Kz+/FhDbT0TpPVZXP92X+F6yl/0Pd+TcYM+t1qBipwF/7Ff+4dGRh/xrXxTDwC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7PM8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JqqMYAAADcAAAADwAAAGRycy9kb3ducmV2LnhtbESPQWvCQBSE7wX/w/IKvRTdVKjU1FVU&#10;WqiIh6oI3h55r0lo9m3IrjH+e1cQPA4z8w0zmXW2Ui03vnRi4G2QgGLJHJWSG9jvvvsfoHxAIayc&#10;sIELe5hNe08TTMmd5ZfbbchVhIhP0UARQp1q7bOCLfqBq1mi9+caiyHKJtfU4DnCbaWHSTLSFkuJ&#10;CwXWvCw4+9+erIGWXmk0PyyP681XOO7yE602CzLm5bmbf4IK3IVH+N7+IQPD9z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iaqj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QJiMIAAADcAAAADwAAAGRycy9kb3ducmV2LnhtbERPTWvCQBC9F/wPywheim70ECS6ioqC&#10;pXhQS8HbkBmTYHY2ZNeY/vvuodDj430v172tVcetr5wYmE4SUCy5o0oKA1/Xw3gOygcUwtoJG/hh&#10;D+vV4G2JGbmXnLm7hELFEPEZGihDaDKtfV6yRT9xDUvk7q61GCJsC00tvmK4rfUsSVJtsZLYUGLD&#10;u5Lzx+VpDXT0Tunme3f7PO3D7Vo86eO0JWNGw36zABW4D//iP/eRDMzSOD+eiU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QJiM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E869D5" w:rsidRDefault="00E869D5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1456" behindDoc="0" locked="0" layoutInCell="1" allowOverlap="1" wp14:anchorId="7560B987" wp14:editId="1ABA7844">
                            <wp:simplePos x="0" y="0"/>
                            <wp:positionH relativeFrom="column">
                              <wp:posOffset>2176145</wp:posOffset>
                            </wp:positionH>
                            <wp:positionV relativeFrom="paragraph">
                              <wp:posOffset>-695325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26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6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1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71.35pt;margin-top:-54.75pt;width:168pt;height:32.1pt;z-index:25173145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Aos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AosMAAADcAAAADwAAAAAAAAAAAAAAAACY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DEMQA&#10;AADcAAAADwAAAGRycy9kb3ducmV2LnhtbESPQWvCQBSE74L/YXlCb7qJSJDUVUpR9NCLqbbXl+xr&#10;Nph9G7Krpv++Kwg9DjPzDbPaDLYVN+p941hBOktAEFdON1wrOH3upksQPiBrbB2Tgl/ysFmPRyvM&#10;tbvzkW5FqEWEsM9RgQmhy6X0lSGLfuY64uj9uN5iiLKvpe7xHuG2lfMkyaTFhuOCwY7eDVWX4moV&#10;ZPuQ7o7b73qbmvNX+bEsi4sslXqZDG+vIAIN4T/8bB+0gnm2g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gxDEAAAA3A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f4MIA&#10;AADcAAAADwAAAGRycy9kb3ducmV2LnhtbERPTWvCQBC9F/wPywheim4asErqKiINBA/SROl5yE6T&#10;0OxsyK4x+ffuodDj433vDqNpxUC9aywreFtFIIhLqxuuFNyu6XILwnlkja1lUjCRg8N+9rLDRNsH&#10;5zQUvhIhhF2CCmrvu0RKV9Zk0K1sRxy4H9sb9AH2ldQ9PkK4aWUcRe/SYMOhocaOTjWVv8XdKPi8&#10;YPM1vNLapNl3Hk1Ffj5fRqUW8/H4AcLT6P/Ff+5MK4g3YX44E46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1/gwgAAANwAAAAPAAAAAAAAAAAAAAAAAJgCAABkcnMvZG93&#10;bnJldi54bWxQSwUGAAAAAAQABAD1AAAAhw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6zsYAAADcAAAADwAAAGRycy9kb3ducmV2LnhtbESPT2vCQBTE7wW/w/IEL6Vu9GAldRUV&#10;BYt48A8Fb4+81ySYfRuya0y/vVso9DjMzG+Y2aKzlWq58aUTA6NhAoolc1RKbuBy3r5NQfmAQlg5&#10;YQM/7GEx773MMCX3kCO3p5CrCBGfooEihDrV2mcFW/RDV7NE79s1FkOUTa6pwUeE20qPk2SiLZYS&#10;FwqseV1wdjvdrYGWXmmy/Fpf94dNuJ7zO30eVmTMoN8tP0AF7sJ/+K+9IwPj9xH8nolHQM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hOs7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OkucYAAADcAAAADwAAAGRycy9kb3ducmV2LnhtbESPQWvCQBSE7wX/w/IEL0U35mBL6ioq&#10;ChbxUJWCt0feaxKafRuya0z/vVso9DjMzDfMfNnbWnXc+sqJgekkAcWSO6qkMHA578avoHxAIayd&#10;sIEf9rBcDJ7mmJG7ywd3p1CoCBGfoYEyhCbT2uclW/QT17BE78u1FkOUbaGpxXuE21qnSTLTFiuJ&#10;CyU2vCk5/z7drIGOnmm2+txcD8dtuJ6LG70f12TMaNiv3kAF7sN/+K+9JwPpSwq/Z+IR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zpLn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8BIsYAAADcAAAADwAAAGRycy9kb3ducmV2LnhtbESPQWvCQBSE7wX/w/IKvRTd1IKV1FVU&#10;WqiIh6oI3h55r0lo9m3IrjH+e1cQPA4z8w0zmXW2Ui03vnRi4G2QgGLJHJWSG9jvvvtjUD6gEFZO&#10;2MCFPcymvacJpuTO8svtNuQqQsSnaKAIoU619lnBFv3A1SzR+3ONxRBlk2tq8BzhttLDJBlpi6XE&#10;hQJrXhac/W9P1kBLrzSaH5bH9eYrHHf5iVabBRnz8tzNP0EF7sIjfG//kIHhxzv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/ASL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ZVsYAAADcAAAADwAAAGRycy9kb3ducmV2LnhtbESPQWvCQBSE7wX/w/IKvRTdVIqV1FVU&#10;WqiIh6oI3h55r0lo9m3IrjH+e1cQPA4z8w0zmXW2Ui03vnRi4G2QgGLJHJWSG9jvvvtjUD6gEFZO&#10;2MCFPcymvacJpuTO8svtNuQqQsSnaKAIoU619lnBFv3A1SzR+3ONxRBlk2tq8BzhttLDJBlpi6XE&#10;hQJrXhac/W9P1kBLrzSaH5bH9eYrHHf5iVabBRnz8tzNP0EF7sIjfG//kIHhxzv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WmVb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8z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Hhxzv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aPM3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27360" behindDoc="0" locked="0" layoutInCell="1" allowOverlap="1" wp14:anchorId="7EA49BCC" wp14:editId="0BF9CBD0">
                            <wp:simplePos x="0" y="0"/>
                            <wp:positionH relativeFrom="column">
                              <wp:posOffset>2176145</wp:posOffset>
                            </wp:positionH>
                            <wp:positionV relativeFrom="paragraph">
                              <wp:posOffset>-1207770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71.35pt;margin-top:-95.1pt;width:168pt;height:32.1pt;z-index:25172736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hsMA&#10;AADaAAAADwAAAGRycy9kb3ducmV2LnhtbESPzW7CMBCE75V4B2uRuBUnHCgKGIQQqBx6IeXnuomX&#10;OCJeR7EL6dvXSEg9jmbmG81i1dtG3KnztWMF6TgBQVw6XXOl4Pi9e5+B8AFZY+OYFPySh9Vy8LbA&#10;TLsHH+ieh0pECPsMFZgQ2kxKXxqy6MeuJY7e1XUWQ5RdJXWHjwi3jZwkyVRarDkuGGxpY6i85T9W&#10;wfQzpLvD9lJtU3M6F1+zIr/JQqnRsF/PQQTqw3/41d5rBR/wvBJ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bhsMAAADaAAAADwAAAAAAAAAAAAAAAACY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H6MEA&#10;AADbAAAADwAAAGRycy9kb3ducmV2LnhtbERPTWuDQBC9F/oflin0Upo1hZRgs0oJCYgHiSb0PLhT&#10;lbqz4m7U/PtuIdDbPN7n7NLF9GKi0XWWFaxXEQji2uqOGwWX8/F1C8J5ZI29ZVJwIwdp8viww1jb&#10;mUuaKt+IEMIuRgWt90MspatbMuhWdiAO3LcdDfoAx0bqEecQbnr5FkXv0mDHoaHFgfYt1T/V1Sg4&#10;FNidphfamGP2VUa3qszzYlHq+Wn5/ADhafH/4rs702H+Bv5+CQf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QR+jBAAAA2wAAAA8AAAAAAAAAAAAAAAAAmAIAAGRycy9kb3du&#10;cmV2LnhtbFBLBQYAAAAABAAEAPUAAACG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SIj8IAAADbAAAADwAAAGRycy9kb3ducmV2LnhtbERPTWvCQBC9F/wPywi9FN3UQyjRVVQs&#10;WMRDtRS8DZkxCWZnQ3aN6b/vCoK3ebzPmS16W6uOW185MfA+TkCx5I4qKQz8HD9HH6B8QCGsnbCB&#10;P/awmA9eZpiRu8k3d4dQqBgiPkMDZQhNprXPS7box65hidzZtRZDhG2hqcVbDLe1niRJqi1WEhtK&#10;bHhdcn45XK2Bjt4oXf6uT7v9JpyOxZW+9isy5nXYL6egAvfhKX64txTnp3D/JR6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SIj8IAAADb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5ZsUAAADbAAAADwAAAGRycy9kb3ducmV2LnhtbESPT2vCQBDF70K/wzKFXqRu2oNI6ipW&#10;KljEg38oeBsy0yQ0Oxuya0y/vXMo9DbDe/Peb+bLwTem5y7WQRy8TDIwLEWgWkoH59PmeQYmJhTC&#10;Jgg7+OUIy8XDaI45hZscuD+m0miIxBwdVCm1ubWxqNhjnISWRbXv0HlMunalpQ5vGu4b+5plU+ux&#10;Fm2osOV1xcXP8eod9DSm6eprfdntP9LlVF7pc/9Ozj09Dqs3MImH9G/+u96S4ius/qID2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e5ZsUAAADb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c/cIAAADbAAAADwAAAGRycy9kb3ducmV2LnhtbERPS2vCQBC+F/wPywi9FN3Ug9ToKioV&#10;WooHHwjehsyYBLOzIbvG9N93BaG3+fieM1t0tlItN750YuB9mIBiyRyVkhs4HjaDD1A+oBBWTtjA&#10;L3tYzHsvM0zJ3WXH7T7kKoaIT9FAEUKdau2zgi36oatZIndxjcUQYZNravAew22lR0ky1hZLiQ0F&#10;1rwuOLvub9ZAS280Xp7W55/tZzgf8ht9b1dkzGu/W05BBe7Cv/jp/qI4fwKPX+IB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sc/cIAAADb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/3cIAAADbAAAADwAAAGRycy9kb3ducmV2LnhtbERPTWvCQBC9C/0PyxR6kbrRQyhpVrFS&#10;oUVyqJZCbkNmmoRmZ0N2jem/dw+Cx8f7zjeT7dTIg2+dGFguElAslaNWagPfp/3zCygfUAg7J2zg&#10;nz1s1g+zHDNyF/ni8RhqFUPEZ2igCaHPtPZVwxb9wvUskft1g8UQ4VBrGvASw22nV0mSaoutxIYG&#10;e941XP0dz9bASHNKtz+78lC8h/JUn+mzeCNjnh6n7SuowFO4i2/uDzKwiuvjl/gD9P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1/3cIAAADbAAAADwAAAAAAAAAAAAAA&#10;AAChAgAAZHJzL2Rvd25yZXYueG1sUEsFBgAAAAAEAAQA+QAAAJA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aRsQAAADbAAAADwAAAGRycy9kb3ducmV2LnhtbESPQWvCQBSE7wX/w/IEL0U3epASXUXF&#10;QkU8VEXw9sh7JsHs25BdY/rvu0Khx2FmvmHmy85WquXGl04MjEcJKJbMUSm5gfPpc/gBygcUwsoJ&#10;G/hhD8tF722OKbmnfHN7DLmKEPEpGihCqFOtfVawRT9yNUv0bq6xGKJsck0NPiPcVnqSJFNtsZS4&#10;UGDNm4Kz+/FhDbT0TtPVZXPdH7bhesoftDusyZhBv1vNQAXuwn/4r/1FBiZjeH2JP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dpGxAAAANsAAAAPAAAAAAAAAAAA&#10;AAAAAKECAABkcnMvZG93bnJldi54bWxQSwUGAAAAAAQABAD5AAAAkgMAAAAA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E869D5" w:rsidRDefault="00E869D5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7600" behindDoc="0" locked="0" layoutInCell="1" allowOverlap="1" wp14:anchorId="022C0CD0" wp14:editId="6EF439FD">
                            <wp:simplePos x="0" y="0"/>
                            <wp:positionH relativeFrom="column">
                              <wp:posOffset>-43180</wp:posOffset>
                            </wp:positionH>
                            <wp:positionV relativeFrom="paragraph">
                              <wp:posOffset>-48895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57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57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3.4pt;margin-top:-3.85pt;width:168pt;height:32.1pt;z-index:25173760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Db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A27EAAAA3A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R+c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6V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R+cMAAADcAAAADwAAAAAAAAAAAAAAAACY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KP8IA&#10;AADcAAAADwAAAGRycy9kb3ducmV2LnhtbERPS2vCQBC+F/wPywi91U1aEI2uIqK0h16Mr+skO2aD&#10;2dmQ3Wr6712h0Nt8fM+ZL3vbiBt1vnasIB0lIIhLp2uuFBz227cJCB+QNTaOScEveVguBi9zzLS7&#10;845ueahEDGGfoQITQptJ6UtDFv3ItcSRu7jOYoiwq6Tu8B7DbSPfk2QsLdYcGwy2tDZUXvMfq2D8&#10;GdLtbnOuNqk5norvSZFfZaHU67BfzUAE6sO/+M/9peP86Qc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wo/wgAAANwAAAAPAAAAAAAAAAAAAAAAAJgCAABkcnMvZG93&#10;bnJldi54bWxQSwUGAAAAAAQABAD1AAAAhw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sFs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sFsMAAADcAAAADwAAAAAAAAAAAAAAAACY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Jjc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JjcMAAADcAAAADwAAAAAAAAAAAAAAAACY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UYMUA&#10;AADcAAAADwAAAGRycy9kb3ducmV2LnhtbESPQWvCQBCF7wX/wzKCl6KbCi01uooUBfEgTSqeh+yY&#10;BLOzIbvG+O87h0JvM7w3732z2gyuUT11ofZs4G2WgCIuvK25NHD+2U8/QYWIbLHxTAaeFGCzHr2s&#10;MLX+wRn1eSyVhHBI0UAVY5tqHYqKHIaZb4lFu/rOYZS1K7Xt8CHhrtHzJPnQDmuWhgpb+qqouOV3&#10;Z2B3wvq7f6V3tz9csuSZZ8fjaTBmMh62S1CRhvhv/rs+WMFf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NRgxQAAANwAAAAPAAAAAAAAAAAAAAAAAJg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6xTsMAAADcAAAADwAAAGRycy9kb3ducmV2LnhtbERPTWvCQBC9F/wPywheim70IDW6ikoL&#10;luKhKoK3ITMmwexsyK4x/vtuodDbPN7nLFadrVTLjS+dGBiPElAsmaNScgOn48fwDZQPKISVEzbw&#10;ZA+rZe9lgSm5h3xzewi5iiHiUzRQhFCnWvusYIt+5GqWyF1dYzFE2OSaGnzEcFvpSZJMtcVSYkOB&#10;NW8Lzm6HuzXQ0itN1+ft5Wv/Hi7H/E6f+w0ZM+h36zmowF34F/+5dxTnz2bw+0y8QC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+sU7DAAAA3AAAAA8AAAAAAAAAAAAA&#10;AAAAoQIAAGRycy9kb3ducmV2LnhtbFBLBQYAAAAABAAEAPkAAACR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vsKMQAAADcAAAADwAAAGRycy9kb3ducmV2LnhtbESPQWvCQBSE7wX/w/IEL6Vu9CAldRUV&#10;BUU8VEXw9sh7TUKzb0N2jfHfu0Khx2FmvmGm885WquXGl04MjIYJKJbMUSm5gfNp8/EJygcUwsoJ&#10;G3iwh/ms9zbFlNxdvrk9hlxFiPgUDRQh1KnWPivYoh+6miV6P66xGKJsck0N3iPcVnqcJBNtsZS4&#10;UGDNq4Kz3+PNGmjpnSaLy+q6P6zD9ZTfaHdYkjGDfrf4AhW4C//hv/aWDEQivM7EI6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+woxAAAANwAAAAPAAAAAAAAAAAA&#10;AAAAAKECAABkcnMvZG93bnJldi54bWxQSwUGAAAAAAQABAD5AAAAkg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dJs8UAAADcAAAADwAAAGRycy9kb3ducmV2LnhtbESPQWvCQBSE7wX/w/IEL0U3epASXUXF&#10;QkU8VEXw9sh7JsHs25BdY/rvu0Khx2FmvmHmy85WquXGl04MjEcJKJbMUSm5gfPpc/gBygcUwsoJ&#10;G/hhD8tF722OKbmnfHN7DLmKEPEpGihCqFOtfVawRT9yNUv0bq6xGKJsck0NPiPcVnqSJFNtsZS4&#10;UGDNm4Kz+/FhDbT0TtPVZXPdH7bhesoftDusyZhBv1vNQAXuwn/4r/1FBibJGF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dJs8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XxMUAAADcAAAADwAAAGRycy9kb3ducmV2LnhtbESPQWvCQBSE7wX/w/IEL0U35iAluoqK&#10;hUrxUBXB2yPvmQSzb0N2jem/7xYKPQ4z8w2zWPW2Vh23vnJiYDpJQLHkjiopDJxP7+M3UD6gENZO&#10;2MA3e1gtBy8LzMg95Yu7YyhUhIjP0EAZQpNp7fOSLfqJa1iid3OtxRBlW2hq8RnhttZpksy0xUri&#10;QokNb0vO78eHNdDRK83Wl+3187AL11PxoP1hQ8aMhv16DipwH/7Df+0PMpAmKfyei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XXxM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X8YAAADcAAAADwAAAGRycy9kb3ducmV2LnhtbESPQWvCQBSE70L/w/IKXkrdaEEkZiMq&#10;LViKB7UI3h55r0lo9m3IrjH9991CweMwM98w2Wqwjeq587UTA9NJAoqlcFRLaeDz9Pa8AOUDCmHj&#10;hA38sIdV/jDKMCV3kwP3x1CqCBGfooEqhDbV2hcVW/QT17JE78t1FkOUXampw1uE20bPkmSuLdYS&#10;FypseVtx8X28WgM9PdF8fd5ePvav4XIqr/S+35Ax48dhvQQVeAj38H97RwZmyQv8nYlH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5cl/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E869D5" w:rsidRDefault="00E869D5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5552" behindDoc="0" locked="0" layoutInCell="1" allowOverlap="1" wp14:anchorId="57BB3FB3" wp14:editId="4587AC44">
                            <wp:simplePos x="0" y="0"/>
                            <wp:positionH relativeFrom="column">
                              <wp:posOffset>2176145</wp:posOffset>
                            </wp:positionH>
                            <wp:positionV relativeFrom="paragraph">
                              <wp:posOffset>-932180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546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547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8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9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5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71.35pt;margin-top:-73.4pt;width:168pt;height:32.1pt;z-index:25173555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P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2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8j/EAAAA3A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mT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TD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8Zk3BAAAA3AAAAA8AAAAAAAAAAAAAAAAAmAIAAGRycy9kb3du&#10;cmV2LnhtbFBLBQYAAAAABAAEAPUAAACG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9i8UA&#10;AADcAAAADwAAAGRycy9kb3ducmV2LnhtbESPT2vCQBTE70K/w/IKvekmpUqauoqI0h68mP67vmRf&#10;s8Hs25Ddavz2riB4HGbmN8x8OdhWHKn3jWMF6SQBQVw53XCt4OtzO85A+ICssXVMCs7kYbl4GM0x&#10;1+7EezoWoRYRwj5HBSaELpfSV4Ys+onriKP353qLIcq+lrrHU4TbVj4nyUxabDguGOxobag6FP9W&#10;wew9pNv95rfepOb7p9xlZXGQpVJPj8PqDUSgIdzDt/aHVjB9eY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L2L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QwK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o/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MCj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Vs8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lbPEAAAA3AAAAA8AAAAAAAAAAAAAAAAAmA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LxM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gvE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uX8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f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uX8YAAADcAAAADwAAAAAAAAAAAAAAAACYAgAAZHJz&#10;L2Rvd25yZXYueG1sUEsFBgAAAAAEAAQA9QAAAIsDAAAAAA=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IXsEA&#10;AADcAAAADwAAAGRycy9kb3ducmV2LnhtbERPTYvCMBC9C/sfwizsRbapC4pUYxFREA9iq+x5aMa2&#10;2ExKE2v77zeHBY+P971OB9OInjpXW1Ywi2IQxIXVNZcKbtfD9xKE88gaG8ukYCQH6eZjssZE2xdn&#10;1Oe+FCGEXYIKKu/bREpXVGTQRbYlDtzddgZ9gF0pdYevEG4a+RPHC2mw5tBQYUu7iopH/jQK9mes&#10;L/2U5uZw/M3iMc9Op/Og1NfnsF2B8DT4t/jffdQK5ouwNpw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2CF7BAAAA3AAAAA8AAAAAAAAAAAAAAAAAmAIAAGRycy9kb3du&#10;cmV2LnhtbFBLBQYAAAAABAAEAPUAAACG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tcMYAAADcAAAADwAAAGRycy9kb3ducmV2LnhtbESPX2vCQBDE3wt+h2OFvhS9WGhoo6eo&#10;tNBSfPAPgm9LdpuE5vZC7ozx23uFgo/DzPyGmS16W6uOW185MTAZJ6BYckeVFAYO+4/RKygfUAhr&#10;J2zgyh4W88HDDDNyF9lytwuFihDxGRooQ2gyrX1eskU/dg1L9H5cazFE2RaaWrxEuK31c5Kk2mIl&#10;caHEhtcl57+7szXQ0ROly+P69L15D6d9caavzYqMeRz2yymowH24h//bn2TgJX2D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kbXD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SMMMAAADcAAAADwAAAGRycy9kb3ducmV2LnhtbERPTWvCQBC9C/0PyxS8SN0oaEvqKlYU&#10;LOKhKoK3ITNNQrOzIbvG+O+7B8Hj433PFp2tVMuNL50YGA0TUCyZo1JyA6fj5u0DlA8ohJUTNnBn&#10;D4v5S2+GKbmb/HB7CLmKIeJTNFCEUKda+6xgi37oapbI/brGYoiwyTU1eIvhttLjJJlqi6XEhgJr&#10;XhWc/R2u1kBLA5ouz6vLbr8Ol2N+pe/9FxnTf+2Wn6ACd+Epfri3ZGDyHufHM/EI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HUjDDAAAA3AAAAA8AAAAAAAAAAAAA&#10;AAAAoQIAAGRycy9kb3ducmV2LnhtbFBLBQYAAAAABAAEAPkAAACR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v3q8YAAADcAAAADwAAAGRycy9kb3ducmV2LnhtbESPQWvCQBSE74L/YXmFXqRuFLQldRUV&#10;C0rx0FgK3h55r0lo9m3IrjH9912h4HGYmW+Yxaq3teq49ZUTA5NxAoold1RJYeDz9Pb0AsoHFMLa&#10;CRv4ZQ+r5XCwwJTcVT64y0KhIkR8igbKEJpUa5+XbNGPXcMSvW/XWgxRtoWmFq8Rbms9TZK5tlhJ&#10;XCix4W3J+U92sQY6GtF8/bU9vx934XwqLnQ4bsiYx4d+/QoqcB/u4f/2ngzMnidwOxOP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L96v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p3M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H3jy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Zadz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MR8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MX1/g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VzEf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3504" behindDoc="0" locked="0" layoutInCell="1" allowOverlap="1" wp14:anchorId="00E88F50" wp14:editId="74CEA509">
                            <wp:simplePos x="0" y="0"/>
                            <wp:positionH relativeFrom="column">
                              <wp:posOffset>-46990</wp:posOffset>
                            </wp:positionH>
                            <wp:positionV relativeFrom="paragraph">
                              <wp:posOffset>-927735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276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77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8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9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3.7pt;margin-top:-73.05pt;width:168pt;height:32.1pt;z-index:25173350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6U8UA&#10;AADcAAAADwAAAGRycy9kb3ducmV2LnhtbESPzW7CMBCE75V4B2uRuIETDkBTDKoqEBy4EPpz3cTb&#10;OCJeR7EL4e0xElKPo5n5RrNc97YRF+p87VhBOklAEJdO11wp+DxtxwsQPiBrbByTght5WK8GL0vM&#10;tLvykS55qESEsM9QgQmhzaT0pSGLfuJa4uj9us5iiLKrpO7wGuG2kdMkmUmLNccFgy19GCrP+Z9V&#10;MNuFdHvc/FSb1Hx9F4dFkZ9lodRo2L+/gQjUh//ws73XCqbzV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pT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pxMMA&#10;AADcAAAADwAAAGRycy9kb3ducmV2LnhtbESPQYvCMBSE7wv+h/AEL4umyipSjSKygngQW8Xzo3m2&#10;xealNNla/71ZEDwOM/MNs1x3phItNa60rGA8ikAQZ1aXnCu4nHfDOQjnkTVWlknBkxysV72vJcba&#10;PjihNvW5CBB2MSoovK9jKV1WkEE3sjVx8G62MeiDbHKpG3wEuKnkJIpm0mDJYaHAmrYFZff0zyj4&#10;PWJ5ar9panb7axI90+RwOHZKDfrdZgHCU+c/4Xd7rxVM5j/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0pxMMAAADcAAAADwAAAAAAAAAAAAAAAACY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9M6sYAAADcAAAADwAAAGRycy9kb3ducmV2LnhtbESPX2vCQBDE34V+h2MLvki9KCiSeooV&#10;BaX44B8Kvi3ZbRKa2wu5M8Zv3ysUfBxm5jfMfNnZSrXc+NKJgdEwAcWSOSolN3A5b99moHxAIayc&#10;sIEHe1guXnpzTMnd5cjtKeQqQsSnaKAIoU619lnBFv3Q1SzR+3aNxRBlk2tq8B7httLjJJlqi6XE&#10;hQJrXhec/Zxu1kBLA5quvtbXz8MmXM/5jfaHDzKm/9qt3kEF7sIz/N/ekYHxbAJ/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TOr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SncYAAADcAAAADwAAAGRycy9kb3ducmV2LnhtbESPT2vCQBTE74LfYXmCF6mbegiSuoqK&#10;BUvx4B8Eb4+81yQ0+zZk15h++26h4HGYmd8wi1Vva9Vx6ysnBl6nCSiW3FElhYHL+f1lDsoHFMLa&#10;CRv4YQ+r5XCwwIzcQ47cnUKhIkR8hgbKEJpMa5+XbNFPXcMSvS/XWgxRtoWmFh8Rbms9S5JUW6wk&#10;LpTY8Lbk/Pt0twY6mlC6vm5vn4dduJ2LO30cNmTMeNSv30AF7sMz/N/ek4HZPIW/M/E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d0p3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F3BsYAAADcAAAADwAAAGRycy9kb3ducmV2LnhtbESPT2vCQBTE74V+h+UVeil1oweV1FWs&#10;WFDEg38oeHvkvSah2bchu8b47V1B8DjMzG+YyayzlWq58aUTA/1eAoolc1RKbuB4+Pkcg/IBhbBy&#10;wgau7GE2fX2ZYEruIjtu9yFXESI+RQNFCHWqtc8Ktuh7rmaJ3p9rLIYom1xTg5cIt5UeJMlQWywl&#10;LhRY86Lg7H9/tgZa+qDh/Hdx2myX4XTIz7TefpMx72/d/AtU4C48w4/2igwMxiO4n4lHQE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Rdwb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ejsYAAADcAAAADwAAAGRycy9kb3ducmV2LnhtbESPQWvCQBSE74X+h+UVvJS6UVQkdRUV&#10;BUvxoJaCt0feaxKafRuya4z/vlsQPA4z8w0zW3S2Ui03vnRiYNBPQLFkjkrJDXydtm9TUD6gEFZO&#10;2MCNPSzmz08zTMld5cDtMeQqQsSnaKAIoU619lnBFn3f1SzR+3GNxRBlk2tq8BrhttLDJJloi6XE&#10;hQJrXhec/R4v1kBLrzRZfq/Pn/tNOJ/yC33sV2RM76VbvoMK3IVH+N7ekYHxaAT/Z+IR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Qno7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7FcYAAADcAAAADwAAAGRycy9kb3ducmV2LnhtbESPQWvCQBSE70L/w/IKXqRuFBVJXUVF&#10;wVI8qKXg7ZH3moRm34bsGtN/3y0UPA4z8w2zWHW2Ui03vnRiYDRMQLFkjkrJDXxc9i9zUD6gEFZO&#10;2MAPe1gtn3oLTMnd5cTtOeQqQsSnaKAIoU619lnBFv3Q1SzR+3KNxRBlk2tq8B7httLjJJlpi6XE&#10;hQJr3hacfZ9v1kBLA5qtP7fX9+MuXC/5jd6OGzKm/9ytX0EF7sIj/N8+kIHpZAp/Z+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cOxX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E869D5" w:rsidRDefault="00E869D5" w:rsidP="00EC6FF3">
                  <w:pPr>
                    <w:rPr>
                      <w:rFonts w:ascii="DR HH El 4" w:hAnsi="DR HH El 4"/>
                    </w:rPr>
                  </w:pPr>
                </w:p>
                <w:p w:rsidR="00950220" w:rsidRDefault="00950220" w:rsidP="00EC6FF3">
                  <w:pPr>
                    <w:pStyle w:val="Listenabsatz"/>
                    <w:numPr>
                      <w:ilvl w:val="0"/>
                      <w:numId w:val="1"/>
                    </w:numPr>
                  </w:pPr>
                  <w:r>
                    <w:rPr>
                      <w:rFonts w:ascii="Druckschrift bold" w:hAnsi="Druckschrift bold"/>
                      <w:sz w:val="36"/>
                      <w:szCs w:val="36"/>
                    </w:rPr>
                    <w:t xml:space="preserve">Wie heißt der </w:t>
                  </w:r>
                  <w:r w:rsidRPr="00E12014">
                    <w:rPr>
                      <w:rFonts w:ascii="Druckschrift bold" w:hAnsi="Druckschrift bold"/>
                      <w:sz w:val="36"/>
                      <w:szCs w:val="36"/>
                      <w:u w:val="single"/>
                    </w:rPr>
                    <w:t>zweite Tag</w:t>
                  </w:r>
                  <w:r>
                    <w:rPr>
                      <w:rFonts w:ascii="Druckschrift bold" w:hAnsi="Druckschrift bold"/>
                      <w:sz w:val="36"/>
                      <w:szCs w:val="36"/>
                    </w:rPr>
                    <w:t xml:space="preserve"> der Woche?</w:t>
                  </w:r>
                </w:p>
                <w:p w:rsidR="00950220" w:rsidRPr="00E12014" w:rsidRDefault="00950220" w:rsidP="00EC6FF3">
                  <w:pPr>
                    <w:rPr>
                      <w:rFonts w:ascii="DR HH El 4" w:hAnsi="DR HH El 4"/>
                      <w:b/>
                      <w:szCs w:val="24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</w:t>
                  </w:r>
                </w:p>
                <w:p w:rsidR="00950220" w:rsidRDefault="00950220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950220" w:rsidRPr="00EC6FF3" w:rsidRDefault="00E869D5" w:rsidP="00EC6FF3"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9648" behindDoc="0" locked="0" layoutInCell="1" allowOverlap="1" wp14:anchorId="669101D2" wp14:editId="63FFD2B8">
                            <wp:simplePos x="0" y="0"/>
                            <wp:positionH relativeFrom="column">
                              <wp:posOffset>4445</wp:posOffset>
                            </wp:positionH>
                            <wp:positionV relativeFrom="paragraph">
                              <wp:posOffset>-429260</wp:posOffset>
                            </wp:positionV>
                            <wp:extent cx="5391150" cy="407670"/>
                            <wp:effectExtent l="19050" t="19050" r="19050" b="11430"/>
                            <wp:wrapThrough wrapText="bothSides">
                              <wp:wrapPolygon edited="0">
                                <wp:start x="-76" y="-1009"/>
                                <wp:lineTo x="-76" y="21196"/>
                                <wp:lineTo x="21600" y="21196"/>
                                <wp:lineTo x="21600" y="-1009"/>
                                <wp:lineTo x="-76" y="-1009"/>
                              </wp:wrapPolygon>
                            </wp:wrapThrough>
                            <wp:docPr id="20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3911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0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.35pt;margin-top:-33.8pt;width:424.5pt;height:32.1pt;z-index:25173964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stcIA&#10;AADcAAAADwAAAGRycy9kb3ducmV2LnhtbERPPW+DMBDdK/U/WFepW2PIgBDBiaIqUTt0gTbJeuAL&#10;RsFnhN1A/309VOr49L7L3WIHcafJ944VpKsEBHHrdM+dgq/P40sOwgdkjYNjUvBDHnbbx4cSC+1m&#10;ruheh07EEPYFKjAhjIWUvjVk0a/cSBy5q5sshginTuoJ5xhuB7lOkkxa7Dk2GBzp1VB7q7+tguwt&#10;pMfqcOkOqTmdm4+8qW+yUer5adlvQARawr/4z/2uFayT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Gy1wgAAANwAAAAPAAAAAAAAAAAAAAAAAJgCAABkcnMvZG93&#10;bnJldi54bWxQSwUGAAAAAAQABAD1AAAAhw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kN8MA&#10;AADcAAAADwAAAGRycy9kb3ducmV2LnhtbESPQYvCMBSE7wv+h/AEL4umuihSjSKiIB7EVvH8aJ5t&#10;sXkpTaz135uFhT0OM/MNs1x3phItNa60rGA8ikAQZ1aXnCu4XvbDOQjnkTVWlknBmxysV72vJcba&#10;vjihNvW5CBB2MSoovK9jKV1WkEE3sjVx8O62MeiDbHKpG3wFuKnkJIpm0mDJYaHAmrYFZY/0aRTs&#10;Tlie22+amv3hlkTvNDkeT51Sg363WYDw1Pn/8F/7oBVMxj/weyYc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4kN8MAAADcAAAADwAAAAAAAAAAAAAAAACY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l89sYAAADcAAAADwAAAGRycy9kb3ducmV2LnhtbESPX2vCQBDE3wt+h2MFX0q9KCKSeopK&#10;CxbxwT8UfFuy2ySY2wu5M6bf3hMKfRxm5jfMfNnZSrXc+NKJgdEwAcWSOSolN3A+fb7NQPmAQlg5&#10;YQO/7GG56L3MMSV3lwO3x5CrCBGfooEihDrV2mcFW/RDV7NE78c1FkOUTa6pwXuE20qPk2SqLZYS&#10;FwqseVNwdj3erIGWXmm6+t5cdvuPcDnlN/rar8mYQb9bvYMK3IX/8F97SwbGowk8z8Qjo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JfPb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XZbcYAAADcAAAADwAAAGRycy9kb3ducmV2LnhtbESPX2vCQBDE3wt+h2MFX0q9KCiSeopK&#10;CxbxwT8UfFuy2ySY2wu5M6bf3hMKfRxm5jfMfNnZSrXc+NKJgdEwAcWSOSolN3A+fb7NQPmAQlg5&#10;YQO/7GG56L3MMSV3lwO3x5CrCBGfooEihDrV2mcFW/RDV7NE78c1FkOUTa6pwXuE20qPk2SqLZYS&#10;FwqseVNwdj3erIGWXmm6+t5cdvuPcDnlN/rar8mYQb9bvYMK3IX/8F97SwbGowk8z8Qjo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F2W3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HGsYAAADcAAAADwAAAGRycy9kb3ducmV2LnhtbESPQWvCQBSE7wX/w/KEXkqz0UOQ1I2o&#10;KFiKB7UUvD3yXpPQ7NuQXWP677uFQo/DzHzDLFejbdXAvW+cGJglKSiW0lEjlYH3y/55AcoHFMLW&#10;CRv4Zg+rYvKwxJzcXU48nEOlIkR8jgbqELpca1/WbNEnrmOJ3qfrLYYo+0pTj/cIt62ep2mmLTYS&#10;F2rseFtz+XW+WQMDPVG2/the3467cL1UN3o9bsiYx+m4fgEVeAz/4b/2gQzMZxn8nolHQ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XRxr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vigcYAAADcAAAADwAAAGRycy9kb3ducmV2LnhtbESPT2vCQBTE7wW/w/IEL6Vu9GAldRUV&#10;BYt48A8Fb4+81ySYfRuya0y/vVso9DjMzG+Y2aKzlWq58aUTA6NhAoolc1RKbuBy3r5NQfmAQlg5&#10;YQM/7GEx773MMCX3kCO3p5CrCBGfooEihDrV2mcFW/RDV7NE79s1FkOUTa6pwUeE20qPk2SiLZYS&#10;FwqseV1wdjvdrYGWXmmy/Fpf94dNuJ7zO30eVmTMoN8tP0AF7sJ/+K+9IwPj0Tv8nolHQM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b4o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288IAAADcAAAADwAAAGRycy9kb3ducmV2LnhtbERPS4vCMBC+L+x/CLPgZdFUDyLVKCq7&#10;oCwefCB4GzpjW2wmpYm1/vvNQfD48b1ni85WquXGl04MDAcJKJbMUSm5gdPxtz8B5QMKYeWEDTzZ&#10;w2L++THDlNxD9tweQq5iiPgUDRQh1KnWPivYoh+4miVyV9dYDBE2uaYGHzHcVnqUJGNtsZTYUGDN&#10;64Kz2+FuDbT0TePleX352/2EyzG/03a3ImN6X91yCipwF97il3tDBkbDuDaeiU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R288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</w:t>
                  </w:r>
                </w:p>
                <w:p w:rsidR="00950220" w:rsidRPr="00E12014" w:rsidRDefault="00950220" w:rsidP="00EC6FF3">
                  <w:pPr>
                    <w:pStyle w:val="Listenabsatz"/>
                    <w:numPr>
                      <w:ilvl w:val="0"/>
                      <w:numId w:val="1"/>
                    </w:numPr>
                  </w:pPr>
                  <w:r>
                    <w:rPr>
                      <w:rFonts w:ascii="Druckschrift bold" w:hAnsi="Druckschrift bold"/>
                      <w:sz w:val="36"/>
                      <w:szCs w:val="36"/>
                    </w:rPr>
                    <w:t xml:space="preserve">An welchen Tagen ist </w:t>
                  </w:r>
                  <w:r w:rsidRPr="00044B3B">
                    <w:rPr>
                      <w:rFonts w:ascii="Druckschrift bold" w:hAnsi="Druckschrift bold"/>
                      <w:sz w:val="36"/>
                      <w:szCs w:val="36"/>
                      <w:u w:val="single"/>
                    </w:rPr>
                    <w:t>Wochenende</w:t>
                  </w:r>
                  <w:r>
                    <w:rPr>
                      <w:rFonts w:ascii="Druckschrift bold" w:hAnsi="Druckschrift bold"/>
                      <w:sz w:val="36"/>
                      <w:szCs w:val="36"/>
                    </w:rPr>
                    <w:t>?</w:t>
                  </w:r>
                </w:p>
                <w:p w:rsidR="00950220" w:rsidRPr="006C0B12" w:rsidRDefault="00950220" w:rsidP="00E12014"/>
                <w:p w:rsidR="00950220" w:rsidRDefault="00950220" w:rsidP="00F66288">
                  <w:pPr>
                    <w:rPr>
                      <w:rFonts w:ascii="DR BY El neu 4" w:hAnsi="DR BY El neu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950220" w:rsidRPr="00E12014" w:rsidRDefault="00E869D5" w:rsidP="00F66288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3744" behindDoc="0" locked="0" layoutInCell="1" allowOverlap="1" wp14:anchorId="6F78723E" wp14:editId="7AC3A536">
                            <wp:simplePos x="0" y="0"/>
                            <wp:positionH relativeFrom="column">
                              <wp:posOffset>2595245</wp:posOffset>
                            </wp:positionH>
                            <wp:positionV relativeFrom="paragraph">
                              <wp:posOffset>-464820</wp:posOffset>
                            </wp:positionV>
                            <wp:extent cx="2800350" cy="407670"/>
                            <wp:effectExtent l="19050" t="19050" r="19050" b="11430"/>
                            <wp:wrapThrough wrapText="bothSides">
                              <wp:wrapPolygon edited="0">
                                <wp:start x="-147" y="-1009"/>
                                <wp:lineTo x="-147" y="21196"/>
                                <wp:lineTo x="21600" y="21196"/>
                                <wp:lineTo x="21600" y="-1009"/>
                                <wp:lineTo x="-147" y="-1009"/>
                              </wp:wrapPolygon>
                            </wp:wrapThrough>
                            <wp:docPr id="58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8003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58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04.35pt;margin-top:-36.6pt;width:220.5pt;height:32.1pt;z-index:25174374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tPsQA&#10;AADcAAAADwAAAGRycy9kb3ducmV2LnhtbESPQYvCMBSE7wv+h/AWvK3pKopWo4ii6FHbi7dn82y7&#10;27yUJmrdX78RBI/DzHzDzBatqcSNGldaVvDdi0AQZ1aXnCtIk83XGITzyBory6TgQQ4W887HDGNt&#10;73yg29HnIkDYxaig8L6OpXRZQQZdz9bEwbvYxqAPssmlbvAe4KaS/SgaSYMlh4UCa1oVlP0er0bB&#10;ueyn+HdItpGZbAZ+3yY/19Naqe5nu5yC8NT6d/jV3mkFw/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7T7EAAAA3A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Ipc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JyM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SKXEAAAA3A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iisIA&#10;AADcAAAADwAAAGRycy9kb3ducmV2LnhtbERPz2vCMBS+C/4P4Qm72bTCpFSjjKG4wy52ul1fm2dT&#10;bF5Kk2n335uDsOPH93u9HW0nbjT41rGCLElBENdOt9woOH3t5zkIH5A1do5JwR952G6mkzUW2t35&#10;SLcyNCKGsC9QgQmhL6T0tSGLPnE9ceQubrAYIhwaqQe8x3DbyUWaLqXFlmODwZ7eDdXX8tcqWB5C&#10;tj/ufppdZs7f1WdelVdZKfUyG99WIAKN4V/8dH9oBa95XBv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aKKwgAAANwAAAAPAAAAAAAAAAAAAAAAAJgCAABkcnMvZG93&#10;bnJldi54bWxQSwUGAAAAAAQABAD1AAAAhw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5TMQA&#10;AADcAAAADwAAAGRycy9kb3ducmV2LnhtbESPQYvCMBSE7wv7H8Jb8LamKitajSKKokdtL3t7Ns+2&#10;2ryUJmrdX28EYY/DzHzDTOetqcSNGldaVtDrRiCIM6tLzhWkyfp7BMJ5ZI2VZVLwIAfz2efHFGNt&#10;77yn28HnIkDYxaig8L6OpXRZQQZd19bEwTvZxqAPssmlbvAe4KaS/SgaSoMlh4UCa1oWlF0OV6Pg&#10;WPZT/Nsnm8iM1wO/a5Pz9XelVOerXUxAeGr9f/jd3moFP6M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eUz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GDMIA&#10;AADcAAAADwAAAGRycy9kb3ducmV2LnhtbERPPW/CMBDdkfgP1iF1I06pipo0BiEqqnaEZOl2jY8k&#10;ND5HtoG0v74ekBif3nexHk0vLuR8Z1nBY5KCIK6t7rhRUJW7+QsIH5A19pZJwS95WK+mkwJzba+8&#10;p8shNCKGsM9RQRvCkEvp65YM+sQOxJE7WmcwROgaqR1eY7jp5SJNl9Jgx7GhxYG2LdU/h7NR8N0t&#10;Kvzbl++pyXZP4XMsT+evN6UeZuPmFUSgMdzFN/eHVvCc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kYMwgAAANwAAAAPAAAAAAAAAAAAAAAAAJgCAABkcnMvZG93&#10;bnJldi54bWxQSwUGAAAAAAQABAD1AAAAhw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jl8QA&#10;AADcAAAADwAAAGRycy9kb3ducmV2LnhtbESPQYvCMBSE78L+h/AW9qapLspajbIoih61vezt2Tzb&#10;us1LaaJWf70RBI/DzHzDTOetqcSFGldaVtDvRSCIM6tLzhWkyar7A8J5ZI2VZVJwIwfz2UdnirG2&#10;V97RZe9zESDsYlRQeF/HUrqsIIOuZ2vi4B1tY9AH2eRSN3gNcFPJQRSNpMGSw0KBNS0Kyv73Z6Pg&#10;UA5SvO+SdWTGq2+/bZPT+W+p1Ndn+zsB4an17/CrvdEKhu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45fEAAAA3A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94M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Bq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feDEAAAA3AAAAA8AAAAAAAAAAAAAAAAAmA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qCMQA&#10;AADcAAAADwAAAGRycy9kb3ducmV2LnhtbESPQYvCMBSE78L+h/AWvIimq7hoNcoiCuJBbFc8P5q3&#10;bdnmpTSx1n9vBMHjMDPfMMt1ZyrRUuNKywq+RhEI4szqknMF59/dcAbCeWSNlWVScCcH69VHb4mx&#10;tjdOqE19LgKEXYwKCu/rWEqXFWTQjWxNHLw/2xj0QTa51A3eAtxUchxF39JgyWGhwJo2BWX/6dUo&#10;2B6xPLUDmprd/pJE9zQ5HI6dUv3P7mcBwlPn3+FXe68VTOc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6gj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yycYAAADcAAAADwAAAGRycy9kb3ducmV2LnhtbESPQWvCQBSE7wX/w/IKXkrdKFXa1FVU&#10;WrCIB7UUvD3yXpNg9m3IrjH9925B8DjMzDfMdN7ZSrXc+NKJgeEgAcWSOSolN/B9+Hx+BeUDCmHl&#10;hA38sYf5rPcwxZTcRXbc7kOuIkR8igaKEOpUa58VbNEPXM0SvV/XWAxRNrmmBi8Rbis9SpKJtlhK&#10;XCiw5lXB2Wl/tgZaeqLJ4md13Gw/wvGQn+lruyRj+o/d4h1U4C7cw7f2mgyM317g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wssn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XUsYAAADcAAAADwAAAGRycy9kb3ducmV2LnhtbESPQWvCQBSE7wX/w/IKvRTdtKDU1FVU&#10;WqiIh6oI3h55r0lo9m3IrjH+e1cQPA4z8w0zmXW2Ui03vnRi4G2QgGLJHJWSG9jvvvsfoHxAIayc&#10;sIELe5hNe08TTMmd5ZfbbchVhIhP0UARQp1q7bOCLfqBq1mi9+caiyHKJtfU4DnCbaXfk2SkLZYS&#10;FwqseVlw9r89WQMtvdJoflge15uvcNzlJ1ptFmTMy3M3/wQVuAuP8L39QwaG4y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8F1L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JJcYAAADcAAAADwAAAGRycy9kb3ducmV2LnhtbESPX2vCQBDE3wt+h2OFvhS9WGhoo6eo&#10;tNBSfPAPgm9LdpuE5vZC7ozx23uFgo/DzPyGmS16W6uOW185MTAZJ6BYckeVFAYO+4/RKygfUAhr&#10;J2zgyh4W88HDDDNyF9lytwuFihDxGRooQ2gyrX1eskU/dg1L9H5cazFE2RaaWrxEuK31c5Kk2mIl&#10;caHEhtcl57+7szXQ0ROly+P69L15D6d9caavzYqMeRz2yymowH24h//bn2Tg5S2F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uiSX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svsYAAADcAAAADwAAAGRycy9kb3ducmV2LnhtbESPQWvCQBSE7wX/w/IEL6VuLFRtdBUr&#10;FlrEg1oK3h55zySYfRuya0z/fbdQ8DjMzDfMfNnZSrXc+NKJgdEwAcWSOSolN/B1fH+agvIBhbBy&#10;wgZ+2MNy0XuYY0ruJntuDyFXESI+RQNFCHWqtc8KtuiHrmaJ3tk1FkOUTa6pwVuE20o/J8lYWywl&#10;LhRY87rg7HK4WgMtPdJ49b0+bXebcDrmV/rcvZExg363moEK3IV7+L/9QQZeXifwdyYeAb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iLL7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24zMMAAADcAAAADwAAAGRycy9kb3ducmV2LnhtbERPTWvCQBC9C/0PyxS8SN0oKG3qKlYU&#10;LOKhKoK3ITNNQrOzIbvG+O+7B8Hj433PFp2tVMuNL50YGA0TUCyZo1JyA6fj5u0dlA8ohJUTNnBn&#10;D4v5S2+GKbmb/HB7CLmKIeJTNFCEUKda+6xgi37oapbI/brGYoiwyTU1eIvhttLjJJlqi6XEhgJr&#10;XhWc/R2u1kBLA5ouz6vLbr8Ol2N+pe/9FxnTf+2Wn6ACd+Epfri3ZGDyEdfGM/EI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9uMzDAAAA3AAAAA8AAAAAAAAAAAAA&#10;AAAAoQIAAGRycy9kb3ducmV2LnhtbFBLBQYAAAAABAAEAPkAAACR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1696" behindDoc="0" locked="0" layoutInCell="1" allowOverlap="1" wp14:anchorId="134A800E" wp14:editId="2C1F44C5">
                            <wp:simplePos x="0" y="0"/>
                            <wp:positionH relativeFrom="column">
                              <wp:posOffset>23495</wp:posOffset>
                            </wp:positionH>
                            <wp:positionV relativeFrom="paragraph">
                              <wp:posOffset>-464820</wp:posOffset>
                            </wp:positionV>
                            <wp:extent cx="2419350" cy="407670"/>
                            <wp:effectExtent l="19050" t="19050" r="19050" b="11430"/>
                            <wp:wrapThrough wrapText="bothSides">
                              <wp:wrapPolygon edited="0">
                                <wp:start x="-170" y="-1009"/>
                                <wp:lineTo x="-170" y="21196"/>
                                <wp:lineTo x="21600" y="21196"/>
                                <wp:lineTo x="21600" y="-1009"/>
                                <wp:lineTo x="-170" y="-1009"/>
                              </wp:wrapPolygon>
                            </wp:wrapThrough>
                            <wp:docPr id="219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193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2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.85pt;margin-top:-36.6pt;width:190.5pt;height:32.1pt;z-index:25174169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Cjs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/x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0KOwgAAANwAAAAPAAAAAAAAAAAAAAAAAJgCAABkcnMvZG93&#10;bnJldi54bWxQSwUGAAAAAAQABAD1AAAAhw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nFc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Ukyh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+cV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HP8UA&#10;AADcAAAADwAAAGRycy9kb3ducmV2LnhtbESPT2vCQBTE70K/w/IKvekmOYjErFKK0h56Mf7p9SX7&#10;mg1m34bsVtNv7wqCx2FmfsMU69F24kKDbx0rSGcJCOLa6ZYbBYf9droA4QOyxs4xKfgnD+vVy6TA&#10;XLsr7+hShkZECPscFZgQ+lxKXxuy6GeuJ47erxsshiiHRuoBrxFuO5klyVxabDkuGOzpw1B9Lv+s&#10;gvlnSLe7zU+zSc3xVH0vqvIsK6XeXsf3JYhAY3iGH+0vrSDLMr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Qc/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+c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dz5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dGc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Y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dGcYAAADcAAAADwAAAAAAAAAAAAAAAACYAgAAZHJz&#10;L2Rvd25yZXYueG1sUEsFBgAAAAAEAAQA9QAAAIsDAAAAAA=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4gs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OILEAAAA3A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s8M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rPDBAAAA3AAAAA8AAAAAAAAAAAAAAAAAmA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7GMUA&#10;AADcAAAADwAAAGRycy9kb3ducmV2LnhtbESPQWvCQBSE7wX/w/KEXkrdWEhtU1eRUkFyEBPF8yP7&#10;TILZt2F3G+O/7xYKPQ4z8w2zXI+mEwM531pWMJ8lIIgrq1uuFZyO2+c3ED4ga+wsk4I7eVivJg9L&#10;zLS9cUFDGWoRIewzVNCE0GdS+qohg35me+LoXawzGKJ0tdQObxFuOvmSJK/SYMtxocGePhuqruW3&#10;UfC1x/YwPFFqtrtzkdzLIs/3o1KP03HzASLQGP7Df+2dVpAu3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zsYxQAAANwAAAAPAAAAAAAAAAAAAAAAAJg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iF8IAAADcAAAADwAAAGRycy9kb3ducmV2LnhtbERPS2vCQBC+F/wPywheim4UKhJdRaUF&#10;S/HgA8HbkBmTYHY2ZNcY/333UOjx43svVp2tVMuNL50YGI8SUCyZo1JyA+fT13AGygcUwsoJG3ix&#10;h9Wy97bAlNxTDtweQ65iiPgUDRQh1KnWPivYoh+5miVyN9dYDBE2uaYGnzHcVnqSJFNtsZTYUGDN&#10;24Kz+/FhDbT0TtP1ZXv92X+G6yl/0Pd+Q8YM+t16DipwF/7Ff+4dGfiYxfnxTD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IiF8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6HjMYAAADcAAAADwAAAGRycy9kb3ducmV2LnhtbESPX2vCQBDE3wt+h2MFX0q9KFQk9RSV&#10;FlrEB/9Q8G3JbpNgbi/kzph+e08QfBxm5jfMbNHZSrXc+NKJgdEwAcWSOSolN3A8fL1NQfmAQlg5&#10;YQP/7GEx773MMCV3lR23+5CrCBGfooEihDrV2mcFW/RDV7NE7881FkOUTa6pwWuE20qPk2SiLZYS&#10;FwqseV1wdt5frIGWXmmy/F2fNtvPcDrkF/rZrsiYQb9bfoAK3IVn+NH+JgPv0xHcz8Qj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eh4z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Z+8YAAADcAAAADwAAAGRycy9kb3ducmV2LnhtbESPX2vCQBDE34V+h2MLvki9KCiSeooV&#10;BaX44B8Kvi3ZbRKa2wu5M8Zv3ysUfBxm5jfMfNnZSrXc+NKJgdEwAcWSOSolN3A5b99moHxAIayc&#10;sIEHe1guXnpzTMnd5cjtKeQqQsSnaKAIoU619lnBFv3Q1SzR+3aNxRBlk2tq8B7httLjJJlqi6XE&#10;hQJrXhec/Zxu1kBLA5quvtbXz8MmXM/5jfaHDzKm/9qt3kEF7sIz/N/ekYHJbAx/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MGfv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C8YMYAAADcAAAADwAAAGRycy9kb3ducmV2LnhtbESPQWvCQBSE70L/w/IKXqRutCiSuooV&#10;BYt4qJaCt0feaxKafRuya0z/fVcQPA4z8w0zX3a2Ui03vnRiYDRMQLFkjkrJDXydti8zUD6gEFZO&#10;2MAfe1gunnpzTMld5ZPbY8hVhIhP0UARQp1q7bOCLfqhq1mi9+MaiyHKJtfU4DXCbaXHSTLVFkuJ&#10;CwXWvC44+z1erIGWBjRdfa/P+8MmnE/5hT4O72RM/7lbvYEK3IVH+N7ekYHJ7BVuZ+IR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AvGD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kkFMYAAADcAAAADwAAAGRycy9kb3ducmV2LnhtbESPQWvCQBSE70L/w/IKXqRulCqSuooV&#10;BYt4qJaCt0feaxKafRuya0z/fVcQPA4z8w0zX3a2Ui03vnRiYDRMQLFkjkrJDXydti8zUD6gEFZO&#10;2MAfe1gunnpzTMld5ZPbY8hVhIhP0UARQp1q7bOCLfqhq1mi9+MaiyHKJtfU4DXCbaXHSTLVFkuJ&#10;CwXWvC44+z1erIGWBjRdfa/P+8MmnE/5hT4O72RM/7lbvYEK3IVH+N7ekYHJ7BVuZ+IR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pJBT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950220" w:rsidRPr="00E12014" w:rsidRDefault="00950220" w:rsidP="00E1201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 BY El neu 4" w:hAnsi="DR BY El neu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Wie heißt die </w:t>
                  </w:r>
                  <w:r w:rsidRPr="00E12014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Kurzform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vom Donnerstag?</w:t>
                  </w:r>
                </w:p>
                <w:p w:rsidR="00950220" w:rsidRPr="00E12014" w:rsidRDefault="00950220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950220" w:rsidRDefault="00950220" w:rsidP="00E12014">
                  <w:pPr>
                    <w:rPr>
                      <w:rFonts w:ascii="DR BY El neu 4" w:hAnsi="DR BY El neu 4"/>
                      <w:b/>
                      <w:sz w:val="50"/>
                      <w:szCs w:val="50"/>
                    </w:rPr>
                  </w:pPr>
                  <w:r>
                    <w:rPr>
                      <w:rFonts w:ascii="DR BY El neu 4" w:hAnsi="DR BY El neu 4"/>
                      <w:b/>
                      <w:sz w:val="50"/>
                      <w:szCs w:val="50"/>
                    </w:rPr>
                    <w:t xml:space="preserve">  </w:t>
                  </w:r>
                </w:p>
                <w:p w:rsidR="00950220" w:rsidRDefault="00950220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E869D5" w:rsidRDefault="00E869D5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5792" behindDoc="0" locked="0" layoutInCell="1" allowOverlap="1" wp14:anchorId="7B897F53" wp14:editId="64E687E4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-433705</wp:posOffset>
                            </wp:positionV>
                            <wp:extent cx="2400300" cy="407670"/>
                            <wp:effectExtent l="19050" t="19050" r="19050" b="11430"/>
                            <wp:wrapThrough wrapText="bothSides">
                              <wp:wrapPolygon edited="0">
                                <wp:start x="-171" y="-1009"/>
                                <wp:lineTo x="-171" y="21196"/>
                                <wp:lineTo x="21600" y="21196"/>
                                <wp:lineTo x="21600" y="-1009"/>
                                <wp:lineTo x="-171" y="-1009"/>
                              </wp:wrapPolygon>
                            </wp:wrapThrough>
                            <wp:docPr id="599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003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0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6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3.35pt;margin-top:-34.15pt;width:189pt;height:32.1pt;z-index:25174579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y98IA&#10;AADcAAAADwAAAGRycy9kb3ducmV2LnhtbERPu27CMBTdkfgH6yJ1AxsqRSXFoIqKCkYIC9ttfJuk&#10;ja+j2HnA19dDpY5H573ZjbYWPbW+cqxhuVAgiHNnKi40XLPD/AWED8gGa8ek4U4edtvpZIOpcQOf&#10;qb+EQsQQ9ilqKENoUil9XpJFv3ANceS+XGsxRNgW0rQ4xHBby5VSibRYcWwosaF9SfnPpbMaPqvV&#10;FR/n7EPZ9eE5nMbsu7u9a/00G99eQQQaw7/4z300GhIV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bL3wgAAANwAAAAPAAAAAAAAAAAAAAAAAJgCAABkcnMvZG93&#10;bnJldi54bWxQSwUGAAAAAAQABAD1AAAAhw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XbMUA&#10;AADcAAAADwAAAGRycy9kb3ducmV2LnhtbESPQWvCQBSE7wX/w/KE3uquKUibuopYUuxR48XbM/ua&#10;pM2+DdlNjP31rlDocZiZb5jlerSNGKjztWMN85kCQVw4U3Op4ZhnTy8gfEA22DgmDVfysF5NHpaY&#10;GnfhPQ2HUIoIYZ+ihiqENpXSFxVZ9DPXEkfvy3UWQ5RdKU2Hlwi3jUyUWkiLNceFClvaVlT8HHqr&#10;4VwnR/zd5x/KvmbP4XPMv/vTu9aP03HzBiLQGP7Df+2d0bBQc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ds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3RsMA&#10;AADcAAAADwAAAGRycy9kb3ducmV2LnhtbESPQYvCMBSE7wv+h/AEb2taDyLVKCKKHrzYXfX62jyb&#10;YvNSmqj1328WFvY4zHwzzGLV20Y8qfO1YwXpOAFBXDpdc6Xg+2v3OQPhA7LGxjEpeJOH1XLwscBM&#10;uxef6JmHSsQS9hkqMCG0mZS+NGTRj11LHL2b6yyGKLtK6g5fsdw2cpIkU2mx5rhgsKWNofKeP6yC&#10;6T6ku9P2Wm1Tc74Ux1mR32Wh1GjYr+cgAvXhP/xHH3Tkkgn8no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/3RsMAAADcAAAADwAAAAAAAAAAAAAAAACY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sg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rG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yyA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609M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qbqDe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rT0xQAAANwAAAAPAAAAAAAAAAAAAAAAAJgCAABkcnMv&#10;ZG93bnJldi54bWxQSwUGAAAAAAQABAD1AAAAig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Rb8UA&#10;AADcAAAADwAAAGRycy9kb3ducmV2LnhtbESPQWvCQBSE7wX/w/IEb3W3lkqNbkJpUexR48XbM/tM&#10;YrNvQ3bV2F/fFYQeh5n5hllkvW3EhTpfO9bwMlYgiAtnai417PLl8zsIH5ANNo5Jw408ZOngaYGJ&#10;cVfe0GUbShEh7BPUUIXQJlL6oiKLfuxa4ugdXWcxRNmV0nR4jXDbyIlSU2mx5rhQYUufFRU/27PV&#10;cKgnO/zd5CtlZ8vX8N3np/P+S+vRsP+YgwjUh//wo702GqbqDe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hFv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GMQA&#10;AADcAAAADwAAAGRycy9kb3ducmV2LnhtbESPQWvCQBSE74L/YXlCb7qrhVBTN6FYLPao8eLtNfua&#10;pM2+DdlVY3+9KxQ8DjPzDbPKB9uKM/W+caxhPlMgiEtnGq40HIrN9AWED8gGW8ek4Uoe8mw8WmFq&#10;3IV3dN6HSkQI+xQ11CF0qZS+rMmin7mOOHrfrrcYouwraXq8RLht5UKpRFpsOC7U2NG6pvJ3f7Ia&#10;vprFAf92xYeyy81z+ByKn9PxXeunyfD2CiLQEB7h//bWaEhU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gjxjEAAAA3AAAAA8AAAAAAAAAAAAAAAAAmA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Y8MQA&#10;AADcAAAADwAAAGRycy9kb3ducmV2LnhtbESPQWvCQBSE74L/YXlCL2J2LdRKdBWRCuJBmlQ8P7LP&#10;JJh9G7LbGP99t1DocZiZb5j1drCN6KnztWMN80SBIC6cqbnUcPk6zJYgfEA22DgmDU/ysN2MR2tM&#10;jXtwRn0eShEh7FPUUIXQplL6oiKLPnEtcfRurrMYouxKaTp8RLht5KtSC2mx5rhQYUv7iop7/m01&#10;fJyx/uyn9GYPx2umnnl2Op0HrV8mw24FItAQ/sN/7aPRsFD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GPD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JMN8IAAADcAAAADwAAAGRycy9kb3ducmV2LnhtbERPTWvCQBC9F/wPywheim70EEp0FRUL&#10;leKhKoK3ITMmwexsyK4x/vvuodDj430vVr2tVcetr5wYmE4SUCy5o0oKA+fT5/gDlA8ohLUTNvBi&#10;D6vl4G2BGbmn/HB3DIWKIeIzNFCG0GRa+7xki37iGpbI3VxrMUTYFppafMZwW+tZkqTaYiWxocSG&#10;tyXn9+PDGujondL1ZXv9PuzC9VQ8aH/YkDGjYb+egwrch3/xn/uLDKRJXBvPxC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JMN8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7prMUAAADcAAAADwAAAGRycy9kb3ducmV2LnhtbESPQWvCQBSE7wX/w/KEXopu2kNoo6uo&#10;tNAiHtQieHvkPZNg9m3IrjH9964g9DjMzDfMdN7bWnXc+sqJgddxAoold1RJYeB3/zV6B+UDCmHt&#10;hA38sYf5bPA0xYzcVbbc7UKhIkR8hgbKEJpMa5+XbNGPXcMSvZNrLYYo20JTi9cIt7V+S5JUW6wk&#10;LpTY8Krk/Ly7WAMdvVC6OKyO681nOO6LC/1slmTM87BfTEAF7sN/+NH+JgNp8gH3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7prM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W7MIAAADcAAAADwAAAGRycy9kb3ducmV2LnhtbERPTWvCQBC9F/wPywheim70ECS6ioqC&#10;pXhQS8HbkBmTYHY2ZNeY/vvuodDj430v172tVcetr5wYmE4SUCy5o0oKA1/Xw3gOygcUwtoJG/hh&#10;D+vV4G2JGbmXnLm7hELFEPEZGihDaDKtfV6yRT9xDUvk7q61GCJsC00tvmK4rfUsSVJtsZLYUGLD&#10;u5Lzx+VpDXT0Tunme3f7PO3D7Vo86eO0JWNGw36zABW4D//iP/eRDKTTOD+eiU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3W7M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Fzd8YAAADcAAAADwAAAGRycy9kb3ducmV2LnhtbESPT2vCQBTE74V+h+UVeim6SQ9Boquo&#10;tNBSPPgHwdsj75kEs29Ddo3pt+8WBI/DzPyGmS0G26ieO187MZCOE1AshaNaSgOH/edoAsoHFMLG&#10;CRv4ZQ+L+fPTDHNyN9lyvwulihDxORqoQmhzrX1RsUU/di1L9M6usxii7EpNHd4i3Db6PUkybbGW&#10;uFBhy+uKi8vuag309EbZ8rg+/Ww+wmlfXul7syJjXl+G5RRU4CE8wvf2FxnI0hT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xc3f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tAMYAAADcAAAADwAAAGRycy9kb3ducmV2LnhtbESPQWvCQBSE7wX/w/KEXkqz0UOQ1I2o&#10;KFiKB7UUvD3yXpPQ7NuQXWP677uFQo/DzHzDLFejbdXAvW+cGJglKSiW0lEjlYH3y/55AcoHFMLW&#10;CRv4Zg+rYvKwxJzcXU48nEOlIkR8jgbqELpca1/WbNEnrmOJ3qfrLYYo+0pTj/cIt62ep2mmLTYS&#10;F2rseFtz+XW+WQMDPVG2/the3467cL1UN3o9bsiYx+m4fgEVeAz/4b/2gQxkszn8nolHQ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7QD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950220" w:rsidRPr="00044B3B" w:rsidRDefault="00950220" w:rsidP="00044B3B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Von welchem Tag ist die </w:t>
                  </w:r>
                  <w:r w:rsidRPr="00044B3B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Kurzform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„S</w:t>
                  </w:r>
                  <w:r w:rsidR="00AB23B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o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“?</w:t>
                  </w:r>
                </w:p>
                <w:p w:rsidR="00950220" w:rsidRDefault="00E869D5" w:rsidP="00044B3B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7840" behindDoc="0" locked="0" layoutInCell="1" allowOverlap="1" wp14:anchorId="0C8474E5" wp14:editId="508522E6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61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1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4.3pt;margin-top:9.55pt;width:168pt;height:32.1pt;z-index:25174784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iKc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fPJK/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yIp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HssUA&#10;AADcAAAADwAAAGRycy9kb3ducmV2LnhtbESPQWvCQBSE7wX/w/KE3pqNSqXGrCKKxR41Xnp7Zp9J&#10;2uzbkF2T2F/fLRQ8DjPzDZOuB1OLjlpXWVYwiWIQxLnVFRcKztn+5Q2E88gaa8uk4E4O1qvRU4qJ&#10;tj0fqTv5QgQIuwQVlN43iZQuL8mgi2xDHLyrbQ36INtC6hb7ADe1nMbxXBqsOCyU2NC2pPz7dDMK&#10;LtX0jD/H7D02i/3MfwzZ1+1zp9TzeNgsQXga/CP83z5oBfPJK/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4ey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nmMMA&#10;AADcAAAADwAAAGRycy9kb3ducmV2LnhtbESPQWvCQBSE7wX/w/KE3uomHoJEVxFR9ODF2NbrS/aZ&#10;DWbfhuyq6b/vFoQeh5lvhlmsBtuKB/W+cawgnSQgiCunG64VfJ53HzMQPiBrbB2Tgh/ysFqO3haY&#10;a/fkEz2KUItYwj5HBSaELpfSV4Ys+onriKN3db3FEGVfS93jM5bbVk6TJJMWG44LBjvaGKpuxd0q&#10;yPYh3Z22l3qbmq/v8jgri5sslXofD+s5iEBD+A+/6IOOXJrB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1nmMMAAADcAAAADwAAAAAAAAAAAAAAAACY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8Xs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09EM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vF7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oLMEA&#10;AADcAAAADwAAAGRycy9kb3ducmV2LnhtbERPPW/CMBDdkfgP1lViAweQUAkYVFGlghHC0u0aH0na&#10;+BzFDhh+PR6QOj697/U2mEZcqXO1ZQXTSQKCuLC65lLBOc/G7yCcR9bYWCYFd3Kw3QwHa0y1vfGR&#10;ridfihjCLkUFlfdtKqUrKjLoJrYljtzFdgZ9hF0pdYe3GG4aOUuShTRYc2yosKVdRcXfqTcKfurZ&#10;GR/H/Csxy2zuDyH/7b8/lRq9hY8VCE/B/4tf7r1WsJjGt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qKCzBAAAA3AAAAA8AAAAAAAAAAAAAAAAAmA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Nt8IA&#10;AADcAAAADwAAAGRycy9kb3ducmV2LnhtbESPQYvCMBSE7wv+h/AEb2uqgqzVKKIoetR68fZsnm21&#10;eSlN1OqvN8KCx2FmvmEms8aU4k61Kywr6HUjEMSp1QVnCg7J6vcPhPPIGkvLpOBJDmbT1s8EY20f&#10;vKP73mciQNjFqCD3voqldGlOBl3XVsTBO9vaoA+yzqSu8RHgppT9KBpKgwWHhRwrWuSUXvc3o+BU&#10;9A/42iXryIxWA79tksvtuFSq027mYxCeGv8N/7c3WsGwN4LPmX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o23wgAAANwAAAAPAAAAAAAAAAAAAAAAAJg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ul7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RH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O6XvwAAANwAAAAPAAAAAAAAAAAAAAAAAJgCAABkcnMvZG93bnJl&#10;di54bWxQSwUGAAAAAAQABAD1AAAAhA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5f8IA&#10;AADcAAAADwAAAGRycy9kb3ducmV2LnhtbESPQYvCMBSE7wv+h/AEL4umCopUo4goiAexVTw/mmdb&#10;bF5KE2v992ZhweMwM98wy3VnKtFS40rLCsajCARxZnXJuYLrZT+cg3AeWWNlmRS8ycF61ftZYqzt&#10;ixNqU5+LAGEXo4LC+zqW0mUFGXQjWxMH724bgz7IJpe6wVeAm0pOomgmDZYcFgqsaVtQ9kifRsHu&#10;hOW5/aWp2R9uSfROk+Px1Ck16HebBQhPnf+G/9sHrWA2GcPf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3l/wgAAANwAAAAPAAAAAAAAAAAAAAAAAJgCAABkcnMvZG93&#10;bnJldi54bWxQSwUGAAAAAAQABAD1AAAAhw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nvcYAAADcAAAADwAAAGRycy9kb3ducmV2LnhtbESPT2vCQBTE74V+h+UVeim6aQ5BUlex&#10;UsEiHvxDwdsj75mEZt+G7BrTb98VBI/DzPyGmc4H26ieO187MfA+TkCxFI5qKQ0cD6vRBJQPKISN&#10;Ezbwxx7ms+enKebkrrLjfh9KFSHiczRQhdDmWvuiYot+7FqW6J1dZzFE2ZWaOrxGuG10miSZtlhL&#10;XKiw5WXFxe/+Yg309EbZ4md52my/wulQXuh7+0nGvL4Miw9QgYfwCN/bazKQpSnczsQj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PJ73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CJsUAAADcAAAADwAAAGRycy9kb3ducmV2LnhtbESPQWvCQBSE7wX/w/IEL0U3WggldRUV&#10;BaV4qErB2yPvNQnNvg3ZNcZ/3y0Uehxm5htmvuxtrTpufeXEwHSSgGLJHVVSGLicd+NXUD6gENZO&#10;2MCDPSwXg6c5ZuTu8sHdKRQqQsRnaKAMocm09nnJFv3ENSzR+3KtxRBlW2hq8R7httazJEm1xUri&#10;QokNb0rOv083a6CjZ0pXn5vr+3EbrufiRofjmowZDfvVG6jAffgP/7X3ZCCdvcD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OCJs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oaUsUAAADcAAAADwAAAGRycy9kb3ducmV2LnhtbESPQWvCQBSE7wX/w/IEL0U3SgkldRUV&#10;BaV4qErB2yPvNQnNvg3ZNcZ/3y0Uehxm5htmvuxtrTpufeXEwHSSgGLJHVVSGLicd+NXUD6gENZO&#10;2MCDPSwXg6c5ZuTu8sHdKRQqQsRnaKAMocm09nnJFv3ENSzR+3KtxRBlW2hq8R7httazJEm1xUri&#10;QokNb0rOv083a6CjZ0pXn5vr+3EbrufiRofjmowZDfvVG6jAffgP/7X3ZCCdvcD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oaUs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/yc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CCdvcD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a/yc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hvsUAAADcAAAADwAAAGRycy9kb3ducmV2LnhtbESPQWvCQBSE7wX/w/IEL0U3eggluoqK&#10;hUrxUBXB2yPvmQSzb0N2jem/7xYKPQ4z8w2zWPW2Vh23vnJiYDpJQLHkjiopDJxP7+M3UD6gENZO&#10;2MA3e1gtBy8LzMg95Yu7YyhUhIjP0EAZQpNp7fOSLfqJa1iid3OtxRBlW2hq8RnhttazJEm1xUri&#10;QokNb0vO78eHNdDRK6Xry/b6ediF66l40P6wIWNGw349BxW4D//hv/YHGUhnKfyei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Qhvs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E869D5" w:rsidRDefault="00E869D5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E869D5" w:rsidRDefault="00E869D5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E869D5" w:rsidRDefault="00E869D5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E869D5" w:rsidRPr="00044B3B" w:rsidRDefault="00E869D5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:rsidR="00950220" w:rsidRPr="00E12014" w:rsidRDefault="00950220" w:rsidP="00E1201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1201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lastRenderedPageBreak/>
                    <w:t xml:space="preserve">Welcher Tag kommt </w:t>
                  </w:r>
                  <w:r w:rsidRPr="00044B3B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 xml:space="preserve">nach </w:t>
                  </w:r>
                  <w:r w:rsidRPr="00E1201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dem Freitag?</w:t>
                  </w:r>
                </w:p>
                <w:p w:rsidR="00950220" w:rsidRDefault="00E869D5" w:rsidP="00F66288"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9888" behindDoc="0" locked="0" layoutInCell="1" allowOverlap="1" wp14:anchorId="3EB995EE" wp14:editId="70B98ED2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62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2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.1pt;margin-top:4.35pt;width:168pt;height:32.1pt;z-index:25174988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ikb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RH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xuKRvwAAANwAAAAPAAAAAAAAAAAAAAAAAJgCAABkcnMvZG93bnJl&#10;di54bWxQSwUGAAAAAAQABAD1AAAAhA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HC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0jiF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kcK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GF8EA&#10;AADcAAAADwAAAGRycy9kb3ducmV2LnhtbERPS2vCQBC+C/0PyxR6001aEImuIqK0h15MX9dJdswG&#10;s7Mhu9X03zsHoceP773ajL5TFxpiG9hAPstAEdfBttwY+Pw4TBegYkK22AUmA38UYbN+mKywsOHK&#10;R7qUqVESwrFAAy6lvtA61o48xlnoiYU7hcFjEjg02g54lXDf6ecsm2uPLUuDw552jupz+esNzF9T&#10;fjjuf5p97r6+q/dFVZ51ZczT47hdgko0pn/x3f1mxfci8+WMHA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BhfBAAAA3AAAAA8AAAAAAAAAAAAAAAAAmA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d0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kEc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d3R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Dps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k3E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dDpsMAAADcAAAADwAAAAAAAAAAAAAAAACY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mP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Sx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+Y9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+S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2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fknEAAAA3AAAAA8AAAAAAAAAAAAAAAAAmA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pocQA&#10;AADcAAAADwAAAGRycy9kb3ducmV2LnhtbESPQYvCMBSE78L+h/AWvIimKpala5RFFMSD2Lp4fjRv&#10;27LNS2lirf/eCILHYWa+YZbr3tSio9ZVlhVMJxEI4tzqigsFv+fd+AuE88gaa8uk4E4O1quPwRIT&#10;bW+cUpf5QgQIuwQVlN43iZQuL8mgm9iGOHh/tjXog2wLqVu8Bbip5SyKYmmw4rBQYkObkvL/7GoU&#10;bI9YnboRLcxuf0mje5YeDsdeqeFn//MNwlPv3+FXe68VxPMF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6aH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23Y8UAAADcAAAADwAAAGRycy9kb3ducmV2LnhtbESPQWvCQBSE7wX/w/KEXopuWiGU6Coq&#10;LbSIB7UI3h55zySYfRuya0z/vSsUehxm5htmtuhtrTpufeXEwOs4AcWSO6qkMPBz+By9g/IBhbB2&#10;wgZ+2cNiPniaYUbuJjvu9qFQESI+QwNlCE2mtc9LtujHrmGJ3tm1FkOUbaGpxVuE21q/JUmqLVYS&#10;F0pseF1yftlfrYGOXihdHtenzfYjnA7Flb63KzLmedgvp6AC9+E//Nf+IgPpJIXHmXgE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23Y8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ES+MYAAADcAAAADwAAAGRycy9kb3ducmV2LnhtbESPX2vCQBDE3wt+h2OFvhS92EJaoqeo&#10;tNBSfPAPgm9LdpuE5vZC7ozx23uFgo/DzPyGmS16W6uOW185MTAZJ6BYckeVFAYO+4/RGygfUAhr&#10;J2zgyh4W88HDDDNyF9lytwuFihDxGRooQ2gyrX1eskU/dg1L9H5cazFE2RaaWrxEuK31c5Kk2mIl&#10;caHEhtcl57+7szXQ0ROly+P69L15D6d9caavzYqMeRz2yymowH24h//bn2QgfXmF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hEvj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6GisIAAADcAAAADwAAAGRycy9kb3ducmV2LnhtbERPTWvCQBC9C/6HZYRepG5sIZToKioK&#10;LeKhWgRvQ2aahGZnQ3aN6b93D4LHx/ueL3tbq45bXzkxMJ0koFhyR5UUBn5Ou9cPUD6gENZO2MA/&#10;e1guhoM5ZuRu8s3dMRQqhojP0EAZQpNp7fOSLfqJa1gi9+taiyHCttDU4i2G21q/JUmqLVYSG0ps&#10;eFNy/ne8WgMdjSldnTeX/WEbLqfiSl+HNRnzMupXM1CB+/AUP9yfZCB9j2vjmXgE9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6Gis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jEcYAAADcAAAADwAAAGRycy9kb3ducmV2LnhtbESPX2vCQBDE3wt+h2OFvhS92EJoo6eo&#10;tNBSfPAPgm9LdpuE5vZC7ozx23uFgo/DzPyGmS16W6uOW185MTAZJ6BYckeVFAYO+4/RKygfUAhr&#10;J2zgyh4W88HDDDNyF9lytwuFihDxGRooQ2gyrX1eskU/dg1L9H5cazFE2RaaWrxEuK31c5Kk2mIl&#10;caHEhtcl57+7szXQ0ROly+P69L15D6d9caavzYqMeRz2yymowH24h//bn2QgfXmD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yIx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758cIAAADcAAAADwAAAGRycy9kb3ducmV2LnhtbERPTWvCQBC9C/6HZYRepG4sJZToKioK&#10;LeKhWgRvQ2aahGZnQ3aN6b93D4LHx/ueL3tbq45bXzkxMJ0koFhyR5UUBn5Ou9cPUD6gENZO2MA/&#10;e1guhoM5ZuRu8s3dMRQqhojP0EAZQpNp7fOSLfqJa1gi9+taiyHCttDU4i2G21q/JUmqLVYSG0ps&#10;eFNy/ne8WgMdjSldnTeX/WEbLqfiSl+HNRnzMupXM1CB+/AUP9yfZCB9j/PjmXgE9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758c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950220" w:rsidRDefault="00950220" w:rsidP="00EF449A"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950220" w:rsidRDefault="00950220" w:rsidP="00EF449A"/>
                <w:p w:rsidR="00950220" w:rsidRDefault="00950220" w:rsidP="00EC6FF3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Welcher Tag kommt </w:t>
                  </w:r>
                  <w:r w:rsidRPr="00044B3B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vor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dem Donnerstag?</w:t>
                  </w:r>
                </w:p>
                <w:p w:rsidR="00950220" w:rsidRPr="00044B3B" w:rsidRDefault="00950220" w:rsidP="00A260AD">
                  <w:pPr>
                    <w:rPr>
                      <w:rFonts w:ascii="DR HH El 4" w:hAnsi="DR HH El 4"/>
                      <w:b/>
                      <w:szCs w:val="24"/>
                    </w:rPr>
                  </w:pPr>
                </w:p>
                <w:p w:rsidR="00950220" w:rsidRDefault="00E869D5" w:rsidP="00A260AD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 w:bidi="th-TH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1936" behindDoc="0" locked="0" layoutInCell="1" allowOverlap="1" wp14:anchorId="51199BAF" wp14:editId="5E76694E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2133600" cy="407670"/>
                            <wp:effectExtent l="19050" t="19050" r="19050" b="11430"/>
                            <wp:wrapThrough wrapText="bothSides">
                              <wp:wrapPolygon edited="0">
                                <wp:start x="-193" y="-1009"/>
                                <wp:lineTo x="-193" y="21196"/>
                                <wp:lineTo x="21600" y="21196"/>
                                <wp:lineTo x="21600" y="-1009"/>
                                <wp:lineTo x="-193" y="-1009"/>
                              </wp:wrapPolygon>
                            </wp:wrapThrough>
                            <wp:docPr id="64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4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.1pt;margin-top:2.9pt;width:168pt;height:32.1pt;z-index:25175193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w28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TDb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VQ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0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lUDEAAAA3A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zacQA&#10;AADcAAAADwAAAGRycy9kb3ducmV2LnhtbESPQWvCQBSE74X+h+UVvNVNRESiq4goevBiqu31JfvM&#10;BrNvQ3bV+O/dQqHHYeabYebL3jbiTp2vHStIhwkI4tLpmisFp6/t5xSED8gaG8ek4Ekelov3tzlm&#10;2j34SPc8VCKWsM9QgQmhzaT0pSGLfuha4uhdXGcxRNlVUnf4iOW2kaMkmUiLNccFgy2tDZXX/GYV&#10;THYh3R43P9UmNefv4jAt8qsslBp89KsZiEB9+A//0XsdufEYfs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c2nEAAAA3A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or8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4+E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qK/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22M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jbYxQAAANwAAAAPAAAAAAAAAAAAAAAAAJgCAABkcnMv&#10;ZG93bnJldi54bWxQSwUGAAAAAAQABAD1AAAAig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TQ8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rms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TQ8YAAADcAAAADwAAAAAAAAAAAAAAAACYAgAAZHJz&#10;L2Rvd25yZXYueG1sUEsFBgAAAAAEAAQA9QAAAIsDAAAAAA=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HMc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1jG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QcxwgAAANwAAAAPAAAAAAAAAAAAAAAAAJgCAABkcnMvZG93&#10;bnJldi54bWxQSwUGAAAAAAQABAD1AAAAhw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Q2cQA&#10;AADcAAAADwAAAGRycy9kb3ducmV2LnhtbESPQYvCMBSE78L+h/AWvIimKypajbKIgniQbVc8P5q3&#10;bdnmpTSx1n9vBMHjMDPfMKtNZyrRUuNKywq+RhEI4szqknMF59/9cA7CeWSNlWVScCcHm/VHb4Wx&#10;tjdOqE19LgKEXYwKCu/rWEqXFWTQjWxNHLw/2xj0QTa51A3eAtxUchxFM2mw5LBQYE3bgrL/9GoU&#10;7E5Y/rQDmpr94ZJE9zQ5Hk+dUv3P7nsJwlPn3+FX+6AVzCY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kNn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dvLMIAAADcAAAADwAAAGRycy9kb3ducmV2LnhtbERPTWvCQBC9C/6HZYRepG4sNJToKioK&#10;LeKhWgRvQ2aahGZnQ3aN6b93D4LHx/ueL3tbq45bXzkxMJ0koFhyR5UUBn5Ou9cPUD6gENZO2MA/&#10;e1guhoM5ZuRu8s3dMRQqhojP0EAZQpNp7fOSLfqJa1gi9+taiyHCttDU4i2G21q/JUmqLVYSG0ps&#10;eFNy/ne8WgMdjSldnTeX/WEbLqfiSl+HNRnzMupXM1CB+/AUP9yfZCB9j/PjmXgE9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dvLM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Kt8UAAADcAAAADwAAAGRycy9kb3ducmV2LnhtbESPQWvCQBSE7wX/w/KEXkrdWDCU6Coq&#10;FlrEQ7UI3h55zySYfRuya0z/vSsUehxm5htmtuhtrTpufeXEwHiUgGLJHVVSGPg5fLy+g/IBhbB2&#10;wgZ+2cNiPniaYUbuJt/c7UOhIkR8hgbKEJpMa5+XbNGPXMMSvbNrLYYo20JTi7cIt7V+S5JUW6wk&#10;LpTY8Lrk/LK/WgMdvVC6PK5P290mnA7Flb52KzLmedgvp6AC9+E//Nf+JAPpZAyPM/EI6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vKt8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UwM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CB9mcH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lUwM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xW8YAAADcAAAADwAAAGRycy9kb3ducmV2LnhtbESPQWvCQBSE74L/YXmFXqRubDGU1FVU&#10;LFSKB7UUvD3yXpPQ7NuQXWP6792C4HGYmW+Y2aK3teq49ZUTA5NxAoold1RJYeDr+P70CsoHFMLa&#10;CRv4Yw+L+XAww4zcRfbcHUKhIkR8hgbKEJpMa5+XbNGPXcMSvR/XWgxRtoWmFi8Rbmv9nCSptlhJ&#10;XCix4XXJ+e/hbA10NKJ0+b0+fe424XQszrTdrciYx4d++QYqcB/u4Vv7gwyk0xf4PxOP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F8Vv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xpL8YAAADcAAAADwAAAGRycy9kb3ducmV2LnhtbESPQWvCQBSE74L/YXmFXqRuLDWU1FVU&#10;LFSKB7UUvD3yXpPQ7NuQXWP6792C4HGYmW+Y2aK3teq49ZUTA5NxAoold1RJYeDr+P70CsoHFMLa&#10;CRv4Yw+L+XAww4zcRfbcHUKhIkR8hgbKEJpMa5+XbNGPXcMSvR/XWgxRtoWmFi8Rbmv9nCSptlhJ&#10;XCix4XXJ+e/hbA10NKJ0+b0+fe424XQszrTdrciYx4d++QYqcB/u4Vv7gwyk0xf4PxOP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saS/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950220" w:rsidRDefault="00950220" w:rsidP="00A260AD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950220" w:rsidRDefault="00950220" w:rsidP="00A260AD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950220" w:rsidRPr="00950220" w:rsidRDefault="00950220" w:rsidP="00EC6FF3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Fülle die Tabelle richtig aus!</w:t>
                  </w:r>
                </w:p>
                <w:p w:rsidR="00950220" w:rsidRDefault="00950220" w:rsidP="00950220">
                  <w:pPr>
                    <w:rPr>
                      <w:b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087"/>
                    <w:gridCol w:w="3087"/>
                    <w:gridCol w:w="3088"/>
                  </w:tblGrid>
                  <w:tr w:rsidR="00950220" w:rsidTr="00B779B4">
                    <w:tc>
                      <w:tcPr>
                        <w:tcW w:w="3087" w:type="dxa"/>
                        <w:tcBorders>
                          <w:right w:val="single" w:sz="12" w:space="0" w:color="auto"/>
                        </w:tcBorders>
                      </w:tcPr>
                      <w:p w:rsidR="00950220" w:rsidRPr="00950220" w:rsidRDefault="00950220" w:rsidP="0092568E">
                        <w:pPr>
                          <w:spacing w:line="360" w:lineRule="auto"/>
                          <w:jc w:val="center"/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</w:pPr>
                        <w:r w:rsidRPr="00950220"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  <w:t>gestern</w:t>
                        </w:r>
                      </w:p>
                    </w:tc>
                    <w:tc>
                      <w:tcPr>
                        <w:tcW w:w="308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0220" w:rsidRPr="00950220" w:rsidRDefault="00950220" w:rsidP="0092568E">
                        <w:pPr>
                          <w:spacing w:line="360" w:lineRule="auto"/>
                          <w:jc w:val="center"/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</w:pPr>
                        <w:r w:rsidRPr="00950220"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  <w:t>heute</w:t>
                        </w:r>
                      </w:p>
                    </w:tc>
                    <w:tc>
                      <w:tcPr>
                        <w:tcW w:w="3088" w:type="dxa"/>
                        <w:tcBorders>
                          <w:left w:val="single" w:sz="12" w:space="0" w:color="auto"/>
                        </w:tcBorders>
                      </w:tcPr>
                      <w:p w:rsidR="00950220" w:rsidRPr="00950220" w:rsidRDefault="00950220" w:rsidP="0092568E">
                        <w:pPr>
                          <w:spacing w:line="360" w:lineRule="auto"/>
                          <w:jc w:val="center"/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</w:pPr>
                        <w:r w:rsidRPr="00950220">
                          <w:rPr>
                            <w:rFonts w:ascii="Druckschrift bold" w:hAnsi="Druckschrift bold"/>
                            <w:sz w:val="40"/>
                            <w:szCs w:val="40"/>
                          </w:rPr>
                          <w:t>morgen</w:t>
                        </w:r>
                      </w:p>
                    </w:tc>
                  </w:tr>
                  <w:tr w:rsidR="00950220" w:rsidTr="00B779B4">
                    <w:tc>
                      <w:tcPr>
                        <w:tcW w:w="3087" w:type="dxa"/>
                        <w:tcBorders>
                          <w:right w:val="single" w:sz="12" w:space="0" w:color="auto"/>
                        </w:tcBorders>
                      </w:tcPr>
                      <w:p w:rsidR="00950220" w:rsidRDefault="00E869D5" w:rsidP="00950220">
                        <w:pPr>
                          <w:spacing w:before="120"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3984" behindDoc="0" locked="0" layoutInCell="1" allowOverlap="1" wp14:anchorId="22020B99" wp14:editId="4383BC3B">
                                  <wp:simplePos x="0" y="0"/>
                                  <wp:positionH relativeFrom="column">
                                    <wp:posOffset>-48260</wp:posOffset>
                                  </wp:positionH>
                                  <wp:positionV relativeFrom="paragraph">
                                    <wp:posOffset>88265</wp:posOffset>
                                  </wp:positionV>
                                  <wp:extent cx="1800225" cy="407670"/>
                                  <wp:effectExtent l="19050" t="19050" r="28575" b="11430"/>
                                  <wp:wrapThrough wrapText="bothSides">
                                    <wp:wrapPolygon edited="0">
                                      <wp:start x="-229" y="-1009"/>
                                      <wp:lineTo x="-229" y="21196"/>
                                      <wp:lineTo x="21714" y="21196"/>
                                      <wp:lineTo x="21714" y="-1009"/>
                                      <wp:lineTo x="-229" y="-1009"/>
                                    </wp:wrapPolygon>
                                  </wp:wrapThrough>
                                  <wp:docPr id="655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800225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656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57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58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59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0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1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2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3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4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5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6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7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8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3.8pt;margin-top:6.95pt;width:141.75pt;height:32.1pt;z-index:25175398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gBc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6AFxQAAANwAAAAPAAAAAAAAAAAAAAAAAJgCAABkcnMv&#10;ZG93bnJldi54bWxQSwUGAAAAAAQABAD1AAAAigMAAAAA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Fn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5b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8FnsYAAADcAAAADwAAAAAAAAAAAAAAAACYAgAAZHJz&#10;L2Rvd25yZXYueG1sUEsFBgAAAAAEAAQA9QAAAIsDAAAAAA==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vscEA&#10;AADcAAAADwAAAGRycy9kb3ducmV2LnhtbERPS2vCQBC+C/0PyxR6000KFYmuIqK0h15MX9dJdswG&#10;s7Mhu9X03zsHoceP773ajL5TFxpiG9hAPstAEdfBttwY+Pw4TBegYkK22AUmA38UYbN+mKywsOHK&#10;R7qUqVESwrFAAy6lvtA61o48xlnoiYU7hcFjEjg02g54lXDf6ecsm2uPLUuDw552jupz+esNzF9T&#10;fjjuf5p97r6+q/dFVZ51ZczT47hdgko0pn/x3f1mxfcia+WMHA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E77HBAAAA3AAAAA8AAAAAAAAAAAAAAAAAmAIAAGRycy9kb3du&#10;cmV2LnhtbFBLBQYAAAAABAAEAPUAAACGAwAAAAA=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0d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DR3xQAAANwAAAAPAAAAAAAAAAAAAAAAAJg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XV8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fP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ldXwgAAANwAAAAPAAAAAAAAAAAAAAAAAJgCAABkcnMvZG93&#10;bnJldi54bWxQSwUGAAAAAAQABAD1AAAAhwMAAAAA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yzMUA&#10;AADcAAAADwAAAGRycy9kb3ducmV2LnhtbESPQWvCQBSE7wX/w/KE3uomKYSauoooSj1qcuntNfua&#10;pM2+Ddk1Sf313ULB4zAz3zCrzWRaMVDvGssK4kUEgri0uuFKQZEfnl5AOI+ssbVMCn7IwWY9e1hh&#10;pu3IZxouvhIBwi5DBbX3XSalK2sy6Ba2Iw7ep+0N+iD7SuoexwA3rUyiKJUGGw4LNXa0q6n8vlyN&#10;go8mKfB2zo+RWR6e/WnKv67ve6Ue59P2FYSnyd/D/+03rSBN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vLMxQAAANwAAAAPAAAAAAAAAAAAAAAAAJgCAABkcnMv&#10;ZG93bnJldi54bWxQSwUGAAAAAAQABAD1AAAAigMAAAAA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su8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JIn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su8MAAADcAAAADwAAAAAAAAAAAAAAAACYAgAAZHJzL2Rv&#10;d25yZXYueG1sUEsFBgAAAAAEAAQA9QAAAIgDAAAAAA==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7U8UA&#10;AADcAAAADwAAAGRycy9kb3ducmV2LnhtbESPQWuDQBSE74H+h+UVegl1TUukWDehlASChxBN6Pnh&#10;vqjEfSvu1ui/7xYKPQ4z8w2TbSfTiZEG11pWsIpiEMSV1S3XCi7n/fMbCOeRNXaWScFMDrabh0WG&#10;qbZ3LmgsfS0ChF2KChrv+1RKVzVk0EW2Jw7e1Q4GfZBDLfWA9wA3nXyJ40QabDksNNjTZ0PVrfw2&#10;CnZHbE/jktZmf/gq4rks8vw4KfX0OH28g/A0+f/wX/ugFSTJK/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/tTxQAAANwAAAAPAAAAAAAAAAAAAAAAAJgCAABkcnMv&#10;ZG93bnJldi54bWxQSwUGAAAAAAQABAD1AAAAig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jksUAAADcAAAADwAAAGRycy9kb3ducmV2LnhtbESPQWvCQBSE7wX/w/KEXopuWiSU6Coq&#10;LbSIB7UI3h55zySYfRuya0z/vSsUehxm5htmtuhtrTpufeXEwOs4AcWSO6qkMPBz+By9g/IBhbB2&#10;wgZ+2cNiPniaYUbuJjvu9qFQESI+QwNlCE2mtc9LtujHrmGJ3tm1FkOUbaGpxVuE21q/JUmqLVYS&#10;F0pseF1yftlfrYGOXihdHtenzfYjnA7Flb63KzLmedgvp6AC9+E//Nf+IgNpOoHHmXgE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CjksUAAADcAAAADwAAAAAAAAAA&#10;AAAAAAChAgAAZHJzL2Rvd25yZXYueG1sUEsFBgAAAAAEAAQA+QAAAJM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GCcUAAADcAAAADwAAAGRycy9kb3ducmV2LnhtbESPQWvCQBSE7wX/w/KEXopuWjCU6Coq&#10;LbSIB7UI3h55zySYfRuya0z/vSsUehxm5htmtuhtrTpufeXEwOs4AcWSO6qkMPBz+By9g/IBhbB2&#10;wgZ+2cNiPniaYUbuJjvu9qFQESI+QwNlCE2mtc9LtujHrmGJ3tm1FkOUbaGpxVuE21q/JUmqLVYS&#10;F0pseF1yftlfrYGOXihdHtenzfYjnA7Flb63KzLmedgvp6AC9+E//Nf+IgNpOoHHmXgE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wGCcUAAADcAAAADwAAAAAAAAAA&#10;AAAAAAChAgAAZHJzL2Rvd25yZXYueG1sUEsFBgAAAAAEAAQA+QAAAJM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6YfsUAAADcAAAADwAAAGRycy9kb3ducmV2LnhtbESPQWvCQBSE70L/w/IKvUjdtIelpK5i&#10;pYUW8VAVwdsj75kEs29Ddo3pv+8KgsdhZr5hpvPBNarnLtReLLxMMlAshadaSgu77dfzG6gQUQgb&#10;L2zhjwPMZw+jKebkL/LL/SaWKkEk5GihirHNtQ5FxQ7DxLcsyTv6zmFMsis1dXhJcNfo1ywz2mEt&#10;aaHClpcVF6fN2VnoaUxmsV8eVuvPeNiWZ/pZf5C1T4/D4h1U5CHew7f2N1kwxsD1TDoCe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6YfsUAAADcAAAADwAAAAAAAAAA&#10;AAAAAAChAgAAZHJzL2Rvd25yZXYueG1sUEsFBgAAAAAEAAQA+QAAAJM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95cUAAADcAAAADwAAAGRycy9kb3ducmV2LnhtbESPQWvCQBSE7wX/w/KEXopu2kNaoquo&#10;tNAiHtQieHvkPZNg9m3IrjH9964g9DjMzDfMdN7bWnXc+sqJgddxAoold1RJYeB3/zX6AOUDCmHt&#10;hA38sYf5bPA0xYzcVbbc7UKhIkR8hgbKEJpMa5+XbNGPXcMSvZNrLYYo20JTi9cIt7V+S5JUW6wk&#10;LpTY8Krk/Ly7WAMdvVC6OKyO681nOO6LC/1slmTM87BfTEAF7sN/+NH+JgNp+g73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I95cUAAADcAAAADwAAAAAAAAAA&#10;AAAAAAChAgAAZHJzL2Rvd25yZXYueG1sUEsFBgAAAAAEAAQA+QAAAJM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2pl8IAAADcAAAADwAAAGRycy9kb3ducmV2LnhtbERPTWvCQBC9F/wPywheim70EEp0FRUL&#10;leKhKoK3ITMmwexsyK4x/vvuodDj430vVr2tVcetr5wYmE4SUCy5o0oKA+fT5/gDlA8ohLUTNvBi&#10;D6vl4G2BGbmn/HB3DIWKIeIzNFCG0GRa+7xki37iGpbI3VxrMUTYFppafMZwW+tZkqTaYiWxocSG&#10;tyXn9+PDGujondL1ZXv9PuzC9VQ8aH/YkDGjYb+egwrch3/xn/uLDKRpXBvPxC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2pl8IAAADcAAAADwAAAAAAAAAAAAAA&#10;AAChAgAAZHJzL2Rvd25yZXYueG1sUEsFBgAAAAAEAAQA+QAAAJADAAAAAA=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08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0220" w:rsidRPr="006B4C6E" w:rsidRDefault="00950220" w:rsidP="00950220">
                        <w:pPr>
                          <w:spacing w:before="120" w:line="360" w:lineRule="auto"/>
                          <w:jc w:val="center"/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</w:pPr>
                        <w:r w:rsidRPr="006B4C6E"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  <w:t>Dienstag</w:t>
                        </w:r>
                      </w:p>
                    </w:tc>
                    <w:tc>
                      <w:tcPr>
                        <w:tcW w:w="3088" w:type="dxa"/>
                        <w:tcBorders>
                          <w:left w:val="single" w:sz="12" w:space="0" w:color="auto"/>
                        </w:tcBorders>
                      </w:tcPr>
                      <w:p w:rsidR="00950220" w:rsidRDefault="00E869D5" w:rsidP="00950220">
                        <w:pPr>
                          <w:spacing w:before="120"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6032" behindDoc="0" locked="0" layoutInCell="1" allowOverlap="1" wp14:anchorId="67B79F3C" wp14:editId="0A649D30">
                                  <wp:simplePos x="0" y="0"/>
                                  <wp:positionH relativeFrom="column">
                                    <wp:posOffset>-44450</wp:posOffset>
                                  </wp:positionH>
                                  <wp:positionV relativeFrom="paragraph">
                                    <wp:posOffset>88265</wp:posOffset>
                                  </wp:positionV>
                                  <wp:extent cx="1685925" cy="407670"/>
                                  <wp:effectExtent l="19050" t="19050" r="28575" b="11430"/>
                                  <wp:wrapThrough wrapText="bothSides">
                                    <wp:wrapPolygon edited="0">
                                      <wp:start x="-244" y="-1009"/>
                                      <wp:lineTo x="-244" y="21196"/>
                                      <wp:lineTo x="21722" y="21196"/>
                                      <wp:lineTo x="21722" y="-1009"/>
                                      <wp:lineTo x="-244" y="-1009"/>
                                    </wp:wrapPolygon>
                                  </wp:wrapThrough>
                                  <wp:docPr id="669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685925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670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1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2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3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4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5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6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7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8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9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0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1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2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3.5pt;margin-top:6.95pt;width:132.75pt;height:32.1pt;z-index:25175603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BisIA&#10;AADcAAAADwAAAGRycy9kb3ducmV2LnhtbERPPW/CMBDdK/EfrEPq1jhQCdoQByEQVTtCsnS7xkeS&#10;Nj5HtoG0v74ekBif3ne+Hk0vLuR8Z1nBLElBENdWd9woqMr90wsIH5A19pZJwS95WBeThxwzba98&#10;oMsxNCKGsM9QQRvCkEnp65YM+sQOxJE7WWcwROgaqR1eY7jp5TxNF9Jgx7GhxYG2LdU/x7NR8NXN&#10;K/w7lG+ped0/h4+x/D5/7pR6nI6bFYhAY7iLb+53rWCxj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8GKwgAAANwAAAAPAAAAAAAAAAAAAAAAAJgCAABkcnMvZG93&#10;bnJldi54bWxQSwUGAAAAAAQABAD1AAAAhwMAAAAA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kEc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09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ZBHEAAAA3AAAAA8AAAAAAAAAAAAAAAAAmA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EO8QA&#10;AADcAAAADwAAAGRycy9kb3ducmV2LnhtbESPQWvCQBSE7wX/w/IEb3UTD1aiq4goevBi2ur1JfvM&#10;BrNvQ3bV+O+7hUKPw8w3wyxWvW3EgzpfO1aQjhMQxKXTNVcKvj537zMQPiBrbByTghd5WC0HbwvM&#10;tHvyiR55qEQsYZ+hAhNCm0npS0MW/di1xNG7us5iiLKrpO7wGcttIydJMpUWa44LBlvaGCpv+d0q&#10;mO5DujttL9U2Nd/n4jgr8psslBoN+/UcRKA+/If/6IOO3McE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hDvEAAAA3AAAAA8AAAAAAAAAAAAAAAAAmA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f/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cvn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V/9xQAAANwAAAAPAAAAAAAAAAAAAAAAAJg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Hic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rmi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jHicYAAADcAAAADwAAAAAAAAAAAAAAAACYAgAAZHJz&#10;L2Rvd25yZXYueG1sUEsFBgAAAAAEAAQA9QAAAIsDAAAAAA==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iE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5Ygb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iEsYAAADcAAAADwAAAAAAAAAAAAAAAACYAgAAZHJz&#10;L2Rvd25yZXYueG1sUEsFBgAAAAAEAAQA9QAAAIsDAAAAAA==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8ZcUA&#10;AADcAAAADwAAAGRycy9kb3ducmV2LnhtbESPT2vCQBTE74V+h+UVems2KkSbukqpWOoxfy69vWZf&#10;k9Ts25BdNfXTu4LgcZiZ3zDL9Wg6caTBtZYVTKIYBHFldcu1grLYvixAOI+ssbNMCv7JwXr1+LDE&#10;VNsTZ3TMfS0ChF2KChrv+1RKVzVk0EW2Jw7erx0M+iCHWuoBTwFuOjmN40QabDksNNjTR0PVPj8Y&#10;BT/ttMRzVnzG5nU787ux+Dt8b5R6fhrf30B4Gv09fGt/aQXJP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vxlxQAAANwAAAAPAAAAAAAAAAAAAAAAAJgCAABkcnMv&#10;ZG93bnJldi54bWxQSwUGAAAAAAQABAD1AAAAigMAAAAA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rjcQA&#10;AADcAAAADwAAAGRycy9kb3ducmV2LnhtbESPQYvCMBSE78L+h/AWvIimCtqla5RFFMSD2Lp4fjRv&#10;27LNS2lirf/eCILHYWa+YZbr3tSio9ZVlhVMJxEI4tzqigsFv+fd+AuE88gaa8uk4E4O1quPwRIT&#10;bW+cUpf5QgQIuwQVlN43iZQuL8mgm9iGOHh/tjXog2wLqVu8Bbip5SyKFtJgxWGhxIY2JeX/2dUo&#10;2B6xOnUjmpvd/pJG9yw9HI69UsPP/ucbhKfev8Ov9l4rWMQ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a43EAAAA3AAAAA8AAAAAAAAAAAAAAAAAmAIAAGRycy9k&#10;b3ducmV2LnhtbFBLBQYAAAAABAAEAPUAAACJAwAAAAA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Q/SsIAAADcAAAADwAAAGRycy9kb3ducmV2LnhtbERPTWvCQBC9C/6HZYRepG7sIZboKioK&#10;LeKhWgRvQ2aahGZnQ3aN6b/vHgSPj/e9WPW2Vh23vnJiYDpJQLHkjiopDHyf96/voHxAIaydsIE/&#10;9rBaDgcLzMjd5Yu7UyhUDBGfoYEyhCbT2uclW/QT17BE7se1FkOEbaGpxXsMt7V+S5JUW6wkNpTY&#10;8Lbk/Pd0swY6GlO6vmyvh+MuXM/FjT6PGzLmZdSv56AC9+Epfrg/yEA6i2vjmXgE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Q/SsIAAADcAAAADwAAAAAAAAAAAAAA&#10;AAChAgAAZHJzL2Rvd25yZXYueG1sUEsFBgAAAAAEAAQA+QAAAJA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ia0c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kL2/wdyYe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YmtH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dDa8IAAADcAAAADwAAAGRycy9kb3ducmV2LnhtbERPTWvCQBC9F/wPywi9FN3UQ5DoKioW&#10;LOJBLQVvQ2ZMgtnZkF1j+u+7B8Hj433Pl72tVcetr5wY+BwnoFhyR5UUBn7OX6MpKB9QCGsnbOCP&#10;PSwXg7c5ZuQecuTuFAoVQ8RnaKAMocm09nnJFv3YNSyRu7rWYoiwLTS1+IjhttaTJEm1xUpiQ4kN&#10;b0rOb6e7NdDRB6Wr381lf9iGy7m40/dhTca8D/vVDFTgPrzET/eODKTTOD+e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dDa8IAAADcAAAADwAAAAAAAAAAAAAA&#10;AAChAgAAZHJzL2Rvd25yZXYueG1sUEsFBgAAAAAEAAQA+QAAAJA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m8MUAAADcAAAADwAAAGRycy9kb3ducmV2LnhtbESPQWvCQBSE7wX/w/IEL0U3eggSXUXF&#10;QqV4qJaCt0feMwlm34bsGuO/7xYKPQ4z8w2zXPe2Vh23vnJiYDpJQLHkjiopDHyd38ZzUD6gENZO&#10;2MCTPaxXg5clZuQe8sndKRQqQsRnaKAMocm09nnJFv3ENSzRu7rWYoiyLTS1+IhwW+tZkqTaYiVx&#10;ocSGdyXnt9PdGujoldLN9+7ycdyHy7m40+G4JWNGw36zABW4D//hv/Y7GUjnU/g9E4+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vm8MUAAADcAAAADwAAAAAAAAAA&#10;AAAAAAChAgAAZHJzL2Rvd25yZXYueG1sUEsFBgAAAAAEAAQA+QAAAJM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l4h8YAAADcAAAADwAAAGRycy9kb3ducmV2LnhtbESPT2vCQBTE74LfYXmCF6mbegiSuoqK&#10;BUvx4B8Eb4+81yQ0+zZk15h++26h4HGYmd8wi1Vva9Vx6ysnBl6nCSiW3FElhYHL+f1lDsoHFMLa&#10;CRv4YQ+r5XCwwIzcQ47cnUKhIkR8hgbKEJpMa5+XbNFPXcMSvS/XWgxRtoWmFh8Rbms9S5JUW6wk&#10;LpTY8Lbk/Pt0twY6mlC6vm5vn4dduJ2LO30cNmTMeNSv30AF7sMz/N/ek4F0PoO/M/E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peIfGAAAA3AAAAA8AAAAAAAAA&#10;AAAAAAAAoQIAAGRycy9kb3ducmV2LnhtbFBLBQYAAAAABAAEAPkAAACUAwAAAAA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50220" w:rsidTr="00B779B4">
                    <w:tc>
                      <w:tcPr>
                        <w:tcW w:w="3087" w:type="dxa"/>
                        <w:tcBorders>
                          <w:right w:val="single" w:sz="12" w:space="0" w:color="auto"/>
                        </w:tcBorders>
                      </w:tcPr>
                      <w:p w:rsidR="00950220" w:rsidRPr="006B4C6E" w:rsidRDefault="00950220" w:rsidP="0092568E">
                        <w:pPr>
                          <w:spacing w:before="120" w:line="360" w:lineRule="auto"/>
                          <w:jc w:val="center"/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</w:pPr>
                        <w:r w:rsidRPr="006B4C6E"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  <w:t>Donnerstag</w:t>
                        </w:r>
                      </w:p>
                    </w:tc>
                    <w:tc>
                      <w:tcPr>
                        <w:tcW w:w="308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0220" w:rsidRDefault="00E869D5" w:rsidP="00950220">
                        <w:pPr>
                          <w:spacing w:before="120"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8080" behindDoc="0" locked="0" layoutInCell="1" allowOverlap="1" wp14:anchorId="67B79F3C" wp14:editId="0A649D30">
                                  <wp:simplePos x="0" y="0"/>
                                  <wp:positionH relativeFrom="column">
                                    <wp:posOffset>-36830</wp:posOffset>
                                  </wp:positionH>
                                  <wp:positionV relativeFrom="paragraph">
                                    <wp:posOffset>86360</wp:posOffset>
                                  </wp:positionV>
                                  <wp:extent cx="1847850" cy="407670"/>
                                  <wp:effectExtent l="19050" t="19050" r="19050" b="11430"/>
                                  <wp:wrapThrough wrapText="bothSides">
                                    <wp:wrapPolygon edited="0">
                                      <wp:start x="-223" y="-1009"/>
                                      <wp:lineTo x="-223" y="21196"/>
                                      <wp:lineTo x="21600" y="21196"/>
                                      <wp:lineTo x="21600" y="-1009"/>
                                      <wp:lineTo x="-223" y="-1009"/>
                                    </wp:wrapPolygon>
                                  </wp:wrapThrough>
                                  <wp:docPr id="683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847850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684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5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6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7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8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9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0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1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2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93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94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95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96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2.9pt;margin-top:6.8pt;width:145.5pt;height:32.1pt;z-index:25175808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3rsQA&#10;AADcAAAADwAAAGRycy9kb3ducmV2LnhtbESPQYvCMBSE7wv+h/AWvK3pqohWo4ii6FHbi7dn82y7&#10;27yUJmrdX78RBI/DzHzDzBatqcSNGldaVvDdi0AQZ1aXnCtIk83XGITzyBory6TgQQ4W887HDGNt&#10;73yg29HnIkDYxaig8L6OpXRZQQZdz9bEwbvYxqAPssmlbvAe4KaS/SgaSYMlh4UCa1oVlP0er0bB&#10;ueyn+HdItpGZbAZ+3yY/19Naqe5nu5yC8NT6d/jV3mkFo/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t67EAAAA3AAAAA8AAAAAAAAAAAAAAAAAmA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SNcQA&#10;AADcAAAADwAAAGRycy9kb3ducmV2LnhtbESPQYvCMBSE7wv+h/AWvK3pKopWo4ii6FHbi7dn82y7&#10;27yUJmrdX78RBI/DzHzDzBatqcSNGldaVvDdi0AQZ1aXnCtIk83XGITzyBory6TgQQ4W887HDGNt&#10;73yg29HnIkDYxaig8L6OpXRZQQZdz9bEwbvYxqAPssmlbvAe4KaS/SgaSYMlh4UCa1oVlP0er0bB&#10;ueyn+HdItpGZbAZ+3yY/19Naqe5nu5yC8NT6d/jV3mkFo/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EjXEAAAA3AAAAA8AAAAAAAAAAAAAAAAAmA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yH8QA&#10;AADcAAAADwAAAGRycy9kb3ducmV2LnhtbESPT4vCMBTE74LfITxhb5p2D6V0jbKIogcv1v1zfW3e&#10;NsXmpTRZ7X57Iwh7HGZ+M8xyPdpOXGnwrWMF6SIBQVw73XKj4OO8m+cgfEDW2DkmBX/kYb2aTpZY&#10;aHfjE13L0IhYwr5ABSaEvpDS14Ys+oXriaP34waLIcqhkXrAWyy3nXxNkkxabDkuGOxpY6i+lL9W&#10;QbYP6e60/W62qfn8qo55VV5kpdTLbHx/AxFoDP/hJ33Qkcs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38h/EAAAA3AAAAA8AAAAAAAAAAAAAAAAAmA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p2cUA&#10;AADcAAAADwAAAGRycy9kb3ducmV2LnhtbESPQWvCQBSE7wX/w/IK3ppNFVKNWUVaLPao8eLtmX0m&#10;abNvQ3Y1qb++WxA8DjPzDZOtBtOIK3WutqzgNYpBEBdW11wqOOSblxkI55E1NpZJwS85WC1HTxmm&#10;2va8o+velyJA2KWooPK+TaV0RUUGXWRb4uCdbWfQB9mVUnfYB7hp5CSOE2mw5rBQYUvvFRU/+4tR&#10;cKonB7zt8s/YzDdT/zXk35fjh1Lj52G9AOFp8I/wvb3VCpLZG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ynZxQAAANwAAAAPAAAAAAAAAAAAAAAAAJg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9q8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J5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L2rwgAAANwAAAAPAAAAAAAAAAAAAAAAAJgCAABkcnMvZG93&#10;bnJldi54bWxQSwUGAAAAAAQABAD1AAAAhwMAAAAA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YMM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WC5i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gwxQAAANwAAAAPAAAAAAAAAAAAAAAAAJgCAABkcnMv&#10;ZG93bnJldi54bWxQSwUGAAAAAAQABAD1AAAAigMAAAAA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ncM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mC/i/H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J3DBAAAA3AAAAA8AAAAAAAAAAAAAAAAAmAIAAGRycy9kb3du&#10;cmV2LnhtbFBLBQYAAAAABAAEAPUAAACGAwAAAAA=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wmMMA&#10;AADcAAAADwAAAGRycy9kb3ducmV2LnhtbESPQYvCMBSE7wv+h/AEL4umCitajSKiIB7EVvH8aJ5t&#10;sXkpTaz1328WFjwOM/MNs1x3phItNa60rGA8ikAQZ1aXnCu4XvbDGQjnkTVWlknBmxysV72vJcba&#10;vjihNvW5CBB2MSoovK9jKV1WkEE3sjVx8O62MeiDbHKpG3wFuKnkJIqm0mDJYaHAmrYFZY/0aRTs&#10;Tlie22/6MfvDLYneaXI8njqlBv1uswDhqfOf8H/7oBVM52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wmMMAAADcAAAADwAAAAAAAAAAAAAAAACYAgAAZHJzL2Rv&#10;d25yZXYueG1sUEsFBgAAAAAEAAQA9QAAAIg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uWsYAAADcAAAADwAAAGRycy9kb3ducmV2LnhtbESPQWvCQBSE7wX/w/IEL0U3eght6ioq&#10;CkrxUJWCt0feaxKafRuya4z/vlso9DjMzDfMfNnbWnXc+sqJgekkAcWSO6qkMHA578YvoHxAIayd&#10;sIEHe1guBk9zzMjd5YO7UyhUhIjP0EAZQpNp7fOSLfqJa1ii9+VaiyHKttDU4j3Cba1nSZJqi5XE&#10;hRIb3pScf59u1kBHz5SuPjfX9+M2XM/FjQ7HNRkzGvarN1CB+/Af/mvvyUD6OoPfM/EI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w7lr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LwcYAAADcAAAADwAAAGRycy9kb3ducmV2LnhtbESPX2vCQBDE3wt+h2OFvhS92EJoo6eo&#10;tNBSfPAPgm9LdpuE5vZC7ozx23uFgo/DzPyGmS16W6uOW185MTAZJ6BYckeVFAYO+4/RKygfUAhr&#10;J2zgyh4W88HDDDNyF9lytwuFihDxGRooQ2gyrX1eskU/dg1L9H5cazFE2RaaWrxEuK31c5Kk2mIl&#10;caHEhtcl57+7szXQ0ROly+P69L15D6d9caavzYqMeRz2yymowH24h//bn2QgfXuB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8S8H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TtcYAAADcAAAADwAAAGRycy9kb3ducmV2LnhtbESPX2vCQBDE3wt+h2OFvhS9WEpoo6eo&#10;tNBSfPAPgm9LdpuE5vZC7ozx23uFgo/DzPyGmS16W6uOW185MTAZJ6BYckeVFAYO+4/RKygfUAhr&#10;J2zgyh4W88HDDDNyF9lytwuFihDxGRooQ2gyrX1eskU/dg1L9H5cazFE2RaaWrxEuK31c5Kk2mIl&#10;caHEhtcl57+7szXQ0ROly+P69L15D6d9caavzYqMeRz2yymowH24h//bn2QgfXuB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V07X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l2LsYAAADcAAAADwAAAGRycy9kb3ducmV2LnhtbESPX2vCQBDE3wt+h2OFvhS9WGhoo6eo&#10;tNBSfPAPgm9LdpuE5vZC7ozx23uFgo/DzPyGmS16W6uOW185MTAZJ6BYckeVFAYO+4/RKygfUAhr&#10;J2zgyh4W88HDDDNyF9lytwuFihDxGRooQ2gyrX1eskU/dg1L9H5cazFE2RaaWrxEuK31c5Kk2mIl&#10;caHEhtcl57+7szXQ0ROly+P69L15D6d9caavzYqMeRz2yymowH24h//bn2QgfXuB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Zdi7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oWcUAAADcAAAADwAAAGRycy9kb3ducmV2LnhtbESPQWvCQBSE7wX/w/KEXopu2kNoo6uo&#10;tNAiHtQieHvkPZNg9m3IrjH9964g9DjMzDfMdN7bWnXc+sqJgddxAoold1RJYeB3/zV6B+UDCmHt&#10;hA38sYf5bPA0xYzcVbbc7UKhIkR8hgbKEJpMa5+XbNGPXcMSvZNrLYYo20JTi9cIt7V+S5JUW6wk&#10;LpTY8Krk/Ly7WAMdvVC6OKyO681nOO6LC/1slmTM87BfTEAF7sN/+NH+JgPpRwr3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voWcUAAADcAAAADwAAAAAAAAAA&#10;AAAAAAChAgAAZHJzL2Rvd25yZXYueG1sUEsFBgAAAAAEAAQA+QAAAJMDAAAAAA=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088" w:type="dxa"/>
                        <w:tcBorders>
                          <w:left w:val="single" w:sz="12" w:space="0" w:color="auto"/>
                        </w:tcBorders>
                      </w:tcPr>
                      <w:p w:rsidR="00950220" w:rsidRDefault="00E869D5" w:rsidP="00950220">
                        <w:pPr>
                          <w:spacing w:before="120"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0128" behindDoc="0" locked="0" layoutInCell="1" allowOverlap="1" wp14:anchorId="67B79F3C" wp14:editId="0A649D30">
                                  <wp:simplePos x="0" y="0"/>
                                  <wp:positionH relativeFrom="column">
                                    <wp:posOffset>-44450</wp:posOffset>
                                  </wp:positionH>
                                  <wp:positionV relativeFrom="paragraph">
                                    <wp:posOffset>86360</wp:posOffset>
                                  </wp:positionV>
                                  <wp:extent cx="1752600" cy="407670"/>
                                  <wp:effectExtent l="19050" t="19050" r="19050" b="11430"/>
                                  <wp:wrapThrough wrapText="bothSides">
                                    <wp:wrapPolygon edited="0">
                                      <wp:start x="-235" y="-1009"/>
                                      <wp:lineTo x="-235" y="21196"/>
                                      <wp:lineTo x="21600" y="21196"/>
                                      <wp:lineTo x="21600" y="-1009"/>
                                      <wp:lineTo x="-235" y="-1009"/>
                                    </wp:wrapPolygon>
                                  </wp:wrapThrough>
                                  <wp:docPr id="697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52600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698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9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0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1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2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3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4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5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6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07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08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09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10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3.5pt;margin-top:6.8pt;width:138pt;height:32.1pt;z-index:25176012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rds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mC/i2n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5K3bBAAAA3AAAAA8AAAAAAAAAAAAAAAAAmAIAAGRycy9kb3du&#10;cmV2LnhtbFBLBQYAAAAABAAEAPUAAACGAwAAAAA=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O7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j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WO7cMAAADcAAAADwAAAAAAAAAAAAAAAACYAgAAZHJzL2Rv&#10;d25yZXYueG1sUEsFBgAAAAAEAAQA9QAAAIgDAAAAAA==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DN8EA&#10;AADcAAAADwAAAGRycy9kb3ducmV2LnhtbERPPW/CMBDdkfofrKvEBk46AAoYhBCoDCwEaNdLfMQR&#10;8TmKDaT/vh6QGJ/e92LV20Y8qPO1YwXpOAFBXDpdc6XgfNqNZiB8QNbYOCYFf+RhtfwYLDDT7slH&#10;euShEjGEfYYKTAhtJqUvDVn0Y9cSR+7qOoshwq6SusNnDLeN/EqSibRYc2ww2NLGUHnL71bB5Duk&#10;u+P2t9qm5vJTHGZFfpOFUsPPfj0HEagPb/HLvdcKpk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wzfBAAAA3AAAAA8AAAAAAAAAAAAAAAAAmAIAAGRycy9kb3du&#10;cmV2LnhtbFBLBQYAAAAABAAEAPUAAACGAwAAAAA=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Y8cUA&#10;AADcAAAADwAAAGRycy9kb3ducmV2LnhtbESPzW7CMBCE70i8g7VI3MAGpP4EnAiBqNojJJfelnib&#10;pMTrKDaQ9unrSpV6HM3MN5pNNthW3Kj3jWMNi7kCQVw603ClocgPsycQPiAbbB2Thi/ykKXj0QYT&#10;4+58pNspVCJC2CeooQ6hS6T0ZU0W/dx1xNH7cL3FEGVfSdPjPcJtK5dKPUiLDceFGjva1VReTler&#10;4dwsC/w+5i/KPh9W4W3IP6/ve62nk2G7BhFoCP/hv/ar0fCoFvB7Jh4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BjxxQAAANwAAAAPAAAAAAAAAAAAAAAAAJg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Gh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fCi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oaGxQAAANwAAAAPAAAAAAAAAAAAAAAAAJgCAABkcnMv&#10;ZG93bnJldi54bWxQSwUGAAAAAAQABAD1AAAAigMAAAAA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jHc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fKk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2Ix3EAAAA3AAAAA8AAAAAAAAAAAAAAAAAmAIAAGRycy9k&#10;b3ducmV2LnhtbFBLBQYAAAAABAAEAPUAAACJAwAAAAA=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7ac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in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7tpxQAAANwAAAAPAAAAAAAAAAAAAAAAAJgCAABkcnMv&#10;ZG93bnJldi54bWxQSwUGAAAAAAQABAD1AAAAigMAAAAA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sgcQA&#10;AADcAAAADwAAAGRycy9kb3ducmV2LnhtbESPQWvCQBSE7wX/w/KEXoruWrBKdBURBfEgTRTPj+wz&#10;CWbfhuwa47/vFgo9DjPzDbNc97YWHbW+cqxhMlYgiHNnKi40XM770RyED8gGa8ek4UUe1qvB2xIT&#10;456cUpeFQkQI+wQ1lCE0iZQ+L8miH7uGOHo311oMUbaFNC0+I9zW8lOpL2mx4rhQYkPbkvJ79rAa&#10;diesvrsPmtr94ZqqV5Yej6de6/dhv1mACNSH//Bf+2A0zNQ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LIHEAAAA3AAAAA8AAAAAAAAAAAAAAAAAmAIAAGRycy9k&#10;b3ducmV2LnhtbFBLBQYAAAAABAAEAPUAAACJAwAAAAA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yQ8UAAADcAAAADwAAAGRycy9kb3ducmV2LnhtbESPQWvCQBSE7wX/w/KEXopu2kNaoquo&#10;tNAiHtQieHvkPZNg9m3IrjH9964g9DjMzDfMdN7bWnXc+sqJgddxAoold1RJYeB3/zX6AOUDCmHt&#10;hA38sYf5bPA0xYzcVbbc7UKhIkR8hgbKEJpMa5+XbNGPXcMSvZNrLYYo20JTi9cIt7V+S5JUW6wk&#10;LpTY8Krk/Ly7WAMdvVC6OKyO681nOO6LC/1slmTM87BfTEAF7sN/+NH+JgPvSQr3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ByQ8UAAADcAAAADwAAAAAAAAAA&#10;AAAAAAChAgAAZHJzL2Rvd25yZXYueG1sUEsFBgAAAAAEAAQA+QAAAJM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X2MYAAADcAAAADwAAAGRycy9kb3ducmV2LnhtbESPQWvCQBSE7wX/w/KEXkrd2IOWmI2o&#10;tFARD9UieHvkvSah2bchu8b037tCocdhZr5hsuVgG9Vz52snBqaTBBRL4aiW0sDX8f35FZQPKISN&#10;Ezbwyx6W+eghw5TcVT65P4RSRYj4FA1UIbSp1r6o2KKfuJYlet+usxii7EpNHV4j3Db6JUlm2mIt&#10;caHCljcVFz+HizXQ0xPNVqfNebd/C+djeaHtfk3GPI6H1QJU4CH8h//aH2RgnszhfiYeAZ3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s19j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NDqsMAAADcAAAADwAAAGRycy9kb3ducmV2LnhtbERPTWvCQBC9F/wPywheim70YEvMKiot&#10;tBQPVRFyGzJjEszOhuwa03/fPRR6fLzvbDPYRvXc+dqJgfksAcVSOKqlNHA+vU9fQfmAQtg4YQM/&#10;7GGzHj1lmJJ7yDf3x1CqGCI+RQNVCG2qtS8qtuhnrmWJ3NV1FkOEXampw0cMt41eJMlSW6wlNlTY&#10;8r7i4na8WwM9PdNye9nnX4e3kJ/KO30edmTMZDxsV6ACD+Ff/Of+IAMvSVwbz8Qj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zQ6rDAAAA3AAAAA8AAAAAAAAAAAAA&#10;AAAAoQIAAGRycy9kb3ducmV2LnhtbFBLBQYAAAAABAAEAPkAAACR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/mMcYAAADcAAAADwAAAGRycy9kb3ducmV2LnhtbESPT2vCQBTE7wW/w/KEXopu6sFqdBUr&#10;FlqKB/8geHvkPZNg9m3IrjH99t1CweMwM79h5svOVqrlxpdODLwOE1AsmaNScgPHw8dgAsoHFMLK&#10;CRv4YQ/LRe9pjim5u+y43YdcRYj4FA0UIdSp1j4r2KIfupolehfXWAxRNrmmBu8Rbis9SpKxtlhK&#10;XCiw5nXB2XV/swZaeqHx6rQ+f2834XzIb/S1fSdjnvvdagYqcBce4f/2Jxl4S6bwdyYeAb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/5jH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zZccIAAADcAAAADwAAAGRycy9kb3ducmV2LnhtbERPS2vCQBC+F/wPywheim70YCW6ikoL&#10;luLBB4K3ITMmwexsyK4x/vvuodDjx/derDpbqZYbXzoxMB4loFgyR6XkBs6nr+EMlA8ohJUTNvBi&#10;D6tl722BKbmnHLg9hlzFEPEpGihCqFOtfVawRT9yNUvkbq6xGCJsck0NPmO4rfQkSabaYimxocCa&#10;twVn9+PDGmjpnabry/b6s/8M11P+oO/9howZ9Lv1HFTgLvyL/9w7MvAxjvPjmXgE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zZccIAAADcAAAADwAAAAAAAAAAAAAA&#10;AAChAgAAZHJzL2Rvd25yZXYueG1sUEsFBgAAAAAEAAQA+QAAAJADAAAAAA=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50220" w:rsidTr="00B779B4">
                    <w:tc>
                      <w:tcPr>
                        <w:tcW w:w="3087" w:type="dxa"/>
                        <w:tcBorders>
                          <w:right w:val="single" w:sz="12" w:space="0" w:color="auto"/>
                        </w:tcBorders>
                      </w:tcPr>
                      <w:p w:rsidR="00950220" w:rsidRDefault="00E869D5" w:rsidP="00E869D5">
                        <w:pPr>
                          <w:spacing w:before="120" w:line="360" w:lineRule="auto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2176" behindDoc="0" locked="0" layoutInCell="1" allowOverlap="1" wp14:anchorId="07CA2AE3" wp14:editId="71DBF392">
                                  <wp:simplePos x="0" y="0"/>
                                  <wp:positionH relativeFrom="column">
                                    <wp:posOffset>-48260</wp:posOffset>
                                  </wp:positionH>
                                  <wp:positionV relativeFrom="paragraph">
                                    <wp:posOffset>94615</wp:posOffset>
                                  </wp:positionV>
                                  <wp:extent cx="1800225" cy="407670"/>
                                  <wp:effectExtent l="19050" t="19050" r="28575" b="11430"/>
                                  <wp:wrapThrough wrapText="bothSides">
                                    <wp:wrapPolygon edited="0">
                                      <wp:start x="-229" y="-1009"/>
                                      <wp:lineTo x="-229" y="21196"/>
                                      <wp:lineTo x="21714" y="21196"/>
                                      <wp:lineTo x="21714" y="-1009"/>
                                      <wp:lineTo x="-229" y="-1009"/>
                                    </wp:wrapPolygon>
                                  </wp:wrapThrough>
                                  <wp:docPr id="711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800225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712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8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9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20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21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22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23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24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3.8pt;margin-top:7.45pt;width:141.75pt;height:32.1pt;z-index:25176217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QW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vC8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xBbxQAAANwAAAAPAAAAAAAAAAAAAAAAAJgCAABkcnMv&#10;ZG93bnJldi54bWxQSwUGAAAAAAQABAD1AAAAigMAAAAA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1wM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3ieL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XAxQAAANwAAAAPAAAAAAAAAAAAAAAAAJgCAABkcnMv&#10;ZG93bnJldi54bWxQSwUGAAAAAAQABAD1AAAAigMAAAAA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T6cUA&#10;AADcAAAADwAAAGRycy9kb3ducmV2LnhtbESPQWvCQBSE7wX/w/IEb3UTESvRVUSU9tCLadXrS/aZ&#10;DWbfhuxW03/fFYQeh5n5hlmue9uIG3W+dqwgHScgiEuna64UfH/tX+cgfEDW2DgmBb/kYb0avCwx&#10;0+7OB7rloRIRwj5DBSaENpPSl4Ys+rFriaN3cZ3FEGVXSd3hPcJtIydJMpMWa44LBlvaGiqv+Y9V&#10;MHsP6f6wO1e71BxPxee8yK+yUGo07DcLEIH68B9+tj+0grd0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lPpxQAAANwAAAAPAAAAAAAAAAAAAAAAAJgCAABkcnMv&#10;ZG93bnJldi54bWxQSwUGAAAAAAQABAD1AAAAigMAAAAA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IL8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b9AV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ogvxQAAANwAAAAPAAAAAAAAAAAAAAAAAJg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WWM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s9EU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FljEAAAA3AAAAA8AAAAAAAAAAAAAAAAAmAIAAGRycy9k&#10;b3ducmV2LnhtbFBLBQYAAAAABAAEAPUAAACJAwAAAAA=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zw8UA&#10;AADcAAAADwAAAGRycy9kb3ducmV2LnhtbESPQWvCQBSE7wX/w/KE3pqNCrXGrCKKxR41Xnp7Zp9J&#10;2uzbkF2T2F/fLRQ8DjPzDZOuB1OLjlpXWVYwiWIQxLnVFRcKztn+5Q2E88gaa8uk4E4O1qvRU4qJ&#10;tj0fqTv5QgQIuwQVlN43iZQuL8mgi2xDHLyrbQ36INtC6hb7ADe1nMbxqzRYcVgosaFtSfn36WYU&#10;XKrpGX+O2XtsFvuZ/xiyr9vnTqnn8bBZgvA0+Ef4v33QCua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LPDxQAAANwAAAAPAAAAAAAAAAAAAAAAAJgCAABkcnMv&#10;ZG93bnJldi54bWxQSwUGAAAAAAQABAD1AAAAigMAAAAA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nscIA&#10;AADcAAAADwAAAGRycy9kb3ducmV2LnhtbERPTW+CQBC9m/gfNmPSmy7SpLbIYowNTXtUvPQ2ZUeg&#10;ZWcJuyDtr+8eTDy+vO90N5lWjNS7xrKC9SoCQVxa3XCl4Fzky2cQziNrbC2Tgl9ysMvmsxQTba98&#10;pPHkKxFC2CWooPa+S6R0ZU0G3cp2xIG72N6gD7CvpO7xGsJNK+MoepIGGw4NNXZ0qKn8OQ1GwVcT&#10;n/HvWLxF5iV/9B9T8T18vir1sJj2WxCeJn8X39zvWsFm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yexwgAAANwAAAAPAAAAAAAAAAAAAAAAAJgCAABkcnMvZG93&#10;bnJldi54bWxQSwUGAAAAAAQABAD1AAAAhwMAAAAA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wWcYA&#10;AADcAAAADwAAAGRycy9kb3ducmV2LnhtbESPT2vCQBTE7wW/w/KEXkqzsdDapq4i0oB4EBPF8yP7&#10;TILZtyG7zZ9v3y0Uehxm5jfMajOaRvTUudqygkUUgyAurK65VHA5p8/vIJxH1thYJgUTOdisZw8r&#10;TLQdOKM+96UIEHYJKqi8bxMpXVGRQRfZljh4N9sZ9EF2pdQdDgFuGvkSx2/SYM1hocKWdhUV9/zb&#10;KPg6Yn3qn+jVpPtrFk95djgcR6Ue5+P2E4Sn0f+H/9p7rWC5+I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wWcYAAADcAAAADwAAAAAAAAAAAAAAAACYAgAAZHJz&#10;L2Rvd25yZXYueG1sUEsFBgAAAAAEAAQA9QAAAIs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ATzMIAAADcAAAADwAAAGRycy9kb3ducmV2LnhtbERPS2vCQBC+F/wPywheim7qwUp0FZUK&#10;luLBB4K3ITMmwexsyK4x/vvuodDjx/eeLztbqZYbXzox8DFKQLFkjkrJDZxP2+EUlA8ohJUTNvBi&#10;D8tF722OKbmnHLg9hlzFEPEpGihCqFOtfVawRT9yNUvkbq6xGCJsck0NPmO4rfQ4SSbaYimxocCa&#10;NwVn9+PDGmjpnSary+b6s/8K11P+oO/9mowZ9LvVDFTgLvyL/9w7MvA5jvPjmXgE9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ATzMIAAADcAAAADwAAAAAAAAAAAAAA&#10;AAChAgAAZHJzL2Rvd25yZXYueG1sUEsFBgAAAAAEAAQA+QAAAJA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y2V8YAAADcAAAADwAAAGRycy9kb3ducmV2LnhtbESPT2vCQBTE7wW/w/IEL6Vu9GAldRUV&#10;BYt48A8Fb4+81ySYfRuya0y/vVso9DjMzG+Y2aKzlWq58aUTA6NhAoolc1RKbuBy3r5NQfmAQlg5&#10;YQM/7GEx773MMCX3kCO3p5CrCBGfooEihDrV2mcFW/RDV7NE79s1FkOUTa6pwUeE20qPk2SiLZYS&#10;FwqseV1wdjvdrYGWXmmy/Fpf94dNuJ7zO30eVmTMoN8tP0AF7sJ/+K+9IwPv4xH8nolHQM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8tlf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oIMYAAADcAAAADwAAAGRycy9kb3ducmV2LnhtbESPQWvCQBSE7wX/w/IEL0U35mBL6ioq&#10;ChbxUJWCt0feaxKafRuya0z/vVso9DjMzDfMfNnbWnXc+sqJgekkAcWSO6qkMHA578avoHxAIayd&#10;sIEf9rBcDJ7mmJG7ywd3p1CoCBGfoYEyhCbT2uclW/QT17BE78u1FkOUbaGpxXuE21qnSTLTFiuJ&#10;CyU2vCk5/z7drIGOnmm2+txcD8dtuJ6LG70f12TMaNiv3kAF7sN/+K+9JwMvaQq/Z+IR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uKCD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Nu8YAAADcAAAADwAAAGRycy9kb3ducmV2LnhtbESPQWvCQBSE7wX/w/IKvRTd1IKV1FVU&#10;WqiIh6oI3h55r0lo9m3IrjH+e1cQPA4z8w0zmXW2Ui03vnRi4G2QgGLJHJWSG9jvvvtjUD6gEFZO&#10;2MCFPcymvacJpuTO8svtNuQqQsSnaKAIoU619lnBFv3A1SzR+3ONxRBlk2tq8BzhttLDJBlpi6XE&#10;hQJrXhac/W9P1kBLrzSaH5bH9eYrHHf5iVabBRnz8tzNP0EF7sIjfG//kIGP4Tv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ijbv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sVz8YAAADcAAAADwAAAGRycy9kb3ducmV2LnhtbESPQWvCQBSE7wX/w/IKvRTdVIqV1FVU&#10;WqiIh6oI3h55r0lo9m3IrjH+e1cQPA4z8w0zmXW2Ui03vnRi4G2QgGLJHJWSG9jvvvtjUD6gEFZO&#10;2MCFPcymvacJpuTO8svtNuQqQsSnaKAIoU619lnBFv3A1SzR+3ONxRBlk2tq8BzhttLDJBlpi6XE&#10;hQJrXhac/W9P1kBLrzSaH5bH9eYrHHf5iVabBRnz8tzNP0EF7sIjfG//kIGP4Tv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LFc/GAAAA3AAAAA8AAAAAAAAA&#10;AAAAAAAAoQIAAGRycy9kb3ducmV2LnhtbFBLBQYAAAAABAAEAPkAAACUAwAAAAA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08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0220" w:rsidRDefault="00E869D5" w:rsidP="00E869D5">
                        <w:pPr>
                          <w:spacing w:before="120" w:line="360" w:lineRule="auto"/>
                          <w:rPr>
                            <w:b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noProof/>
                            <w:sz w:val="32"/>
                            <w:szCs w:val="32"/>
                            <w:lang w:eastAsia="de-DE" w:bidi="th-TH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4224" behindDoc="0" locked="0" layoutInCell="1" allowOverlap="1" wp14:anchorId="2B734EDB" wp14:editId="01A4DEB6">
                                  <wp:simplePos x="0" y="0"/>
                                  <wp:positionH relativeFrom="column">
                                    <wp:posOffset>-36830</wp:posOffset>
                                  </wp:positionH>
                                  <wp:positionV relativeFrom="paragraph">
                                    <wp:posOffset>94615</wp:posOffset>
                                  </wp:positionV>
                                  <wp:extent cx="1847850" cy="407670"/>
                                  <wp:effectExtent l="19050" t="19050" r="19050" b="11430"/>
                                  <wp:wrapThrough wrapText="bothSides">
                                    <wp:wrapPolygon edited="0">
                                      <wp:start x="-223" y="-1009"/>
                                      <wp:lineTo x="-223" y="21196"/>
                                      <wp:lineTo x="21600" y="21196"/>
                                      <wp:lineTo x="21600" y="-1009"/>
                                      <wp:lineTo x="-223" y="-1009"/>
                                    </wp:wrapPolygon>
                                  </wp:wrapThrough>
                                  <wp:docPr id="725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847850" cy="40767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726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27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28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29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0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1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2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3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4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35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36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37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38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id="Gruppieren 5" o:spid="_x0000_s1026" style="position:absolute;margin-left:-2.9pt;margin-top:7.45pt;width:145.5pt;height:32.1pt;z-index:25176422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">
      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c5c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JZ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NzlxQAAANwAAAAPAAAAAAAAAAAAAAAAAJgCAABkcnMv&#10;ZG93bnJldi54bWxQSwUGAAAAAAQABAD1AAAAigMAAAAA&#10;"/>
      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5fs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CI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l+xQAAANwAAAAPAAAAAAAAAAAAAAAAAJgCAABkcnMv&#10;ZG93bnJldi54bWxQSwUGAAAAAAQABAD1AAAAigMAAAAA&#10;"/>
      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TUcEA&#10;AADcAAAADwAAAGRycy9kb3ducmV2LnhtbERPu27CMBTdK/EP1kViK04YKAoYhBCIDiykPNab+BJH&#10;xNdR7EL4ezxU6nh03otVbxvxoM7XjhWk4wQEcel0zZWC08/ucwbCB2SNjWNS8CIPq+XgY4GZdk8+&#10;0iMPlYgh7DNUYEJoMyl9aciiH7uWOHI311kMEXaV1B0+Y7ht5CRJptJizbHBYEsbQ+U9/7UKpvuQ&#10;7o7ba7VNzflSHGZFfpeFUqNhv56DCNSHf/Gf+1sr+JrEtfF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jk1HBAAAA3AAAAA8AAAAAAAAAAAAAAAAAmAIAAGRycy9kb3du&#10;cmV2LnhtbFBLBQYAAAAABAAEAPUAAACGAwAAAAA=&#10;" fillcolor="#bfbfbf"/>
      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Il8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P/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SJfEAAAA3AAAAA8AAAAAAAAAAAAAAAAAmAIAAGRycy9k&#10;b3ducmV2LnhtbFBLBQYAAAAABAAEAPUAAACJAwAAAAA=&#10;"/>
      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317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vAz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iHfXvwAAANwAAAAPAAAAAAAAAAAAAAAAAJgCAABkcnMvZG93bnJl&#10;di54bWxQSwUGAAAAAAQABAD1AAAAhAMAAAAA&#10;"/>
      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STM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3hezu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NJMxQAAANwAAAAPAAAAAAAAAAAAAAAAAJgCAABkcnMv&#10;ZG93bnJldi54bWxQSwUGAAAAAAQABAD1AAAAigMAAAAA&#10;"/>
      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MO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y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kw7xQAAANwAAAAPAAAAAAAAAAAAAAAAAJgCAABkcnMv&#10;ZG93bnJldi54bWxQSwUGAAAAAAQABAD1AAAAigMAAAAA&#10;"/>
      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b08UA&#10;AADcAAAADwAAAGRycy9kb3ducmV2LnhtbESPQWvCQBSE7wX/w/KEXkrd2FBbUleRUkFyEBPF8yP7&#10;TILZt2F3G+O/7xYKPQ4z8w2zXI+mEwM531pWMJ8lIIgrq1uuFZyO2+d3ED4ga+wsk4I7eVivJg9L&#10;zLS9cUFDGWoRIewzVNCE0GdS+qohg35me+LoXawzGKJ0tdQObxFuOvmSJAtpsOW40GBPnw1V1/Lb&#10;KPjaY3sYnujVbHfnIrmXRZ7vR6Uep+PmA0SgMfyH/9o7reAt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dvTxQAAANwAAAAPAAAAAAAAAAAAAAAAAJgCAABkcnMv&#10;ZG93bnJldi54bWxQSwUGAAAAAAQABAD1AAAAig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DEsYAAADcAAAADwAAAGRycy9kb3ducmV2LnhtbESPQWvCQBSE7wX/w/IKXkrdaMWW1FVU&#10;WrCIB7UUvD3yXpNg9m3IrjH9925B8DjMzDfMdN7ZSrXc+NKJgeEgAcWSOSolN/B9+Hx+A+UDCmHl&#10;hA38sYf5rPcwxZTcRXbc7kOuIkR8igaKEOpUa58VbNEPXM0SvV/XWAxRNrmmBi8Rbis9SpKJtlhK&#10;XCiw5lXB2Wl/tgZaeqLJ4md13Gw/wvGQn+lruyRj+o/d4h1U4C7cw7f2mgy8vozh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SgxL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4mic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8vozh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eJon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4/sYAAADcAAAADwAAAGRycy9kb3ducmV2LnhtbESPX2vCQBDE3wt+h2OFvhS92EJaoqeo&#10;tNBSfPAPgm9LdpuE5vZC7ozx23uFgo/DzPyGmS16W6uOW185MTAZJ6BYckeVFAYO+4/RGygfUAhr&#10;J2zgyh4W88HDDDNyF9lytwuFihDxGRooQ2gyrX1eskU/dg1L9H5cazFE2RaaWrxEuK31c5Kk2mIl&#10;caHEhtcl57+7szXQ0ROly+P69L15D6d9caavzYqMeRz2yymowH24h//bn2Tg9SWF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MuP7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dZcYAAADcAAAADwAAAGRycy9kb3ducmV2LnhtbESPQWvCQBSE70L/w/IKXqRuVFBJXUVF&#10;wVI8qKXg7ZH3moRm34bsGtN/3y0UPA4z8w2zWHW2Ui03vnRiYDRMQLFkjkrJDXxc9i9zUD6gEFZO&#10;2MAPe1gtn3oLTMnd5cTtOeQqQsSnaKAIoU619lnBFv3Q1SzR+3KNxRBlk2tq8B7httLjJJlqi6XE&#10;hQJr3hacfZ9v1kBLA5quP7fX9+MuXC/5jd6OGzKm/9ytX0EF7sIj/N8+kIHZZAZ/Z+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AHWX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JF8MAAADcAAAADwAAAGRycy9kb3ducmV2LnhtbERPTWvCQBC9C/0PyxS8SN2oYEvqKlYU&#10;LOKhKoK3ITNNQrOzIbvG+O+7B8Hj433PFp2tVMuNL50YGA0TUCyZo1JyA6fj5u0DlA8ohJUTNnBn&#10;D4v5S2+GKbmb/HB7CLmKIeJTNFCEUKda+6xgi37oapbI/brGYoiwyTU1eIvhttLjJJlqi6XEhgJr&#10;XhWc/R2u1kBLA5ouz6vLbr8Ol2N+pe/9FxnTf+2Wn6ACd+Epfri3ZOB9EtfGM/EI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fiRfDAAAA3AAAAA8AAAAAAAAAAAAA&#10;AAAAoQIAAGRycy9kb3ducmV2LnhtbFBLBQYAAAAABAAEAPkAAACRAwAAAAA=&#10;" adj="10759"/>
                                  <w10:wrap type="through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088" w:type="dxa"/>
                        <w:tcBorders>
                          <w:left w:val="single" w:sz="12" w:space="0" w:color="auto"/>
                        </w:tcBorders>
                      </w:tcPr>
                      <w:p w:rsidR="00950220" w:rsidRPr="006B4C6E" w:rsidRDefault="00950220" w:rsidP="0092568E">
                        <w:pPr>
                          <w:spacing w:before="120" w:line="360" w:lineRule="auto"/>
                          <w:jc w:val="center"/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</w:pPr>
                        <w:r w:rsidRPr="006B4C6E">
                          <w:rPr>
                            <w:rFonts w:ascii="Druckschrift normal" w:hAnsi="Druckschrift normal"/>
                            <w:sz w:val="50"/>
                            <w:szCs w:val="50"/>
                          </w:rPr>
                          <w:t>Montag</w:t>
                        </w:r>
                      </w:p>
                    </w:tc>
                  </w:tr>
                </w:tbl>
                <w:p w:rsidR="007E5D50" w:rsidRPr="005E2878" w:rsidRDefault="007E5D50" w:rsidP="007E5D50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 w:val="restart"/>
                </w:tcPr>
                <w:p w:rsidR="00950220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:rsidR="00950220" w:rsidRDefault="00950220" w:rsidP="00EB2C6A"/>
                <w:p w:rsidR="00950220" w:rsidRDefault="00950220" w:rsidP="00EB2C6A"/>
                <w:p w:rsidR="00950220" w:rsidRPr="00EB2C6A" w:rsidRDefault="00950220" w:rsidP="00EB2C6A"/>
                <w:p w:rsidR="00950220" w:rsidRPr="00EB2C6A" w:rsidRDefault="00950220" w:rsidP="00EB2C6A"/>
                <w:p w:rsidR="00950220" w:rsidRPr="00EB2C6A" w:rsidRDefault="00950220" w:rsidP="00EB2C6A"/>
                <w:p w:rsidR="00950220" w:rsidRPr="00EB2C6A" w:rsidRDefault="00950220" w:rsidP="00EB2C6A"/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/7</w:t>
                  </w: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7E5D50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6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Pr="00EB2C6A" w:rsidRDefault="00455B32" w:rsidP="00455B32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</w:tc>
            </w:tr>
            <w:tr w:rsidR="00950220" w:rsidTr="00BD0BD1">
              <w:trPr>
                <w:trHeight w:val="100"/>
              </w:trPr>
              <w:tc>
                <w:tcPr>
                  <w:tcW w:w="9493" w:type="dxa"/>
                  <w:tcBorders>
                    <w:top w:val="single" w:sz="8" w:space="0" w:color="auto"/>
                  </w:tcBorders>
                </w:tcPr>
                <w:p w:rsidR="00950220" w:rsidRDefault="00950220" w:rsidP="00950220">
                  <w:pPr>
                    <w:rPr>
                      <w:b/>
                    </w:rPr>
                  </w:pPr>
                </w:p>
                <w:p w:rsidR="006B4C6E" w:rsidRPr="006B4C6E" w:rsidRDefault="002C3118" w:rsidP="006B4C6E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Schau dir den Kalender</w:t>
                  </w:r>
                  <w:r w:rsidR="00BA41A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von Tom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gut an. </w:t>
                  </w:r>
                  <w:r w:rsidR="00BA41A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           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Was stimmt?</w:t>
                  </w:r>
                  <w:r w:rsidR="00BA41A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Kreuze an.</w:t>
                  </w:r>
                  <w:r w:rsidR="00F80C8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="00F80C8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sym w:font="Wingdings" w:char="F0FD"/>
                  </w:r>
                </w:p>
                <w:p w:rsidR="00D33491" w:rsidRDefault="00D33491" w:rsidP="00D33491">
                  <w:pPr>
                    <w:tabs>
                      <w:tab w:val="center" w:pos="4638"/>
                    </w:tabs>
                    <w:rPr>
                      <w:b/>
                    </w:rPr>
                  </w:pPr>
                  <w:r>
                    <w:rPr>
                      <w:b/>
                      <w:noProof/>
                      <w:lang w:eastAsia="de-DE" w:bidi="th-TH"/>
                    </w:rPr>
                    <w:drawing>
                      <wp:anchor distT="0" distB="0" distL="114300" distR="114300" simplePos="0" relativeHeight="251723264" behindDoc="0" locked="0" layoutInCell="1" allowOverlap="1" wp14:anchorId="7CE237C6" wp14:editId="0D8294EE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130175</wp:posOffset>
                        </wp:positionV>
                        <wp:extent cx="2247900" cy="2686050"/>
                        <wp:effectExtent l="0" t="0" r="0" b="0"/>
                        <wp:wrapNone/>
                        <wp:docPr id="28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</w:rPr>
                    <w:tab/>
                  </w:r>
                </w:p>
                <w:tbl>
                  <w:tblPr>
                    <w:tblStyle w:val="Tabellenraster"/>
                    <w:tblW w:w="0" w:type="auto"/>
                    <w:tblInd w:w="37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827"/>
                    <w:gridCol w:w="850"/>
                    <w:gridCol w:w="875"/>
                  </w:tblGrid>
                  <w:tr w:rsidR="00F80C8B" w:rsidTr="00F80C8B">
                    <w:tc>
                      <w:tcPr>
                        <w:tcW w:w="3827" w:type="dxa"/>
                      </w:tcPr>
                      <w:p w:rsidR="00F80C8B" w:rsidRPr="00BA41A6" w:rsidRDefault="00F80C8B" w:rsidP="00D33491">
                        <w:pPr>
                          <w:tabs>
                            <w:tab w:val="center" w:pos="4638"/>
                          </w:tabs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F80C8B" w:rsidRPr="00F80C8B" w:rsidRDefault="00F80C8B" w:rsidP="0092568E">
                        <w:pPr>
                          <w:spacing w:line="276" w:lineRule="auto"/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</w:pPr>
                        <w:r w:rsidRPr="00F80C8B"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  <w:t>Richtig</w:t>
                        </w:r>
                      </w:p>
                      <w:p w:rsidR="00F80C8B" w:rsidRPr="00F80C8B" w:rsidRDefault="00F80C8B" w:rsidP="0092568E">
                        <w:pPr>
                          <w:spacing w:line="276" w:lineRule="auto"/>
                          <w:jc w:val="center"/>
                          <w:rPr>
                            <w:rFonts w:ascii="Druckschrift normal" w:hAnsi="Druckschrift normal"/>
                            <w:b/>
                            <w:sz w:val="44"/>
                            <w:szCs w:val="44"/>
                          </w:rPr>
                        </w:pPr>
                        <w:r w:rsidRPr="00F80C8B">
                          <w:rPr>
                            <w:rFonts w:ascii="Druckschrift normal" w:hAnsi="Druckschrift normal"/>
                            <w:b/>
                            <w:sz w:val="44"/>
                            <w:szCs w:val="44"/>
                          </w:rPr>
                          <w:sym w:font="Wingdings" w:char="F0FC"/>
                        </w:r>
                      </w:p>
                    </w:tc>
                    <w:tc>
                      <w:tcPr>
                        <w:tcW w:w="875" w:type="dxa"/>
                      </w:tcPr>
                      <w:p w:rsidR="00F80C8B" w:rsidRPr="00F80C8B" w:rsidRDefault="00F80C8B" w:rsidP="0092568E">
                        <w:pPr>
                          <w:spacing w:line="276" w:lineRule="auto"/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</w:pPr>
                        <w:r w:rsidRPr="00F80C8B"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  <w:t>Falsch</w:t>
                        </w:r>
                      </w:p>
                      <w:p w:rsidR="00F80C8B" w:rsidRPr="00F80C8B" w:rsidRDefault="00F80C8B" w:rsidP="0092568E">
                        <w:pPr>
                          <w:spacing w:line="276" w:lineRule="auto"/>
                          <w:jc w:val="center"/>
                          <w:rPr>
                            <w:rFonts w:ascii="Druckschrift normal" w:hAnsi="Druckschrift normal"/>
                            <w:b/>
                            <w:sz w:val="44"/>
                            <w:szCs w:val="44"/>
                          </w:rPr>
                        </w:pPr>
                        <w:r w:rsidRPr="00F80C8B">
                          <w:rPr>
                            <w:rFonts w:ascii="Druckschrift normal" w:hAnsi="Druckschrift normal"/>
                            <w:b/>
                            <w:sz w:val="44"/>
                            <w:szCs w:val="44"/>
                          </w:rPr>
                          <w:sym w:font="Wingdings" w:char="F049"/>
                        </w:r>
                      </w:p>
                    </w:tc>
                  </w:tr>
                  <w:tr w:rsidR="00BA41A6" w:rsidTr="00F80C8B">
                    <w:tc>
                      <w:tcPr>
                        <w:tcW w:w="3827" w:type="dxa"/>
                      </w:tcPr>
                      <w:p w:rsidR="00BA41A6" w:rsidRPr="00BA41A6" w:rsidRDefault="00BA41A6" w:rsidP="0092568E">
                        <w:pPr>
                          <w:tabs>
                            <w:tab w:val="center" w:pos="4638"/>
                          </w:tabs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Am </w:t>
                        </w:r>
                        <w:r w:rsidRPr="00BA41A6">
                          <w:rPr>
                            <w:sz w:val="36"/>
                            <w:szCs w:val="36"/>
                            <w:u w:val="single"/>
                          </w:rPr>
                          <w:t>Montag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spielt Tom Fußball.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</w:tr>
                  <w:tr w:rsidR="00BA41A6" w:rsidTr="00F80C8B">
                    <w:tc>
                      <w:tcPr>
                        <w:tcW w:w="3827" w:type="dxa"/>
                      </w:tcPr>
                      <w:p w:rsidR="00BA41A6" w:rsidRPr="00BA41A6" w:rsidRDefault="00BA41A6" w:rsidP="00BA41A6">
                        <w:pPr>
                          <w:tabs>
                            <w:tab w:val="center" w:pos="4638"/>
                          </w:tabs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Am </w:t>
                        </w:r>
                        <w:r w:rsidRPr="00BA41A6">
                          <w:rPr>
                            <w:sz w:val="36"/>
                            <w:szCs w:val="36"/>
                            <w:u w:val="single"/>
                          </w:rPr>
                          <w:t>Samstag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feiert Tom Geburtstag.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</w:tr>
                  <w:tr w:rsidR="00BA41A6" w:rsidTr="00F80C8B">
                    <w:tc>
                      <w:tcPr>
                        <w:tcW w:w="3827" w:type="dxa"/>
                      </w:tcPr>
                      <w:p w:rsidR="00BA41A6" w:rsidRPr="00BA41A6" w:rsidRDefault="00BA41A6" w:rsidP="00BA41A6">
                        <w:pPr>
                          <w:tabs>
                            <w:tab w:val="center" w:pos="4638"/>
                          </w:tabs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Am </w:t>
                        </w:r>
                        <w:r w:rsidRPr="00BA41A6">
                          <w:rPr>
                            <w:sz w:val="36"/>
                            <w:szCs w:val="36"/>
                            <w:u w:val="single"/>
                          </w:rPr>
                          <w:t>Sonntag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hat Tom frei.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</w:tr>
                  <w:tr w:rsidR="00BA41A6" w:rsidTr="00F80C8B">
                    <w:tc>
                      <w:tcPr>
                        <w:tcW w:w="3827" w:type="dxa"/>
                      </w:tcPr>
                      <w:p w:rsidR="00BA41A6" w:rsidRDefault="00BA41A6" w:rsidP="00BA41A6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Gruppenstunde ist am </w:t>
                        </w:r>
                        <w:r w:rsidRPr="00BA41A6">
                          <w:rPr>
                            <w:sz w:val="36"/>
                            <w:szCs w:val="36"/>
                            <w:u w:val="single"/>
                          </w:rPr>
                          <w:t>Mittwoch</w:t>
                        </w:r>
                        <w:r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BA41A6" w:rsidRDefault="00BA41A6" w:rsidP="00D33491">
                        <w:pPr>
                          <w:tabs>
                            <w:tab w:val="center" w:pos="4638"/>
                          </w:tabs>
                          <w:rPr>
                            <w:b/>
                          </w:rPr>
                        </w:pPr>
                      </w:p>
                    </w:tc>
                  </w:tr>
                </w:tbl>
                <w:p w:rsidR="007E5D50" w:rsidRDefault="007E5D50" w:rsidP="00D33491">
                  <w:pPr>
                    <w:tabs>
                      <w:tab w:val="center" w:pos="4638"/>
                    </w:tabs>
                    <w:rPr>
                      <w:b/>
                    </w:rPr>
                  </w:pPr>
                </w:p>
                <w:p w:rsidR="00950220" w:rsidRDefault="00950220" w:rsidP="007E5D50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950220" w:rsidRPr="0039526F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</w:p>
              </w:tc>
            </w:tr>
          </w:tbl>
          <w:p w:rsidR="00E869D5" w:rsidRDefault="00E869D5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 w:bidi="th-TH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171430C3" wp14:editId="7C9F73EA">
                      <wp:simplePos x="0" y="0"/>
                      <wp:positionH relativeFrom="column">
                        <wp:posOffset>4295775</wp:posOffset>
                      </wp:positionH>
                      <wp:positionV relativeFrom="paragraph">
                        <wp:posOffset>288925</wp:posOffset>
                      </wp:positionV>
                      <wp:extent cx="1933575" cy="390525"/>
                      <wp:effectExtent l="0" t="0" r="9525" b="952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38.25pt;margin-top:22.75pt;width:152.25pt;height:30.75pt;z-index:251722240" coordsize="19335,3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QAAAAAFJnaHRsb25nAAABk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Cg4QklNBAwAAAAAIBAAAAABAAAAoAAAAKAAAAHgAAEs&#10;AAAAH/QAGAAB/9j/4AAQSkZJRgABAgAASABIAAD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kjBv&#10;I2UqkEdwuViTjlpygUw8jG50cUA/ioJ2gTUhiJp4qyrr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D/4v/iSUNDX1BST0ZJTEUA&#10;Agl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Ws4mewod1puZfZbsGP1nXHiNN8&#10;y4HRhM980I7Sd8+b1XXOr9V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K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IE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eH2///////////////////////////////////////1rpCu9v//////////&#10;///////////////////////////hkGmQ4v/////////////////////////////////////1rpCu&#10;9v//////////////////////////////////////9uH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u6TD//////////////////////////////////////+/dk9/0P//&#10;/////////////////////////////////+CaTwBbu///////////////////////////////////&#10;8bZ5T0l3yv//////////////////////////////////69LFq5av8v//////////////////////&#10;////////////////9+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+w&#10;pp6YlJCNi4mIiIqOlJ2u//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tMjAw&#10;NyBBZG9iZSBTeXN0ZW1zIEluY29ycG9yYXRlZAAA/+4ADkFkb2JlAGRAAAAAAv/bAIQAAgICAgIC&#10;AgICAgMCAgIDBAMCAgMEBQQEBAQEBQYFBQUFBQUGBgcHCAcHBgkJCgoJCQwMDAwMDAwMDAwMDAwM&#10;DAEDAwMFBAUJBgYJDQoJCg0PDg4ODg8PDAwMDAwPDwwMDAwMDA8MDAwMDAwMDAwMDAwMDAwMDAwM&#10;DAwMDAwMDAwM/8AAFAgBkAGQBAERAAIRAQMRAQQRAP/dAAQAM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8/wDir9/M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/9f8/wDir9/M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;top:1333;width:2572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4cLBAAAA2gAAAA8AAABkcnMvZG93bnJldi54bWxET8tqwkAU3Rf8h+EK3RSdmEW1qaOokBIX&#10;UmpduLxkbh40cydkxiT9e2chuDyc93o7mkb01LnasoLFPAJBnFtdc6ng8pvOViCcR9bYWCYF/+Rg&#10;u5m8rDHRduAf6s++FCGEXYIKKu/bREqXV2TQzW1LHLjCdgZ9gF0pdYdDCDeNjKPoXRqsOTRU2NKh&#10;ovzvfDMKMDbpxz67Lo/Rm/76Pl2KYbUolHqdjrtPEJ5G/xQ/3JlWELaGK+E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4cLBAAAA2gAAAA8AAAAAAAAAAAAAAAAAnwIA&#10;AGRycy9kb3ducmV2LnhtbFBLBQYAAAAABAAEAPcAAACNAwAAAAA=&#10;">
                        <v:imagedata r:id="rId14" o:title="Smiley-3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;top:1333;width:2477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47XDAAAA2gAAAA8AAABkcnMvZG93bnJldi54bWxEj0Frg0AUhO+F/oflFXqraz2IsdkECZSE&#10;3mJrz6/uq5q4b427iebfZwOFHoeZ+YZZrmfTiwuNrrOs4DWKQRDXVnfcKPj6fH/JQDiPrLG3TAqu&#10;5GC9enxYYq7txHu6lL4RAcIuRwWt90MupatbMugiOxAH79eOBn2QYyP1iFOAm14mcZxKgx2HhRYH&#10;2rRUH8uzUTCVfq6yrDodPo5FYtNEf/9sF0o9P83FGwhPs/8P/7V3WsEC7lfC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rjtcMAAADaAAAADwAAAAAAAAAAAAAAAACf&#10;AgAAZHJzL2Rvd25yZXYueG1sUEsFBgAAAAAEAAQA9wAAAI8DAAAAAA==&#10;">
                        <v:imagedata r:id="rId14" o:title="Smiley-3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g4vDAAAA2wAAAA8AAABkcnMvZG93bnJldi54bWxET01rwkAQvRf6H5YRejMbrWhIXaUIKVIE&#10;rbbicchOk5DsbMiuGv+9KxR6m8f7nPmyN424UOcqywpGUQyCOLe64kLB9yEbJiCcR9bYWCYFN3Kw&#10;XDw/zTHV9spfdNn7QoQQdikqKL1vUyldXpJBF9mWOHC/tjPoA+wKqTu8hnDTyHEcT6XBikNDiS2t&#10;Ssrr/dko2Mrd6WfDnx+T8yzbrHe1O04xUepl0L+/gfDU+3/xn3utw/xXePwSD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Di8MAAADbAAAADwAAAAAAAAAAAAAAAACf&#10;AgAAZHJzL2Rvd25yZXYueG1sUEsFBgAAAAAEAAQA9wAAAI8DAAAAAA==&#10;" strokeweight="2.25pt">
                        <v:imagedata r:id="rId15" o:title="smiley-krone_design"/>
                        <v:path arrowok="t"/>
                      </v:shape>
                      <v:shape id="Bild 1" o:spid="_x0000_s1030" type="#_x0000_t75" alt=" Bild in Originalgröße anzeigen  " style="position:absolute;left:15525;width:3810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GazCAAAA2wAAAA8AAABkcnMvZG93bnJldi54bWxET9tqAjEQfRf8hzBC37pZhV7YGkUFqS20&#10;0NUPGDbjZnEzWZOoW7/eFAq+zeFcZzrvbSvO5EPjWME4y0EQV043XCvYbdePryBCRNbYOiYFvxRg&#10;PhsOplhod+EfOpexFimEQ4EKTIxdIWWoDFkMmeuIE7d33mJM0NdSe7ykcNvKSZ4/S4sNpwaDHa0M&#10;VYfyZBX0W/7YHb7KzdK8P5Un/z0+fl7XSj2M+sUbiEh9vIv/3Rud5r/A3y/pAD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RmswgAAANsAAAAPAAAAAAAAAAAAAAAAAJ8C&#10;AABkcnMvZG93bnJldi54bWxQSwUGAAAAAAQABAD3AAAAjgMAAAAA&#10;">
                        <v:imagedata r:id="rId16" o:title=" Bild in Originalgröße anzeigen  "/>
                      </v:shape>
                    </v:group>
                  </w:pict>
                </mc:Fallback>
              </mc:AlternateContent>
            </w: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 w:bidi="th-TH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BE284E6" wp14:editId="5C1119B6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112395</wp:posOffset>
                      </wp:positionV>
                      <wp:extent cx="3096895" cy="1362075"/>
                      <wp:effectExtent l="0" t="0" r="825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F7136B" w:rsidTr="00B47E2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:rsidR="00F7136B" w:rsidRPr="006F768C" w:rsidRDefault="00F7136B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:rsidR="00F7136B" w:rsidRPr="006F768C" w:rsidRDefault="00F7136B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C3118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2C3118" w:rsidRDefault="002C3118" w:rsidP="0092568E"/>
                                    </w:tc>
                                  </w:tr>
                                  <w:tr w:rsidR="002C3118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2C3118" w:rsidRDefault="002C3118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2C3118" w:rsidRDefault="002C3118" w:rsidP="0092568E"/>
                                    </w:tc>
                                  </w:tr>
                                </w:tbl>
                                <w:p w:rsidR="00F7136B" w:rsidRDefault="00F7136B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69" o:spid="_x0000_s1027" type="#_x0000_t202" style="position:absolute;margin-left:265.5pt;margin-top:8.85pt;width:243.85pt;height:10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F7136B" w:rsidTr="00B47E22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:rsidR="00F7136B" w:rsidRPr="006F768C" w:rsidRDefault="00F7136B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F7136B" w:rsidRPr="006F768C" w:rsidRDefault="00F7136B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2C3118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2C3118" w:rsidRPr="00B47E22" w:rsidRDefault="002C3118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2C3118" w:rsidRPr="00B47E22" w:rsidRDefault="002C3118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2C3118" w:rsidRDefault="002C3118" w:rsidP="0092568E"/>
                              </w:tc>
                            </w:tr>
                            <w:tr w:rsidR="002C3118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C3118" w:rsidRDefault="002C3118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C3118" w:rsidRPr="00B47E22" w:rsidRDefault="002C3118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C3118" w:rsidRDefault="002C3118" w:rsidP="0092568E"/>
                              </w:tc>
                            </w:tr>
                          </w:tbl>
                          <w:p w:rsidR="00F7136B" w:rsidRDefault="00F7136B" w:rsidP="00F7136B"/>
                        </w:txbxContent>
                      </v:textbox>
                    </v:shape>
                  </w:pict>
                </mc:Fallback>
              </mc:AlternateConten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Du hast von </w:t>
            </w:r>
            <w:r w:rsidR="00455B32">
              <w:rPr>
                <w:rFonts w:ascii="Druckschrift normal" w:hAnsi="Druckschrift normal"/>
                <w:b/>
                <w:sz w:val="32"/>
                <w:szCs w:val="32"/>
              </w:rPr>
              <w:t>24</w:t>
            </w:r>
            <w:r w:rsidR="0067465E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 w:rsidR="00256AF2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Punkten ______ </w:t>
            </w:r>
          </w:p>
          <w:p w:rsidR="00256AF2" w:rsidRPr="0039526F" w:rsidRDefault="00256AF2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Punkte erreicht.</w:t>
            </w:r>
            <w:r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  <w:r w:rsidR="00782DEF">
              <w:rPr>
                <w:rFonts w:ascii="Druckschrift normal" w:hAnsi="Druckschrift normal"/>
                <w:sz w:val="32"/>
                <w:szCs w:val="48"/>
              </w:rPr>
              <w:t xml:space="preserve">          </w:t>
            </w:r>
          </w:p>
          <w:p w:rsidR="00782DEF" w:rsidRPr="00782DEF" w:rsidRDefault="00782DEF" w:rsidP="00256AF2">
            <w:pPr>
              <w:spacing w:line="360" w:lineRule="auto"/>
              <w:rPr>
                <w:rFonts w:ascii="Druckschrift normal" w:hAnsi="Druckschrift normal"/>
                <w:sz w:val="16"/>
                <w:szCs w:val="32"/>
              </w:rPr>
            </w:pPr>
          </w:p>
          <w:p w:rsidR="001F4A32" w:rsidRDefault="00256AF2" w:rsidP="008A5EC1">
            <w:pPr>
              <w:spacing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Unte</w:t>
            </w:r>
            <w:r w:rsidR="00E869D5">
              <w:rPr>
                <w:rFonts w:ascii="Druckschrift normal" w:hAnsi="Druckschrift normal"/>
                <w:sz w:val="32"/>
                <w:szCs w:val="32"/>
              </w:rPr>
              <w:t>rschrift: ___________________</w:t>
            </w:r>
            <w:r w:rsidR="008A5EC1">
              <w:rPr>
                <w:rFonts w:ascii="Druckschrift normal" w:hAnsi="Druckschrift normal"/>
                <w:sz w:val="32"/>
                <w:szCs w:val="32"/>
              </w:rPr>
              <w:t xml:space="preserve">                            </w:t>
            </w:r>
            <w:r w:rsidR="008A5EC1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:rsidR="00256AF2" w:rsidRDefault="00256AF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361D42" w:rsidRPr="00A76C85" w:rsidRDefault="00361D42" w:rsidP="00361D4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5A4BE8" w:rsidRDefault="005A4BE8"/>
          <w:p w:rsidR="00361D42" w:rsidRPr="00C15BD0" w:rsidRDefault="00361D42" w:rsidP="00361D42"/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361D42" w:rsidRPr="001155C7" w:rsidTr="000835A7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 w:bidi="th-TH"/>
                    </w:rPr>
                    <w:drawing>
                      <wp:anchor distT="0" distB="0" distL="114300" distR="114300" simplePos="0" relativeHeight="251766272" behindDoc="0" locked="0" layoutInCell="1" allowOverlap="1" wp14:anchorId="62667E14" wp14:editId="10FFAA32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739" name="Grafik 73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 w:bidi="th-TH"/>
                    </w:rPr>
                    <w:drawing>
                      <wp:anchor distT="0" distB="0" distL="114300" distR="114300" simplePos="0" relativeHeight="251768320" behindDoc="0" locked="0" layoutInCell="1" allowOverlap="1" wp14:anchorId="3B310D57" wp14:editId="63D99FE4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740" name="Grafik 740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 w:bidi="th-TH"/>
                    </w:rPr>
                    <w:drawing>
                      <wp:anchor distT="0" distB="0" distL="114300" distR="114300" simplePos="0" relativeHeight="251767296" behindDoc="0" locked="0" layoutInCell="1" allowOverlap="1" wp14:anchorId="2ED7CD23" wp14:editId="27E5935B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741" name="Grafik 74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 w:bidi="th-TH"/>
                    </w:rPr>
                    <w:drawing>
                      <wp:anchor distT="0" distB="0" distL="114300" distR="114300" simplePos="0" relativeHeight="251769344" behindDoc="0" locked="0" layoutInCell="1" allowOverlap="1" wp14:anchorId="2D52C328" wp14:editId="5B1598BE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06" name="Grafik 206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1,8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kennt die Wochentage und ihre Reihenfolge.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2,3,4,5,6,7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kennt die Sachverhalte und orientiert sich zeitlich in der Woche.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entnimmt relevante Informationen aus einem Kalender.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unterscheidet zwischen richtigen und falschen Aussagen.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arbeitet konzentriert an den Aufgaben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61D42" w:rsidRPr="001155C7" w:rsidTr="000835A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61D42" w:rsidRPr="001155C7" w:rsidRDefault="00361D42" w:rsidP="000835A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:rsidR="005A4BE8" w:rsidRDefault="00590DC6"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 w:bidi="th-TH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E86FA22" wp14:editId="3B369F7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78740</wp:posOffset>
                      </wp:positionV>
                      <wp:extent cx="3381375" cy="790575"/>
                      <wp:effectExtent l="0" t="0" r="28575" b="28575"/>
                      <wp:wrapNone/>
                      <wp:docPr id="742" name="Textfeld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0DC6" w:rsidRPr="009A2D37" w:rsidRDefault="00590DC6" w:rsidP="00590DC6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:rsidR="00590DC6" w:rsidRPr="009A2D37" w:rsidRDefault="00590DC6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:rsidR="00590DC6" w:rsidRDefault="00590DC6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:rsidR="00590DC6" w:rsidRPr="009A2D37" w:rsidRDefault="00590DC6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Material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42" o:spid="_x0000_s1028" type="#_x0000_t202" style="position:absolute;margin-left:-.4pt;margin-top:6.2pt;width:266.25pt;height:62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" fillcolor="white [3201]" strokeweight=".5pt">
                      <v:textbox>
                        <w:txbxContent>
                          <w:p w:rsidR="00590DC6" w:rsidRPr="009A2D37" w:rsidRDefault="00590DC6" w:rsidP="00590DC6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:rsidR="00590DC6" w:rsidRPr="009A2D37" w:rsidRDefault="00590DC6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:rsidR="00590DC6" w:rsidRDefault="00590DC6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:rsidR="00590DC6" w:rsidRPr="009A2D37" w:rsidRDefault="00590DC6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Material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4BE8" w:rsidRDefault="005A4BE8"/>
          <w:p w:rsidR="005A4BE8" w:rsidRDefault="005A4BE8"/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  <w:bookmarkStart w:id="0" w:name="_GoBack"/>
            <w:bookmarkEnd w:id="0"/>
            <w:r>
              <w:rPr>
                <w:rFonts w:ascii="Druckschrift normal" w:hAnsi="Druckschrift normal"/>
              </w:rPr>
              <w:t>Dies entspricht der Note:________________</w:t>
            </w: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:rsidR="005A4BE8" w:rsidRDefault="00361D42" w:rsidP="00361D42">
            <w:r>
              <w:rPr>
                <w:rFonts w:ascii="Arial" w:hAnsi="Arial" w:cs="Arial"/>
              </w:rPr>
              <w:t>Unterschrift Lehrkraft</w:t>
            </w:r>
          </w:p>
          <w:p w:rsidR="005A4BE8" w:rsidRDefault="005A4BE8"/>
          <w:p w:rsidR="005A4BE8" w:rsidRDefault="005A4BE8" w:rsidP="00165AF5"/>
          <w:p w:rsidR="007E5D50" w:rsidRDefault="007E5D50" w:rsidP="00165AF5"/>
          <w:p w:rsidR="007E5D50" w:rsidRDefault="007E5D50" w:rsidP="007E5D50"/>
        </w:tc>
      </w:tr>
    </w:tbl>
    <w:p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C1E" w:rsidRDefault="008A7C1E" w:rsidP="005A4BE8">
      <w:r>
        <w:separator/>
      </w:r>
    </w:p>
  </w:endnote>
  <w:endnote w:type="continuationSeparator" w:id="0">
    <w:p w:rsidR="008A7C1E" w:rsidRDefault="008A7C1E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uckschrift bold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R H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R HH El 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R BY El neu 4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C1E" w:rsidRDefault="008A7C1E" w:rsidP="005A4BE8">
      <w:r>
        <w:separator/>
      </w:r>
    </w:p>
  </w:footnote>
  <w:footnote w:type="continuationSeparator" w:id="0">
    <w:p w:rsidR="008A7C1E" w:rsidRDefault="008A7C1E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FF1791A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16401"/>
    <w:rsid w:val="000246C8"/>
    <w:rsid w:val="00044B3B"/>
    <w:rsid w:val="000C75BC"/>
    <w:rsid w:val="0013742F"/>
    <w:rsid w:val="001A06BA"/>
    <w:rsid w:val="001A0D87"/>
    <w:rsid w:val="001B5E01"/>
    <w:rsid w:val="001F4A32"/>
    <w:rsid w:val="00227636"/>
    <w:rsid w:val="00233661"/>
    <w:rsid w:val="00256AF2"/>
    <w:rsid w:val="002639D8"/>
    <w:rsid w:val="002838A6"/>
    <w:rsid w:val="002B3124"/>
    <w:rsid w:val="002C3118"/>
    <w:rsid w:val="002D7734"/>
    <w:rsid w:val="00316CE2"/>
    <w:rsid w:val="003322BD"/>
    <w:rsid w:val="0033332F"/>
    <w:rsid w:val="00351A6E"/>
    <w:rsid w:val="00352150"/>
    <w:rsid w:val="00361D42"/>
    <w:rsid w:val="003B60AF"/>
    <w:rsid w:val="003C4226"/>
    <w:rsid w:val="00450F90"/>
    <w:rsid w:val="00455B32"/>
    <w:rsid w:val="00477B1C"/>
    <w:rsid w:val="004B1E05"/>
    <w:rsid w:val="004C6F4F"/>
    <w:rsid w:val="00535574"/>
    <w:rsid w:val="00590DC6"/>
    <w:rsid w:val="005A4BE8"/>
    <w:rsid w:val="005E2878"/>
    <w:rsid w:val="00622B3E"/>
    <w:rsid w:val="0062362E"/>
    <w:rsid w:val="0065678B"/>
    <w:rsid w:val="0066144B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31F12"/>
    <w:rsid w:val="00732647"/>
    <w:rsid w:val="00746001"/>
    <w:rsid w:val="00782DEF"/>
    <w:rsid w:val="00792A24"/>
    <w:rsid w:val="007934BD"/>
    <w:rsid w:val="007E5601"/>
    <w:rsid w:val="007E5D50"/>
    <w:rsid w:val="00804F2A"/>
    <w:rsid w:val="00835EB4"/>
    <w:rsid w:val="008523E4"/>
    <w:rsid w:val="00854920"/>
    <w:rsid w:val="0085552D"/>
    <w:rsid w:val="00873A53"/>
    <w:rsid w:val="00876FBC"/>
    <w:rsid w:val="00883CA8"/>
    <w:rsid w:val="008947EE"/>
    <w:rsid w:val="008A5EC1"/>
    <w:rsid w:val="008A7C1E"/>
    <w:rsid w:val="009126FF"/>
    <w:rsid w:val="0092558A"/>
    <w:rsid w:val="00945A08"/>
    <w:rsid w:val="00950220"/>
    <w:rsid w:val="00971410"/>
    <w:rsid w:val="00971655"/>
    <w:rsid w:val="009940E5"/>
    <w:rsid w:val="00997FA2"/>
    <w:rsid w:val="00A260AD"/>
    <w:rsid w:val="00A26A41"/>
    <w:rsid w:val="00AB23B4"/>
    <w:rsid w:val="00AD3B98"/>
    <w:rsid w:val="00B20DDF"/>
    <w:rsid w:val="00B22B00"/>
    <w:rsid w:val="00B779B4"/>
    <w:rsid w:val="00BA1422"/>
    <w:rsid w:val="00BA16C4"/>
    <w:rsid w:val="00BA41A6"/>
    <w:rsid w:val="00BB01D2"/>
    <w:rsid w:val="00BB579F"/>
    <w:rsid w:val="00BD0BD1"/>
    <w:rsid w:val="00BF2E3C"/>
    <w:rsid w:val="00C00A3E"/>
    <w:rsid w:val="00C83FEB"/>
    <w:rsid w:val="00C95771"/>
    <w:rsid w:val="00CB750C"/>
    <w:rsid w:val="00CD1DE5"/>
    <w:rsid w:val="00D076EC"/>
    <w:rsid w:val="00D07B5E"/>
    <w:rsid w:val="00D33359"/>
    <w:rsid w:val="00D33491"/>
    <w:rsid w:val="00D35E56"/>
    <w:rsid w:val="00D613A4"/>
    <w:rsid w:val="00D64CD8"/>
    <w:rsid w:val="00D91C64"/>
    <w:rsid w:val="00DF5C12"/>
    <w:rsid w:val="00E12014"/>
    <w:rsid w:val="00E31BC0"/>
    <w:rsid w:val="00E51C8D"/>
    <w:rsid w:val="00E57786"/>
    <w:rsid w:val="00E869D5"/>
    <w:rsid w:val="00E911BC"/>
    <w:rsid w:val="00EA605D"/>
    <w:rsid w:val="00EB2C6A"/>
    <w:rsid w:val="00EC6FF3"/>
    <w:rsid w:val="00ED541E"/>
    <w:rsid w:val="00EE204A"/>
    <w:rsid w:val="00EF1809"/>
    <w:rsid w:val="00EF449A"/>
    <w:rsid w:val="00F22AD2"/>
    <w:rsid w:val="00F31FC8"/>
    <w:rsid w:val="00F40254"/>
    <w:rsid w:val="00F46315"/>
    <w:rsid w:val="00F66288"/>
    <w:rsid w:val="00F66A14"/>
    <w:rsid w:val="00F7136B"/>
    <w:rsid w:val="00F80C8B"/>
    <w:rsid w:val="00F9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A4BE8"/>
  </w:style>
  <w:style w:type="character" w:customStyle="1" w:styleId="berschrift1Zchn">
    <w:name w:val="Überschrift 1 Zchn"/>
    <w:basedOn w:val="Absatz-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A4BE8"/>
  </w:style>
  <w:style w:type="character" w:customStyle="1" w:styleId="berschrift1Zchn">
    <w:name w:val="Überschrift 1 Zchn"/>
    <w:basedOn w:val="Absatz-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0A3FC-D2BA-4954-840D-1041B9DD0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Deutsch AB.dotx</Template>
  <TotalTime>0</TotalTime>
  <Pages>3</Pages>
  <Words>218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5</cp:revision>
  <cp:lastPrinted>2017-05-20T12:02:00Z</cp:lastPrinted>
  <dcterms:created xsi:type="dcterms:W3CDTF">2017-11-13T08:04:00Z</dcterms:created>
  <dcterms:modified xsi:type="dcterms:W3CDTF">2017-11-13T08:29:00Z</dcterms:modified>
</cp:coreProperties>
</file>