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Default Extension="gif" ContentType="image/gif"/>
  <Default Extension="png" ContentType="image/png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3569"/>
        <w:gridCol w:w="3535"/>
        <w:gridCol w:w="3536"/>
      </w:tblGrid>
      <w:tr w:rsidR="00AB0B8D" w14:paraId="4CF66984" w14:textId="77777777" w:rsidTr="002E3A4E">
        <w:tc>
          <w:tcPr>
            <w:tcW w:w="3569" w:type="dxa"/>
            <w:tcBorders>
              <w:bottom w:val="single" w:sz="4" w:space="0" w:color="auto"/>
            </w:tcBorders>
          </w:tcPr>
          <w:p w14:paraId="1578BCFC" w14:textId="77777777" w:rsidR="00AB0B8D" w:rsidRPr="00C00A3E" w:rsidRDefault="00AB0B8D" w:rsidP="00520705">
            <w:pPr>
              <w:rPr>
                <w:sz w:val="48"/>
                <w:szCs w:val="48"/>
              </w:rPr>
            </w:pPr>
            <w:r w:rsidRPr="00D83C3D">
              <w:rPr>
                <w:noProof/>
                <w:sz w:val="48"/>
                <w:szCs w:val="48"/>
                <w:lang w:eastAsia="de-DE"/>
              </w:rPr>
              <w:drawing>
                <wp:anchor distT="0" distB="0" distL="114300" distR="114300" simplePos="0" relativeHeight="251831808" behindDoc="0" locked="0" layoutInCell="1" allowOverlap="1" wp14:anchorId="5DD20258" wp14:editId="5CB0C408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22226</wp:posOffset>
                  </wp:positionV>
                  <wp:extent cx="342900" cy="309716"/>
                  <wp:effectExtent l="19050" t="0" r="0" b="0"/>
                  <wp:wrapNone/>
                  <wp:docPr id="106" name="Bild 1" descr="MULTI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ULTI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315" cy="311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48"/>
                <w:szCs w:val="48"/>
                <w:lang w:eastAsia="de-DE"/>
              </w:rPr>
              <w:t xml:space="preserve"> </w:t>
            </w:r>
            <w:r>
              <w:rPr>
                <w:sz w:val="48"/>
                <w:szCs w:val="48"/>
              </w:rPr>
              <w:t xml:space="preserve">   Mathematik</w:t>
            </w:r>
          </w:p>
        </w:tc>
        <w:tc>
          <w:tcPr>
            <w:tcW w:w="3535" w:type="dxa"/>
            <w:tcBorders>
              <w:bottom w:val="single" w:sz="4" w:space="0" w:color="auto"/>
            </w:tcBorders>
          </w:tcPr>
          <w:p w14:paraId="53F6CAE4" w14:textId="77777777" w:rsidR="00AB0B8D" w:rsidRPr="00C00A3E" w:rsidRDefault="00AB0B8D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Name:</w:t>
            </w:r>
          </w:p>
        </w:tc>
        <w:tc>
          <w:tcPr>
            <w:tcW w:w="3536" w:type="dxa"/>
            <w:tcBorders>
              <w:bottom w:val="single" w:sz="4" w:space="0" w:color="auto"/>
            </w:tcBorders>
          </w:tcPr>
          <w:p w14:paraId="3DD26EEE" w14:textId="77777777" w:rsidR="00AB0B8D" w:rsidRPr="00C00A3E" w:rsidRDefault="00AB0B8D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Zeit:</w:t>
            </w:r>
          </w:p>
        </w:tc>
      </w:tr>
      <w:tr w:rsidR="00AB0B8D" w14:paraId="6C6492D3" w14:textId="77777777" w:rsidTr="002E3A4E">
        <w:trPr>
          <w:trHeight w:val="14781"/>
        </w:trPr>
        <w:tc>
          <w:tcPr>
            <w:tcW w:w="10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ACA9E" w14:textId="77777777" w:rsidR="00AB0B8D" w:rsidRDefault="00AB0B8D"/>
          <w:p w14:paraId="7E7BC4D2" w14:textId="77777777" w:rsidR="00AB0B8D" w:rsidRDefault="00AB0B8D" w:rsidP="00BC4418">
            <w:pPr>
              <w:ind w:left="360"/>
              <w:jc w:val="center"/>
              <w:rPr>
                <w:rFonts w:ascii="Druckschrift normal" w:hAnsi="Druckschrift normal"/>
                <w:b/>
                <w:sz w:val="40"/>
                <w:szCs w:val="40"/>
              </w:rPr>
            </w:pPr>
            <w:r w:rsidRPr="00BC4418">
              <w:rPr>
                <w:rFonts w:ascii="Druckschrift normal" w:hAnsi="Druckschrift normal"/>
                <w:b/>
                <w:sz w:val="40"/>
                <w:szCs w:val="40"/>
              </w:rPr>
              <w:t xml:space="preserve">Lernzielkontrolle aus </w:t>
            </w:r>
            <w:r>
              <w:rPr>
                <w:rFonts w:ascii="Druckschrift normal" w:hAnsi="Druckschrift normal"/>
                <w:b/>
                <w:sz w:val="40"/>
                <w:szCs w:val="40"/>
              </w:rPr>
              <w:t xml:space="preserve">der Mathematik </w:t>
            </w:r>
          </w:p>
          <w:p w14:paraId="6D3A99AF" w14:textId="77777777" w:rsidR="00AB0B8D" w:rsidRPr="001D3332" w:rsidRDefault="00AB0B8D" w:rsidP="00BC4418">
            <w:pPr>
              <w:ind w:left="360"/>
              <w:jc w:val="center"/>
              <w:rPr>
                <w:rFonts w:ascii="Druckschrift normal" w:hAnsi="Druckschrift normal"/>
                <w:sz w:val="40"/>
                <w:szCs w:val="40"/>
              </w:rPr>
            </w:pPr>
            <w:r w:rsidRPr="001D3332">
              <w:rPr>
                <w:rFonts w:ascii="Druckschrift normal" w:hAnsi="Druckschrift normal"/>
                <w:sz w:val="40"/>
                <w:szCs w:val="40"/>
              </w:rPr>
              <w:t>(Lernbereich Größen und Messen)</w:t>
            </w:r>
          </w:p>
          <w:p w14:paraId="7C26AFE7" w14:textId="77777777" w:rsidR="00AB0B8D" w:rsidRPr="00E46EEA" w:rsidRDefault="00AB0B8D" w:rsidP="00EF449A">
            <w:pPr>
              <w:ind w:left="360"/>
              <w:jc w:val="center"/>
              <w:rPr>
                <w:rFonts w:ascii="Druckschrift normal" w:hAnsi="Druckschrift normal"/>
                <w:b/>
                <w:sz w:val="40"/>
                <w:szCs w:val="40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07232" behindDoc="0" locked="0" layoutInCell="1" allowOverlap="1" wp14:anchorId="045D4D7D" wp14:editId="0A725B14">
                      <wp:simplePos x="0" y="0"/>
                      <wp:positionH relativeFrom="column">
                        <wp:posOffset>5133975</wp:posOffset>
                      </wp:positionH>
                      <wp:positionV relativeFrom="paragraph">
                        <wp:posOffset>104775</wp:posOffset>
                      </wp:positionV>
                      <wp:extent cx="764540" cy="476250"/>
                      <wp:effectExtent l="0" t="0" r="359410" b="19050"/>
                      <wp:wrapNone/>
                      <wp:docPr id="6" name="Abgerundete rechteckige Legend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4540" cy="476250"/>
                              </a:xfrm>
                              <a:prstGeom prst="wedgeRoundRectCallout">
                                <a:avLst>
                                  <a:gd name="adj1" fmla="val 93785"/>
                                  <a:gd name="adj2" fmla="val 39167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5AF8BA" w14:textId="77777777" w:rsidR="00AB0B8D" w:rsidRPr="006F5CA1" w:rsidRDefault="00AB0B8D" w:rsidP="006F5CA1">
                                  <w:pPr>
                                    <w:jc w:val="center"/>
                                    <w:rPr>
                                      <w:rFonts w:ascii="Druckschrift normal" w:hAnsi="Druckschrift normal"/>
                                      <w:b/>
                                    </w:rPr>
                                  </w:pPr>
                                  <w:r w:rsidRPr="006F5CA1">
                                    <w:rPr>
                                      <w:rFonts w:ascii="Druckschrift normal" w:hAnsi="Druckschrift normal"/>
                                      <w:b/>
                                    </w:rPr>
                                    <w:t xml:space="preserve">Viel </w:t>
                                  </w:r>
                                  <w:r>
                                    <w:rPr>
                                      <w:rFonts w:ascii="Druckschrift normal" w:hAnsi="Druckschrift normal"/>
                                      <w:b/>
                                    </w:rPr>
                                    <w:t>Erfolg</w:t>
                                  </w:r>
                                  <w:r w:rsidRPr="006F5CA1">
                                    <w:rPr>
                                      <w:rFonts w:ascii="Druckschrift normal" w:hAnsi="Druckschrift normal"/>
                                      <w:b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6" o:spid="_x0000_s1026" type="#_x0000_t62" style="position:absolute;left:0;text-align:left;margin-left:404.25pt;margin-top:8.25pt;width:60.2pt;height:37.5pt;z-index:25180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" adj="31058,19260" filled="f" strokecolor="black [3213]">
                      <v:textbox>
                        <w:txbxContent>
                          <w:p w:rsidR="00AB0B8D" w:rsidRPr="006F5CA1" w:rsidRDefault="00AB0B8D" w:rsidP="006F5CA1">
                            <w:pPr>
                              <w:jc w:val="center"/>
                              <w:rPr>
                                <w:rFonts w:ascii="Druckschrift normal" w:hAnsi="Druckschrift normal"/>
                                <w:b/>
                              </w:rPr>
                            </w:pPr>
                            <w:r w:rsidRPr="006F5CA1">
                              <w:rPr>
                                <w:rFonts w:ascii="Druckschrift normal" w:hAnsi="Druckschrift normal"/>
                                <w:b/>
                              </w:rPr>
                              <w:t xml:space="preserve">Viel </w:t>
                            </w:r>
                            <w:r>
                              <w:rPr>
                                <w:rFonts w:ascii="Druckschrift normal" w:hAnsi="Druckschrift normal"/>
                                <w:b/>
                              </w:rPr>
                              <w:t>Erfolg</w:t>
                            </w:r>
                            <w:r w:rsidRPr="006F5CA1">
                              <w:rPr>
                                <w:rFonts w:ascii="Druckschrift normal" w:hAnsi="Druckschrift normal"/>
                                <w:b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806208" behindDoc="0" locked="0" layoutInCell="1" allowOverlap="1" wp14:anchorId="601CB740" wp14:editId="48AEF9CD">
                  <wp:simplePos x="0" y="0"/>
                  <wp:positionH relativeFrom="column">
                    <wp:posOffset>5972175</wp:posOffset>
                  </wp:positionH>
                  <wp:positionV relativeFrom="paragraph">
                    <wp:posOffset>156845</wp:posOffset>
                  </wp:positionV>
                  <wp:extent cx="600075" cy="619760"/>
                  <wp:effectExtent l="0" t="0" r="9525" b="8890"/>
                  <wp:wrapNone/>
                  <wp:docPr id="5" name="Grafik 5" descr="http://www.peppitext.de/Malvorlagen%20G/Gluckskl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eppitext.de/Malvorlagen%20G/Gluckskle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1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46EEA">
              <w:rPr>
                <w:rFonts w:ascii="Druckschrift normal" w:hAnsi="Druckschrift normal"/>
                <w:b/>
                <w:sz w:val="40"/>
                <w:szCs w:val="40"/>
              </w:rPr>
              <w:t xml:space="preserve">am </w:t>
            </w:r>
            <w:r w:rsidR="002E3A4E">
              <w:rPr>
                <w:rFonts w:ascii="Druckschrift normal" w:hAnsi="Druckschrift normal"/>
                <w:b/>
                <w:sz w:val="40"/>
                <w:szCs w:val="40"/>
              </w:rPr>
              <w:t>__________</w:t>
            </w:r>
          </w:p>
          <w:p w14:paraId="73372F52" w14:textId="77777777" w:rsidR="00AB0B8D" w:rsidRDefault="00AB0B8D" w:rsidP="00EF449A">
            <w:pPr>
              <w:jc w:val="center"/>
              <w:rPr>
                <w:rFonts w:ascii="Druckschrift normal" w:hAnsi="Druckschrift normal"/>
                <w:sz w:val="32"/>
                <w:szCs w:val="32"/>
              </w:rPr>
            </w:pPr>
          </w:p>
          <w:p w14:paraId="271F471D" w14:textId="77777777" w:rsidR="00AB0B8D" w:rsidRPr="00057A2E" w:rsidRDefault="00AB0B8D" w:rsidP="00EF1809">
            <w:pPr>
              <w:tabs>
                <w:tab w:val="center" w:pos="5195"/>
              </w:tabs>
              <w:rPr>
                <w:rFonts w:ascii="Druckschrift normal" w:hAnsi="Druckschrift normal"/>
                <w:b/>
                <w:sz w:val="40"/>
                <w:szCs w:val="40"/>
                <w:u w:val="single"/>
              </w:rPr>
            </w:pPr>
            <w:r>
              <w:rPr>
                <w:rFonts w:ascii="Druckschrift normal" w:hAnsi="Druckschrift normal"/>
                <w:sz w:val="32"/>
                <w:szCs w:val="32"/>
              </w:rPr>
              <w:tab/>
            </w:r>
            <w:r w:rsidRPr="00057A2E">
              <w:rPr>
                <w:rFonts w:ascii="Druckschrift normal" w:hAnsi="Druckschrift normal"/>
                <w:b/>
                <w:sz w:val="40"/>
                <w:szCs w:val="40"/>
              </w:rPr>
              <w:t>Thema</w:t>
            </w:r>
            <w:r>
              <w:rPr>
                <w:rFonts w:ascii="Druckschrift normal" w:hAnsi="Druckschrift normal"/>
                <w:b/>
                <w:sz w:val="40"/>
                <w:szCs w:val="40"/>
              </w:rPr>
              <w:t>: Uhr</w:t>
            </w:r>
          </w:p>
          <w:p w14:paraId="75F7F3C8" w14:textId="77777777" w:rsidR="00AB0B8D" w:rsidRDefault="00AB0B8D"/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493"/>
              <w:gridCol w:w="850"/>
            </w:tblGrid>
            <w:tr w:rsidR="00AB0B8D" w14:paraId="1D91CA43" w14:textId="77777777" w:rsidTr="004457CC">
              <w:trPr>
                <w:trHeight w:val="5250"/>
              </w:trPr>
              <w:tc>
                <w:tcPr>
                  <w:tcW w:w="9493" w:type="dxa"/>
                  <w:tcBorders>
                    <w:top w:val="single" w:sz="8" w:space="0" w:color="auto"/>
                    <w:bottom w:val="single" w:sz="8" w:space="0" w:color="auto"/>
                  </w:tcBorders>
                </w:tcPr>
                <w:p w14:paraId="44502E1A" w14:textId="77777777" w:rsidR="00AB0B8D" w:rsidRPr="007B2580" w:rsidRDefault="00AB0B8D" w:rsidP="00F70F0B">
                  <w:pPr>
                    <w:pStyle w:val="Listenabsatz"/>
                    <w:numPr>
                      <w:ilvl w:val="0"/>
                      <w:numId w:val="15"/>
                    </w:num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Wie heißen die Uhren?</w:t>
                  </w:r>
                </w:p>
                <w:p w14:paraId="53056B65" w14:textId="77777777" w:rsidR="00AB0B8D" w:rsidRPr="007B2580" w:rsidRDefault="00AB0B8D" w:rsidP="00F70F0B">
                  <w:pPr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noProof/>
                      <w:sz w:val="40"/>
                      <w:szCs w:val="40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41024" behindDoc="0" locked="0" layoutInCell="1" allowOverlap="1" wp14:anchorId="7BB2085B" wp14:editId="77F797EC">
                            <wp:simplePos x="0" y="0"/>
                            <wp:positionH relativeFrom="column">
                              <wp:posOffset>1195070</wp:posOffset>
                            </wp:positionH>
                            <wp:positionV relativeFrom="paragraph">
                              <wp:posOffset>167005</wp:posOffset>
                            </wp:positionV>
                            <wp:extent cx="2876550" cy="590550"/>
                            <wp:effectExtent l="0" t="0" r="0" b="0"/>
                            <wp:wrapNone/>
                            <wp:docPr id="14" name="Textfeld 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76550" cy="5905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17FC2E25" w14:textId="77777777" w:rsidR="00AB0B8D" w:rsidRPr="005C4749" w:rsidRDefault="00AB0B8D" w:rsidP="00AB0B8D">
                                        <w:pPr>
                                          <w:rPr>
                                            <w:rFonts w:ascii="DR HH El 4" w:hAnsi="DR HH El 4"/>
                                            <w:sz w:val="56"/>
                                            <w:szCs w:val="56"/>
                                          </w:rPr>
                                        </w:pPr>
                                        <w:r w:rsidRPr="005C4749">
                                          <w:rPr>
                                            <w:rFonts w:ascii="DR HH El 4" w:hAnsi="DR HH El 4"/>
                                            <w:sz w:val="56"/>
                                            <w:szCs w:val="56"/>
                                          </w:rPr>
                                          <w:t>[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]]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feld 14" o:spid="_x0000_s1027" type="#_x0000_t202" style="position:absolute;margin-left:94.1pt;margin-top:13.15pt;width:226.5pt;height:46.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" stroked="f">
                            <v:textbox>
                              <w:txbxContent>
                                <w:p w:rsidR="00AB0B8D" w:rsidRPr="005C4749" w:rsidRDefault="00AB0B8D" w:rsidP="00AB0B8D">
                                  <w:pPr>
                                    <w:rPr>
                                      <w:rFonts w:ascii="DR HH El 4" w:hAnsi="DR HH El 4"/>
                                      <w:sz w:val="56"/>
                                      <w:szCs w:val="56"/>
                                    </w:rPr>
                                  </w:pPr>
                                  <w:r w:rsidRPr="005C4749">
                                    <w:rPr>
                                      <w:rFonts w:ascii="DR HH El 4" w:hAnsi="DR HH El 4"/>
                                      <w:sz w:val="56"/>
                                      <w:szCs w:val="56"/>
                                    </w:rPr>
                                    <w:t>[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]]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40"/>
                      <w:szCs w:val="40"/>
                      <w:lang w:eastAsia="de-DE"/>
                    </w:rPr>
                    <w:drawing>
                      <wp:anchor distT="0" distB="0" distL="114300" distR="114300" simplePos="0" relativeHeight="251838976" behindDoc="0" locked="0" layoutInCell="1" allowOverlap="1" wp14:anchorId="708C2527" wp14:editId="4B7A4313">
                        <wp:simplePos x="0" y="0"/>
                        <wp:positionH relativeFrom="column">
                          <wp:posOffset>666115</wp:posOffset>
                        </wp:positionH>
                        <wp:positionV relativeFrom="paragraph">
                          <wp:posOffset>100965</wp:posOffset>
                        </wp:positionV>
                        <wp:extent cx="376555" cy="581025"/>
                        <wp:effectExtent l="0" t="0" r="4445" b="9525"/>
                        <wp:wrapNone/>
                        <wp:docPr id="11" name="Bild 1" descr="C:\Dokumente und Einstellungen\Michaela\Eigene Dateien\Bilder Zeichen\Bilder1\Zeit\uhr_02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kumente und Einstellungen\Michaela\Eigene Dateien\Bilder Zeichen\Bilder1\Zeit\uhr_02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655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7B2580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   </w:t>
                  </w:r>
                </w:p>
                <w:p w14:paraId="11F5D444" w14:textId="77777777" w:rsidR="00AB0B8D" w:rsidRDefault="00AB0B8D" w:rsidP="00AB0B8D">
                  <w:pPr>
                    <w:rPr>
                      <w:rFonts w:ascii="Druckschrift normal" w:hAnsi="Druckschrift normal"/>
                      <w:b/>
                      <w:sz w:val="40"/>
                      <w:szCs w:val="40"/>
                    </w:rPr>
                  </w:pPr>
                </w:p>
                <w:p w14:paraId="1EDCEEA0" w14:textId="77777777" w:rsidR="00AB0B8D" w:rsidRDefault="00AB0B8D" w:rsidP="00AB0B8D">
                  <w:pPr>
                    <w:rPr>
                      <w:rFonts w:ascii="Druckschrift normal" w:hAnsi="Druckschrift normal"/>
                      <w:b/>
                      <w:sz w:val="40"/>
                      <w:szCs w:val="40"/>
                    </w:rPr>
                  </w:pPr>
                </w:p>
                <w:p w14:paraId="1CBB3343" w14:textId="77777777" w:rsidR="00AB0B8D" w:rsidRDefault="00AB0B8D" w:rsidP="00AB0B8D">
                  <w:pPr>
                    <w:rPr>
                      <w:rFonts w:ascii="Druckschrift normal" w:hAnsi="Druckschrift normal"/>
                      <w:b/>
                      <w:sz w:val="40"/>
                      <w:szCs w:val="40"/>
                    </w:rPr>
                  </w:pPr>
                  <w:r>
                    <w:rPr>
                      <w:rFonts w:ascii="Druckschrift normal" w:hAnsi="Druckschrift normal"/>
                      <w:b/>
                      <w:noProof/>
                      <w:sz w:val="40"/>
                      <w:szCs w:val="40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33856" behindDoc="0" locked="0" layoutInCell="1" allowOverlap="1" wp14:anchorId="2C6C1E20" wp14:editId="4ACC6C85">
                            <wp:simplePos x="0" y="0"/>
                            <wp:positionH relativeFrom="column">
                              <wp:posOffset>1195070</wp:posOffset>
                            </wp:positionH>
                            <wp:positionV relativeFrom="paragraph">
                              <wp:posOffset>81280</wp:posOffset>
                            </wp:positionV>
                            <wp:extent cx="2876550" cy="590550"/>
                            <wp:effectExtent l="0" t="0" r="0" b="0"/>
                            <wp:wrapNone/>
                            <wp:docPr id="7" name="Textfeld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76550" cy="5905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7DA10E85" w14:textId="77777777" w:rsidR="00AB0B8D" w:rsidRPr="005C4749" w:rsidRDefault="00AB0B8D" w:rsidP="00AB0B8D">
                                        <w:pPr>
                                          <w:rPr>
                                            <w:rFonts w:ascii="DR HH El 4" w:hAnsi="DR HH El 4"/>
                                            <w:sz w:val="56"/>
                                            <w:szCs w:val="56"/>
                                          </w:rPr>
                                        </w:pPr>
                                        <w:r w:rsidRPr="005C4749">
                                          <w:rPr>
                                            <w:rFonts w:ascii="DR HH El 4" w:hAnsi="DR HH El 4"/>
                                            <w:sz w:val="56"/>
                                            <w:szCs w:val="56"/>
                                          </w:rPr>
                                          <w:t>[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]]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feld 7" o:spid="_x0000_s1028" type="#_x0000_t202" style="position:absolute;margin-left:94.1pt;margin-top:6.4pt;width:226.5pt;height:46.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" stroked="f">
                            <v:textbox>
                              <w:txbxContent>
                                <w:p w:rsidR="00AB0B8D" w:rsidRPr="005C4749" w:rsidRDefault="00AB0B8D" w:rsidP="00AB0B8D">
                                  <w:pPr>
                                    <w:rPr>
                                      <w:rFonts w:ascii="DR HH El 4" w:hAnsi="DR HH El 4"/>
                                      <w:sz w:val="56"/>
                                      <w:szCs w:val="56"/>
                                    </w:rPr>
                                  </w:pPr>
                                  <w:r w:rsidRPr="005C4749">
                                    <w:rPr>
                                      <w:rFonts w:ascii="DR HH El 4" w:hAnsi="DR HH El 4"/>
                                      <w:sz w:val="56"/>
                                      <w:szCs w:val="56"/>
                                    </w:rPr>
                                    <w:t>[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]]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40"/>
                      <w:szCs w:val="40"/>
                      <w:lang w:eastAsia="de-DE"/>
                    </w:rPr>
                    <w:drawing>
                      <wp:anchor distT="0" distB="0" distL="114300" distR="114300" simplePos="0" relativeHeight="251835904" behindDoc="0" locked="0" layoutInCell="1" allowOverlap="1" wp14:anchorId="1F6BFB51" wp14:editId="0C951378">
                        <wp:simplePos x="0" y="0"/>
                        <wp:positionH relativeFrom="column">
                          <wp:posOffset>657225</wp:posOffset>
                        </wp:positionH>
                        <wp:positionV relativeFrom="paragraph">
                          <wp:posOffset>138430</wp:posOffset>
                        </wp:positionV>
                        <wp:extent cx="400050" cy="533400"/>
                        <wp:effectExtent l="0" t="0" r="0" b="0"/>
                        <wp:wrapNone/>
                        <wp:docPr id="12" name="Bild 5" descr="C:\Dokumente und Einstellungen\Michaela\Eigene Dateien\Bilder Zeichen\ABC Ordnung\W\Weck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kumente und Einstellungen\Michaela\Eigene Dateien\Bilder Zeichen\ABC Ordnung\W\Weck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54AA6196" w14:textId="77777777" w:rsidR="00AB0B8D" w:rsidRDefault="00AB0B8D" w:rsidP="00AB0B8D">
                  <w:pPr>
                    <w:rPr>
                      <w:rFonts w:ascii="Druckschrift normal" w:hAnsi="Druckschrift normal"/>
                      <w:b/>
                      <w:sz w:val="40"/>
                      <w:szCs w:val="40"/>
                    </w:rPr>
                  </w:pPr>
                </w:p>
                <w:p w14:paraId="276EA5F0" w14:textId="77777777" w:rsidR="00AB0B8D" w:rsidRDefault="00AB0B8D" w:rsidP="00AB0B8D">
                  <w:pPr>
                    <w:rPr>
                      <w:rFonts w:ascii="Druckschrift normal" w:hAnsi="Druckschrift normal"/>
                      <w:b/>
                      <w:sz w:val="40"/>
                      <w:szCs w:val="40"/>
                    </w:rPr>
                  </w:pPr>
                  <w:r>
                    <w:rPr>
                      <w:rFonts w:ascii="Druckschrift normal" w:hAnsi="Druckschrift normal"/>
                      <w:b/>
                      <w:noProof/>
                      <w:sz w:val="40"/>
                      <w:szCs w:val="40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34880" behindDoc="0" locked="0" layoutInCell="1" allowOverlap="1" wp14:anchorId="4E18892E" wp14:editId="1E539875">
                            <wp:simplePos x="0" y="0"/>
                            <wp:positionH relativeFrom="column">
                              <wp:posOffset>1195070</wp:posOffset>
                            </wp:positionH>
                            <wp:positionV relativeFrom="paragraph">
                              <wp:posOffset>233045</wp:posOffset>
                            </wp:positionV>
                            <wp:extent cx="2876550" cy="590550"/>
                            <wp:effectExtent l="0" t="0" r="0" b="0"/>
                            <wp:wrapNone/>
                            <wp:docPr id="4" name="Textfeld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76550" cy="5905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41E8C1E" w14:textId="77777777" w:rsidR="00AB0B8D" w:rsidRPr="005C4749" w:rsidRDefault="00AB0B8D" w:rsidP="00AB0B8D">
                                        <w:pPr>
                                          <w:rPr>
                                            <w:rFonts w:ascii="DR HH El 4" w:hAnsi="DR HH El 4"/>
                                            <w:sz w:val="56"/>
                                            <w:szCs w:val="56"/>
                                          </w:rPr>
                                        </w:pPr>
                                        <w:r w:rsidRPr="005C4749">
                                          <w:rPr>
                                            <w:rFonts w:ascii="DR HH El 4" w:hAnsi="DR HH El 4"/>
                                            <w:sz w:val="56"/>
                                            <w:szCs w:val="56"/>
                                          </w:rPr>
                                          <w:t>[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]]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feld 4" o:spid="_x0000_s1029" type="#_x0000_t202" style="position:absolute;margin-left:94.1pt;margin-top:18.35pt;width:226.5pt;height:46.5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rfOhAIAABY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" stroked="f">
                            <v:textbox>
                              <w:txbxContent>
                                <w:p w:rsidR="00AB0B8D" w:rsidRPr="005C4749" w:rsidRDefault="00AB0B8D" w:rsidP="00AB0B8D">
                                  <w:pPr>
                                    <w:rPr>
                                      <w:rFonts w:ascii="DR HH El 4" w:hAnsi="DR HH El 4"/>
                                      <w:sz w:val="56"/>
                                      <w:szCs w:val="56"/>
                                    </w:rPr>
                                  </w:pPr>
                                  <w:r w:rsidRPr="005C4749">
                                    <w:rPr>
                                      <w:rFonts w:ascii="DR HH El 4" w:hAnsi="DR HH El 4"/>
                                      <w:sz w:val="56"/>
                                      <w:szCs w:val="56"/>
                                    </w:rPr>
                                    <w:t>[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#]]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5AE0B7FC" w14:textId="77777777" w:rsidR="00AB0B8D" w:rsidRDefault="00AB0B8D" w:rsidP="00AB0B8D">
                  <w:pPr>
                    <w:rPr>
                      <w:rFonts w:ascii="Druckschrift normal" w:hAnsi="Druckschrift normal"/>
                      <w:b/>
                      <w:sz w:val="40"/>
                      <w:szCs w:val="40"/>
                    </w:rPr>
                  </w:pPr>
                  <w:r>
                    <w:rPr>
                      <w:rFonts w:ascii="Druckschrift normal" w:hAnsi="Druckschrift normal"/>
                      <w:b/>
                      <w:noProof/>
                      <w:sz w:val="40"/>
                      <w:szCs w:val="40"/>
                      <w:lang w:eastAsia="de-DE"/>
                    </w:rPr>
                    <w:drawing>
                      <wp:anchor distT="0" distB="0" distL="114300" distR="114300" simplePos="0" relativeHeight="251836928" behindDoc="0" locked="0" layoutInCell="1" allowOverlap="1" wp14:anchorId="080C85D1" wp14:editId="63765713">
                        <wp:simplePos x="0" y="0"/>
                        <wp:positionH relativeFrom="column">
                          <wp:posOffset>604520</wp:posOffset>
                        </wp:positionH>
                        <wp:positionV relativeFrom="paragraph">
                          <wp:posOffset>5715</wp:posOffset>
                        </wp:positionV>
                        <wp:extent cx="542925" cy="523875"/>
                        <wp:effectExtent l="0" t="0" r="9525" b="9525"/>
                        <wp:wrapNone/>
                        <wp:docPr id="3" name="Bild 4" descr="C:\Dokumente und Einstellungen\Michaela\Eigene Dateien\Bilder Zeichen\Bilder1\Zeit\uhr_08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kumente und Einstellungen\Michaela\Eigene Dateien\Bilder Zeichen\Bilder1\Zeit\uhr_08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79FF298B" w14:textId="77777777" w:rsidR="00AB0B8D" w:rsidRDefault="00AB0B8D" w:rsidP="00F70F0B">
                  <w:pPr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</w:p>
                <w:p w14:paraId="4CE9A205" w14:textId="77777777" w:rsidR="00AB0B8D" w:rsidRPr="007B2580" w:rsidRDefault="00AB0B8D" w:rsidP="00F70F0B">
                  <w:pPr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</w:p>
                <w:p w14:paraId="39F982A4" w14:textId="77777777" w:rsidR="00AB0B8D" w:rsidRPr="00500D4B" w:rsidRDefault="00AB0B8D" w:rsidP="00500D4B">
                  <w:pPr>
                    <w:pStyle w:val="Listenabsatz"/>
                    <w:numPr>
                      <w:ilvl w:val="0"/>
                      <w:numId w:val="15"/>
                    </w:numPr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  <w:r w:rsidRPr="00AB0B8D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Wie spät ist es?</w:t>
                  </w:r>
                  <w:r w:rsidR="00500D4B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 Kreuze </w:t>
                  </w:r>
                  <w:proofErr w:type="gramStart"/>
                  <w:r w:rsidR="00500D4B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an </w:t>
                  </w:r>
                  <w:proofErr w:type="gramEnd"/>
                  <w:r w:rsidR="00500D4B">
                    <w:rPr>
                      <w:rFonts w:ascii="Druckschrift normal" w:hAnsi="Druckschrift normal"/>
                      <w:b/>
                      <w:sz w:val="40"/>
                      <w:szCs w:val="40"/>
                    </w:rPr>
                    <w:sym w:font="Wingdings 2" w:char="F051"/>
                  </w:r>
                  <w:r w:rsidR="00500D4B">
                    <w:rPr>
                      <w:rFonts w:ascii="Druckschrift normal" w:hAnsi="Druckschrift normal"/>
                      <w:b/>
                      <w:sz w:val="40"/>
                      <w:szCs w:val="40"/>
                    </w:rPr>
                    <w:t>!</w:t>
                  </w:r>
                </w:p>
                <w:p w14:paraId="3415ABD7" w14:textId="77777777" w:rsidR="00AB0B8D" w:rsidRDefault="00AB0B8D" w:rsidP="00AB0B8D">
                  <w:pPr>
                    <w:rPr>
                      <w:rFonts w:ascii="Druckschrift normal" w:hAnsi="Druckschrift normal"/>
                      <w:b/>
                      <w:sz w:val="40"/>
                      <w:szCs w:val="40"/>
                    </w:rPr>
                  </w:pPr>
                  <w:r>
                    <w:rPr>
                      <w:rFonts w:ascii="Druckschrift normal" w:hAnsi="Druckschrift normal"/>
                      <w:b/>
                      <w:noProof/>
                      <w:sz w:val="40"/>
                      <w:szCs w:val="40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46144" behindDoc="0" locked="0" layoutInCell="1" allowOverlap="1" wp14:anchorId="4DF75DED" wp14:editId="25DB27C3">
                            <wp:simplePos x="0" y="0"/>
                            <wp:positionH relativeFrom="column">
                              <wp:posOffset>3995420</wp:posOffset>
                            </wp:positionH>
                            <wp:positionV relativeFrom="paragraph">
                              <wp:posOffset>109220</wp:posOffset>
                            </wp:positionV>
                            <wp:extent cx="1905000" cy="1076325"/>
                            <wp:effectExtent l="0" t="0" r="19050" b="28575"/>
                            <wp:wrapNone/>
                            <wp:docPr id="20" name="Textfeld 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05000" cy="10763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1BB5E61" w14:textId="77777777" w:rsidR="00AB0B8D" w:rsidRDefault="00AB0B8D" w:rsidP="00AB0B8D">
                                        <w:pPr>
                                          <w:rPr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sz w:val="36"/>
                                            <w:szCs w:val="36"/>
                                          </w:rPr>
                                          <w:t xml:space="preserve">O Es ist </w:t>
                                        </w:r>
                                        <w:r w:rsidR="00500D4B">
                                          <w:rPr>
                                            <w:sz w:val="36"/>
                                            <w:szCs w:val="36"/>
                                          </w:rPr>
                                          <w:t>15 Uhr.</w:t>
                                        </w:r>
                                      </w:p>
                                      <w:p w14:paraId="5C2057D9" w14:textId="77777777" w:rsidR="00AB0B8D" w:rsidRDefault="00AB0B8D" w:rsidP="00AB0B8D">
                                        <w:pPr>
                                          <w:rPr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sz w:val="36"/>
                                            <w:szCs w:val="36"/>
                                          </w:rPr>
                                          <w:t xml:space="preserve">O Es ist </w:t>
                                        </w:r>
                                        <w:r w:rsidR="00500D4B">
                                          <w:rPr>
                                            <w:sz w:val="36"/>
                                            <w:szCs w:val="36"/>
                                          </w:rPr>
                                          <w:t>14 Uhr.</w:t>
                                        </w:r>
                                      </w:p>
                                      <w:p w14:paraId="5FD70AE7" w14:textId="77777777" w:rsidR="00AB0B8D" w:rsidRPr="00091ED2" w:rsidRDefault="00AB0B8D" w:rsidP="00AB0B8D">
                                        <w:pPr>
                                          <w:rPr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sz w:val="36"/>
                                            <w:szCs w:val="36"/>
                                          </w:rPr>
                                          <w:t xml:space="preserve">O Es ist halb </w:t>
                                        </w:r>
                                        <w:r w:rsidR="00500D4B">
                                          <w:rPr>
                                            <w:sz w:val="36"/>
                                            <w:szCs w:val="36"/>
                                          </w:rPr>
                                          <w:t>2</w:t>
                                        </w:r>
                                        <w:r>
                                          <w:rPr>
                                            <w:sz w:val="36"/>
                                            <w:szCs w:val="36"/>
                                          </w:rPr>
                                          <w:t>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feld 20" o:spid="_x0000_s1030" type="#_x0000_t202" style="position:absolute;margin-left:314.6pt;margin-top:8.6pt;width:150pt;height:84.7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">
                            <v:textbox>
                              <w:txbxContent>
                                <w:p w:rsidR="00AB0B8D" w:rsidRDefault="00AB0B8D" w:rsidP="00AB0B8D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O Es ist </w:t>
                                  </w:r>
                                  <w:r w:rsidR="00500D4B">
                                    <w:rPr>
                                      <w:sz w:val="36"/>
                                      <w:szCs w:val="36"/>
                                    </w:rPr>
                                    <w:t>15 Uhr.</w:t>
                                  </w:r>
                                </w:p>
                                <w:p w:rsidR="00AB0B8D" w:rsidRDefault="00AB0B8D" w:rsidP="00AB0B8D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O Es ist </w:t>
                                  </w:r>
                                  <w:r w:rsidR="00500D4B">
                                    <w:rPr>
                                      <w:sz w:val="36"/>
                                      <w:szCs w:val="36"/>
                                    </w:rPr>
                                    <w:t>14 Uhr.</w:t>
                                  </w:r>
                                </w:p>
                                <w:p w:rsidR="00AB0B8D" w:rsidRPr="00091ED2" w:rsidRDefault="00AB0B8D" w:rsidP="00AB0B8D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O Es ist halb </w:t>
                                  </w:r>
                                  <w:r w:rsidR="00500D4B">
                                    <w:rPr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40"/>
                      <w:szCs w:val="40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45120" behindDoc="0" locked="0" layoutInCell="1" allowOverlap="1" wp14:anchorId="6391356F" wp14:editId="54BBDC1C">
                            <wp:simplePos x="0" y="0"/>
                            <wp:positionH relativeFrom="column">
                              <wp:posOffset>3068955</wp:posOffset>
                            </wp:positionH>
                            <wp:positionV relativeFrom="paragraph">
                              <wp:posOffset>111125</wp:posOffset>
                            </wp:positionV>
                            <wp:extent cx="974090" cy="1076325"/>
                            <wp:effectExtent l="6985" t="13335" r="9525" b="5715"/>
                            <wp:wrapNone/>
                            <wp:docPr id="18" name="Textfeld 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74090" cy="10763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289B3C7" w14:textId="77777777" w:rsidR="00AB0B8D" w:rsidRPr="00A553EB" w:rsidRDefault="00500D4B" w:rsidP="00AB0B8D">
                                        <w:pPr>
                                          <w:rPr>
                                            <w:sz w:val="120"/>
                                            <w:szCs w:val="120"/>
                                          </w:rPr>
                                        </w:pPr>
                                        <w:r>
                                          <w:rPr>
                                            <w:rFonts w:ascii="Clocktime" w:hAnsi="Clocktime"/>
                                            <w:sz w:val="120"/>
                                            <w:szCs w:val="120"/>
                                          </w:rPr>
                                          <w:t>2</w:t>
                                        </w:r>
                                      </w:p>
                                      <w:p w14:paraId="77C28A98" w14:textId="77777777" w:rsidR="00AB0B8D" w:rsidRDefault="00AB0B8D" w:rsidP="00AB0B8D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feld 18" o:spid="_x0000_s1031" type="#_x0000_t202" style="position:absolute;margin-left:241.65pt;margin-top:8.75pt;width:76.7pt;height:84.7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">
                            <v:textbox>
                              <w:txbxContent>
                                <w:p w:rsidR="00AB0B8D" w:rsidRPr="00A553EB" w:rsidRDefault="00500D4B" w:rsidP="00AB0B8D">
                                  <w:pPr>
                                    <w:rPr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locktime" w:hAnsi="Clocktime"/>
                                      <w:sz w:val="120"/>
                                      <w:szCs w:val="120"/>
                                    </w:rPr>
                                    <w:t>2</w:t>
                                  </w:r>
                                </w:p>
                                <w:p w:rsidR="00AB0B8D" w:rsidRDefault="00AB0B8D" w:rsidP="00AB0B8D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40"/>
                      <w:szCs w:val="40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44096" behindDoc="0" locked="0" layoutInCell="1" allowOverlap="1" wp14:anchorId="45F7F085" wp14:editId="53D2E9B2">
                            <wp:simplePos x="0" y="0"/>
                            <wp:positionH relativeFrom="column">
                              <wp:posOffset>988060</wp:posOffset>
                            </wp:positionH>
                            <wp:positionV relativeFrom="paragraph">
                              <wp:posOffset>111125</wp:posOffset>
                            </wp:positionV>
                            <wp:extent cx="1969135" cy="1076325"/>
                            <wp:effectExtent l="12065" t="13335" r="9525" b="5715"/>
                            <wp:wrapNone/>
                            <wp:docPr id="16" name="Textfeld 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69135" cy="10763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1839CB9" w14:textId="77777777" w:rsidR="00AB0B8D" w:rsidRDefault="00AB0B8D" w:rsidP="00AB0B8D">
                                        <w:pPr>
                                          <w:rPr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sz w:val="36"/>
                                            <w:szCs w:val="36"/>
                                          </w:rPr>
                                          <w:t>O Es ist 5 Uhr.</w:t>
                                        </w:r>
                                      </w:p>
                                      <w:p w14:paraId="112045F1" w14:textId="77777777" w:rsidR="00AB0B8D" w:rsidRDefault="00AB0B8D" w:rsidP="00AB0B8D">
                                        <w:pPr>
                                          <w:rPr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sz w:val="36"/>
                                            <w:szCs w:val="36"/>
                                          </w:rPr>
                                          <w:t>O Es ist halb 11.</w:t>
                                        </w:r>
                                      </w:p>
                                      <w:p w14:paraId="1E27F523" w14:textId="77777777" w:rsidR="00AB0B8D" w:rsidRPr="00091ED2" w:rsidRDefault="00AB0B8D" w:rsidP="00AB0B8D">
                                        <w:pPr>
                                          <w:rPr>
                                            <w:sz w:val="36"/>
                                            <w:szCs w:val="36"/>
                                          </w:rPr>
                                        </w:pPr>
                                        <w:r>
                                          <w:rPr>
                                            <w:sz w:val="36"/>
                                            <w:szCs w:val="36"/>
                                          </w:rPr>
                                          <w:t>O Es ist halb 5</w:t>
                                        </w:r>
                                        <w:r w:rsidR="00500D4B">
                                          <w:rPr>
                                            <w:sz w:val="36"/>
                                            <w:szCs w:val="36"/>
                                          </w:rPr>
                                          <w:t>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feld 16" o:spid="_x0000_s1032" type="#_x0000_t202" style="position:absolute;margin-left:77.8pt;margin-top:8.75pt;width:155.05pt;height:84.75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">
                            <v:textbox>
                              <w:txbxContent>
                                <w:p w:rsidR="00AB0B8D" w:rsidRDefault="00AB0B8D" w:rsidP="00AB0B8D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O Es ist 5 Uhr.</w:t>
                                  </w:r>
                                </w:p>
                                <w:p w:rsidR="00AB0B8D" w:rsidRDefault="00AB0B8D" w:rsidP="00AB0B8D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O Es ist halb 11.</w:t>
                                  </w:r>
                                </w:p>
                                <w:p w:rsidR="00AB0B8D" w:rsidRPr="00091ED2" w:rsidRDefault="00AB0B8D" w:rsidP="00AB0B8D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O Es ist halb 5</w:t>
                                  </w:r>
                                  <w:r w:rsidR="00500D4B">
                                    <w:rPr>
                                      <w:sz w:val="36"/>
                                      <w:szCs w:val="36"/>
                                    </w:rPr>
                                    <w:t>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40"/>
                      <w:szCs w:val="40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43072" behindDoc="0" locked="0" layoutInCell="1" allowOverlap="1" wp14:anchorId="5D5C2129" wp14:editId="32711762">
                            <wp:simplePos x="0" y="0"/>
                            <wp:positionH relativeFrom="column">
                              <wp:posOffset>13970</wp:posOffset>
                            </wp:positionH>
                            <wp:positionV relativeFrom="paragraph">
                              <wp:posOffset>111125</wp:posOffset>
                            </wp:positionV>
                            <wp:extent cx="974090" cy="1076325"/>
                            <wp:effectExtent l="9525" t="13335" r="6985" b="5715"/>
                            <wp:wrapNone/>
                            <wp:docPr id="15" name="Textfeld 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74090" cy="10763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360A97E" w14:textId="77777777" w:rsidR="00AB0B8D" w:rsidRPr="00A553EB" w:rsidRDefault="00AB0B8D" w:rsidP="00AB0B8D">
                                        <w:pPr>
                                          <w:rPr>
                                            <w:sz w:val="120"/>
                                            <w:szCs w:val="120"/>
                                          </w:rPr>
                                        </w:pPr>
                                        <w:r>
                                          <w:rPr>
                                            <w:rFonts w:ascii="Clocktime" w:hAnsi="Clocktime"/>
                                            <w:sz w:val="120"/>
                                            <w:szCs w:val="120"/>
                                          </w:rPr>
                                          <w:t>f</w:t>
                                        </w:r>
                                      </w:p>
                                      <w:p w14:paraId="7E530170" w14:textId="77777777" w:rsidR="00AB0B8D" w:rsidRDefault="00AB0B8D" w:rsidP="00AB0B8D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feld 15" o:spid="_x0000_s1033" type="#_x0000_t202" style="position:absolute;margin-left:1.1pt;margin-top:8.75pt;width:76.7pt;height:84.75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">
                            <v:textbox>
                              <w:txbxContent>
                                <w:p w:rsidR="00AB0B8D" w:rsidRPr="00A553EB" w:rsidRDefault="00AB0B8D" w:rsidP="00AB0B8D">
                                  <w:pPr>
                                    <w:rPr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locktime" w:hAnsi="Clocktime"/>
                                      <w:sz w:val="120"/>
                                      <w:szCs w:val="120"/>
                                    </w:rPr>
                                    <w:t>f</w:t>
                                  </w:r>
                                </w:p>
                                <w:p w:rsidR="00AB0B8D" w:rsidRDefault="00AB0B8D" w:rsidP="00AB0B8D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3E6E1DEA" w14:textId="77777777" w:rsidR="00AB0B8D" w:rsidRDefault="00AB0B8D" w:rsidP="00AB0B8D">
                  <w:pPr>
                    <w:rPr>
                      <w:rFonts w:ascii="Druckschrift normal" w:hAnsi="Druckschrift normal"/>
                      <w:b/>
                      <w:sz w:val="40"/>
                      <w:szCs w:val="40"/>
                    </w:rPr>
                  </w:pPr>
                </w:p>
                <w:p w14:paraId="217E6670" w14:textId="77777777" w:rsidR="00AB0B8D" w:rsidRDefault="00AB0B8D" w:rsidP="00AB0B8D">
                  <w:pPr>
                    <w:rPr>
                      <w:rFonts w:ascii="Druckschrift normal" w:hAnsi="Druckschrift normal"/>
                      <w:b/>
                      <w:sz w:val="40"/>
                      <w:szCs w:val="40"/>
                    </w:rPr>
                  </w:pPr>
                </w:p>
                <w:p w14:paraId="092C94A8" w14:textId="77777777" w:rsidR="00AB0B8D" w:rsidRDefault="00AB0B8D" w:rsidP="00AB0B8D">
                  <w:pPr>
                    <w:rPr>
                      <w:rFonts w:ascii="Druckschrift normal" w:hAnsi="Druckschrift normal"/>
                      <w:b/>
                      <w:sz w:val="40"/>
                      <w:szCs w:val="40"/>
                    </w:rPr>
                  </w:pPr>
                </w:p>
                <w:p w14:paraId="0E4FACD4" w14:textId="77777777" w:rsidR="00AB0B8D" w:rsidRDefault="00AB0B8D" w:rsidP="00AB0B8D">
                  <w:pPr>
                    <w:ind w:firstLine="708"/>
                    <w:rPr>
                      <w:rFonts w:ascii="Druckschrift normal" w:hAnsi="Druckschrift normal"/>
                      <w:b/>
                      <w:sz w:val="40"/>
                      <w:szCs w:val="40"/>
                    </w:rPr>
                  </w:pPr>
                </w:p>
                <w:p w14:paraId="21A5F28C" w14:textId="77777777" w:rsidR="00AB0B8D" w:rsidRPr="00092675" w:rsidRDefault="00AB0B8D" w:rsidP="00092675">
                  <w:pPr>
                    <w:spacing w:line="360" w:lineRule="auto"/>
                    <w:rPr>
                      <w:rFonts w:ascii="Druckschrift normal" w:hAnsi="Druckschrift normal"/>
                      <w:sz w:val="20"/>
                      <w:szCs w:val="20"/>
                    </w:rPr>
                  </w:pPr>
                </w:p>
                <w:p w14:paraId="76569ACE" w14:textId="77777777" w:rsidR="00AB0B8D" w:rsidRPr="00092675" w:rsidRDefault="00AB0B8D" w:rsidP="00092675">
                  <w:pPr>
                    <w:pStyle w:val="Listenabsatz"/>
                    <w:numPr>
                      <w:ilvl w:val="0"/>
                      <w:numId w:val="15"/>
                    </w:numPr>
                    <w:spacing w:line="360" w:lineRule="auto"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Zeichne die richtige Uhrzeit ein!</w:t>
                  </w:r>
                </w:p>
                <w:tbl>
                  <w:tblPr>
                    <w:tblStyle w:val="Tabellenraster"/>
                    <w:tblW w:w="9687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421"/>
                    <w:gridCol w:w="2422"/>
                    <w:gridCol w:w="2422"/>
                    <w:gridCol w:w="2422"/>
                  </w:tblGrid>
                  <w:tr w:rsidR="00AB0B8D" w14:paraId="2A9B7EA1" w14:textId="77777777" w:rsidTr="00520705">
                    <w:tc>
                      <w:tcPr>
                        <w:tcW w:w="2421" w:type="dxa"/>
                      </w:tcPr>
                      <w:p w14:paraId="737DC8A5" w14:textId="77777777" w:rsidR="00AB0B8D" w:rsidRPr="00707BC9" w:rsidRDefault="00AB0B8D" w:rsidP="00520705">
                        <w:pPr>
                          <w:jc w:val="center"/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</w:pPr>
                        <w:r w:rsidRPr="00707BC9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8 Uhr</w:t>
                        </w:r>
                      </w:p>
                    </w:tc>
                    <w:tc>
                      <w:tcPr>
                        <w:tcW w:w="2422" w:type="dxa"/>
                      </w:tcPr>
                      <w:p w14:paraId="3B874CDD" w14:textId="77777777" w:rsidR="00AB0B8D" w:rsidRPr="00707BC9" w:rsidRDefault="00AB0B8D" w:rsidP="00520705">
                        <w:pPr>
                          <w:jc w:val="center"/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</w:pPr>
                        <w:r w:rsidRPr="00707BC9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halb 4</w:t>
                        </w:r>
                      </w:p>
                    </w:tc>
                    <w:tc>
                      <w:tcPr>
                        <w:tcW w:w="2422" w:type="dxa"/>
                      </w:tcPr>
                      <w:p w14:paraId="509C9BEB" w14:textId="77777777" w:rsidR="00AB0B8D" w:rsidRPr="00707BC9" w:rsidRDefault="00AB0B8D" w:rsidP="00520705">
                        <w:pPr>
                          <w:jc w:val="center"/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</w:pPr>
                        <w:r w:rsidRPr="00707BC9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15 Uhr</w:t>
                        </w:r>
                      </w:p>
                    </w:tc>
                    <w:tc>
                      <w:tcPr>
                        <w:tcW w:w="2422" w:type="dxa"/>
                      </w:tcPr>
                      <w:p w14:paraId="231653D9" w14:textId="77777777" w:rsidR="00AB0B8D" w:rsidRPr="00707BC9" w:rsidRDefault="00AB0B8D" w:rsidP="00520705">
                        <w:pPr>
                          <w:jc w:val="center"/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</w:pPr>
                        <w:r w:rsidRPr="00707BC9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halb 12</w:t>
                        </w:r>
                      </w:p>
                    </w:tc>
                  </w:tr>
                  <w:tr w:rsidR="00AB0B8D" w14:paraId="76DC7408" w14:textId="77777777" w:rsidTr="00520705">
                    <w:tc>
                      <w:tcPr>
                        <w:tcW w:w="2421" w:type="dxa"/>
                      </w:tcPr>
                      <w:p w14:paraId="2A55B551" w14:textId="77777777" w:rsidR="00AB0B8D" w:rsidRDefault="00AB0B8D" w:rsidP="00520705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Clocktime" w:hAnsi="Clocktime"/>
                            <w:sz w:val="120"/>
                            <w:szCs w:val="120"/>
                          </w:rPr>
                          <w:t>M</w:t>
                        </w:r>
                      </w:p>
                    </w:tc>
                    <w:tc>
                      <w:tcPr>
                        <w:tcW w:w="2422" w:type="dxa"/>
                      </w:tcPr>
                      <w:p w14:paraId="35199B33" w14:textId="77777777" w:rsidR="00AB0B8D" w:rsidRDefault="00AB0B8D" w:rsidP="00520705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Clocktime" w:hAnsi="Clocktime"/>
                            <w:sz w:val="120"/>
                            <w:szCs w:val="120"/>
                          </w:rPr>
                          <w:t>M</w:t>
                        </w:r>
                      </w:p>
                    </w:tc>
                    <w:tc>
                      <w:tcPr>
                        <w:tcW w:w="2422" w:type="dxa"/>
                      </w:tcPr>
                      <w:p w14:paraId="3263C4E7" w14:textId="77777777" w:rsidR="00AB0B8D" w:rsidRDefault="00AB0B8D" w:rsidP="00520705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Clocktime" w:hAnsi="Clocktime"/>
                            <w:sz w:val="120"/>
                            <w:szCs w:val="120"/>
                          </w:rPr>
                          <w:t>M</w:t>
                        </w:r>
                      </w:p>
                    </w:tc>
                    <w:tc>
                      <w:tcPr>
                        <w:tcW w:w="2422" w:type="dxa"/>
                      </w:tcPr>
                      <w:p w14:paraId="38858F6F" w14:textId="77777777" w:rsidR="00AB0B8D" w:rsidRDefault="00AB0B8D" w:rsidP="00520705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Clocktime" w:hAnsi="Clocktime"/>
                            <w:sz w:val="120"/>
                            <w:szCs w:val="120"/>
                          </w:rPr>
                          <w:t>M</w:t>
                        </w:r>
                      </w:p>
                    </w:tc>
                  </w:tr>
                </w:tbl>
                <w:p w14:paraId="025C4787" w14:textId="77777777" w:rsidR="00AB0B8D" w:rsidRDefault="00AB0B8D" w:rsidP="00AB0B8D">
                  <w:pPr>
                    <w:rPr>
                      <w:rFonts w:ascii="Druckschrift normal" w:hAnsi="Druckschrift normal"/>
                      <w:b/>
                      <w:sz w:val="40"/>
                      <w:szCs w:val="40"/>
                    </w:rPr>
                  </w:pPr>
                </w:p>
                <w:tbl>
                  <w:tblPr>
                    <w:tblStyle w:val="Tabellenrast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421"/>
                    <w:gridCol w:w="2422"/>
                    <w:gridCol w:w="2422"/>
                    <w:gridCol w:w="2422"/>
                  </w:tblGrid>
                  <w:tr w:rsidR="00AB0B8D" w14:paraId="1FD4A131" w14:textId="77777777" w:rsidTr="00520705">
                    <w:tc>
                      <w:tcPr>
                        <w:tcW w:w="2421" w:type="dxa"/>
                      </w:tcPr>
                      <w:p w14:paraId="2930B9D2" w14:textId="77777777" w:rsidR="00AB0B8D" w:rsidRPr="00707BC9" w:rsidRDefault="00AB0B8D" w:rsidP="00520705">
                        <w:pPr>
                          <w:jc w:val="center"/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</w:pPr>
                        <w:r w:rsidRPr="00707BC9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23 Uhr</w:t>
                        </w:r>
                      </w:p>
                    </w:tc>
                    <w:tc>
                      <w:tcPr>
                        <w:tcW w:w="2422" w:type="dxa"/>
                      </w:tcPr>
                      <w:p w14:paraId="4D557479" w14:textId="77777777" w:rsidR="00AB0B8D" w:rsidRPr="00707BC9" w:rsidRDefault="00AB0B8D" w:rsidP="00520705">
                        <w:pPr>
                          <w:jc w:val="center"/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sieben Uhr</w:t>
                        </w:r>
                      </w:p>
                    </w:tc>
                    <w:tc>
                      <w:tcPr>
                        <w:tcW w:w="2422" w:type="dxa"/>
                      </w:tcPr>
                      <w:p w14:paraId="626225DD" w14:textId="77777777" w:rsidR="00AB0B8D" w:rsidRPr="00707BC9" w:rsidRDefault="00AB0B8D" w:rsidP="00520705">
                        <w:pPr>
                          <w:jc w:val="center"/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halb 9</w:t>
                        </w:r>
                      </w:p>
                    </w:tc>
                    <w:tc>
                      <w:tcPr>
                        <w:tcW w:w="2422" w:type="dxa"/>
                      </w:tcPr>
                      <w:p w14:paraId="6A537C4E" w14:textId="77777777" w:rsidR="00AB0B8D" w:rsidRPr="00707BC9" w:rsidRDefault="00AB0B8D" w:rsidP="00520705">
                        <w:pPr>
                          <w:jc w:val="center"/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zehn Uhr</w:t>
                        </w:r>
                      </w:p>
                    </w:tc>
                  </w:tr>
                  <w:tr w:rsidR="00AB0B8D" w14:paraId="05C273EA" w14:textId="77777777" w:rsidTr="00520705">
                    <w:tc>
                      <w:tcPr>
                        <w:tcW w:w="2421" w:type="dxa"/>
                      </w:tcPr>
                      <w:p w14:paraId="3B389B02" w14:textId="77777777" w:rsidR="00AB0B8D" w:rsidRDefault="00AB0B8D" w:rsidP="00520705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Clocktime" w:hAnsi="Clocktime"/>
                            <w:sz w:val="120"/>
                            <w:szCs w:val="120"/>
                          </w:rPr>
                          <w:t>M</w:t>
                        </w:r>
                      </w:p>
                    </w:tc>
                    <w:tc>
                      <w:tcPr>
                        <w:tcW w:w="2422" w:type="dxa"/>
                      </w:tcPr>
                      <w:p w14:paraId="059F7D23" w14:textId="77777777" w:rsidR="00AB0B8D" w:rsidRDefault="00AB0B8D" w:rsidP="00520705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Clocktime" w:hAnsi="Clocktime"/>
                            <w:sz w:val="120"/>
                            <w:szCs w:val="120"/>
                          </w:rPr>
                          <w:t>M</w:t>
                        </w:r>
                      </w:p>
                    </w:tc>
                    <w:tc>
                      <w:tcPr>
                        <w:tcW w:w="2422" w:type="dxa"/>
                      </w:tcPr>
                      <w:p w14:paraId="52906049" w14:textId="77777777" w:rsidR="00AB0B8D" w:rsidRDefault="00AB0B8D" w:rsidP="00520705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Clocktime" w:hAnsi="Clocktime"/>
                            <w:sz w:val="120"/>
                            <w:szCs w:val="120"/>
                          </w:rPr>
                          <w:t>M</w:t>
                        </w:r>
                      </w:p>
                    </w:tc>
                    <w:tc>
                      <w:tcPr>
                        <w:tcW w:w="2422" w:type="dxa"/>
                      </w:tcPr>
                      <w:p w14:paraId="07CAAFAF" w14:textId="77777777" w:rsidR="00AB0B8D" w:rsidRDefault="00AB0B8D" w:rsidP="00520705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Clocktime" w:hAnsi="Clocktime"/>
                            <w:sz w:val="120"/>
                            <w:szCs w:val="120"/>
                          </w:rPr>
                          <w:t>M</w:t>
                        </w:r>
                      </w:p>
                    </w:tc>
                  </w:tr>
                </w:tbl>
                <w:p w14:paraId="0FE59959" w14:textId="77777777" w:rsidR="00AB0B8D" w:rsidRPr="007B2580" w:rsidRDefault="00AB0B8D" w:rsidP="00F70F0B">
                  <w:pPr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</w:p>
                <w:p w14:paraId="7638ADCA" w14:textId="77777777" w:rsidR="00AB0B8D" w:rsidRDefault="00AB0B8D" w:rsidP="00F70F0B">
                  <w:pPr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</w:p>
                <w:p w14:paraId="77702301" w14:textId="77777777" w:rsidR="00B97720" w:rsidRPr="00B97720" w:rsidRDefault="00AB0B8D" w:rsidP="00B97720">
                  <w:pPr>
                    <w:ind w:left="313"/>
                    <w:rPr>
                      <w:rFonts w:ascii="Druckschrift normal" w:hAnsi="Druckschrift normal"/>
                      <w:b/>
                      <w:sz w:val="40"/>
                      <w:szCs w:val="40"/>
                    </w:rPr>
                  </w:pPr>
                  <w:r w:rsidRPr="00B97720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4. </w:t>
                  </w:r>
                  <w:r w:rsidR="00B97720" w:rsidRPr="00B97720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Trage beide Uhrzeiten ein!</w:t>
                  </w:r>
                </w:p>
                <w:p w14:paraId="23FBCAB0" w14:textId="77777777" w:rsidR="00B97720" w:rsidRPr="00B97720" w:rsidRDefault="00B97720" w:rsidP="00B97720">
                  <w:pPr>
                    <w:ind w:right="635"/>
                    <w:rPr>
                      <w:rFonts w:ascii="Druckschrift normal" w:hAnsi="Druckschrift normal"/>
                      <w:b/>
                      <w:sz w:val="20"/>
                      <w:szCs w:val="20"/>
                    </w:rPr>
                  </w:pPr>
                </w:p>
                <w:tbl>
                  <w:tblPr>
                    <w:tblStyle w:val="Tabellenraster"/>
                    <w:tblW w:w="9096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50"/>
                    <w:gridCol w:w="2410"/>
                    <w:gridCol w:w="2410"/>
                    <w:gridCol w:w="2126"/>
                  </w:tblGrid>
                  <w:tr w:rsidR="00B97720" w14:paraId="12A23A79" w14:textId="77777777" w:rsidTr="00B97720">
                    <w:tc>
                      <w:tcPr>
                        <w:tcW w:w="2150" w:type="dxa"/>
                      </w:tcPr>
                      <w:p w14:paraId="0D9B7604" w14:textId="77777777" w:rsidR="00B97720" w:rsidRPr="00A553EB" w:rsidRDefault="00B97720" w:rsidP="00520705">
                        <w:pPr>
                          <w:jc w:val="center"/>
                          <w:rPr>
                            <w:sz w:val="120"/>
                            <w:szCs w:val="120"/>
                          </w:rPr>
                        </w:pPr>
                        <w:r>
                          <w:rPr>
                            <w:rFonts w:ascii="Clocktime" w:hAnsi="Clocktime"/>
                            <w:sz w:val="120"/>
                            <w:szCs w:val="120"/>
                          </w:rPr>
                          <w:t>0</w:t>
                        </w:r>
                      </w:p>
                      <w:p w14:paraId="200B3426" w14:textId="77777777" w:rsidR="00B97720" w:rsidRDefault="00B97720" w:rsidP="00520705">
                        <w:pPr>
                          <w:rPr>
                            <w:rFonts w:ascii="Druckschrift normal" w:hAnsi="Druckschrift normal"/>
                            <w:b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2410" w:type="dxa"/>
                      </w:tcPr>
                      <w:p w14:paraId="68DC4E39" w14:textId="77777777" w:rsidR="00B97720" w:rsidRPr="00A553EB" w:rsidRDefault="00B97720" w:rsidP="00520705">
                        <w:pPr>
                          <w:jc w:val="center"/>
                          <w:rPr>
                            <w:sz w:val="120"/>
                            <w:szCs w:val="120"/>
                          </w:rPr>
                        </w:pPr>
                        <w:r>
                          <w:rPr>
                            <w:rFonts w:ascii="Clocktime" w:hAnsi="Clocktime"/>
                            <w:sz w:val="120"/>
                            <w:szCs w:val="120"/>
                          </w:rPr>
                          <w:t>5</w:t>
                        </w:r>
                      </w:p>
                      <w:p w14:paraId="66B1D84A" w14:textId="77777777" w:rsidR="00B97720" w:rsidRDefault="00B97720" w:rsidP="00520705">
                        <w:pPr>
                          <w:rPr>
                            <w:rFonts w:ascii="Druckschrift normal" w:hAnsi="Druckschrift normal"/>
                            <w:b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2410" w:type="dxa"/>
                      </w:tcPr>
                      <w:p w14:paraId="4FC38B30" w14:textId="77777777" w:rsidR="00B97720" w:rsidRPr="00A553EB" w:rsidRDefault="00936E04" w:rsidP="00520705">
                        <w:pPr>
                          <w:jc w:val="center"/>
                          <w:rPr>
                            <w:sz w:val="120"/>
                            <w:szCs w:val="120"/>
                          </w:rPr>
                        </w:pPr>
                        <w:r>
                          <w:rPr>
                            <w:rFonts w:ascii="Clocktime" w:hAnsi="Clocktime"/>
                            <w:sz w:val="120"/>
                            <w:szCs w:val="120"/>
                          </w:rPr>
                          <w:t>1</w:t>
                        </w:r>
                      </w:p>
                      <w:p w14:paraId="1BBF9764" w14:textId="77777777" w:rsidR="00B97720" w:rsidRDefault="00B97720" w:rsidP="00520705">
                        <w:pPr>
                          <w:rPr>
                            <w:rFonts w:ascii="Druckschrift normal" w:hAnsi="Druckschrift normal"/>
                            <w:b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2126" w:type="dxa"/>
                      </w:tcPr>
                      <w:p w14:paraId="201FA0D6" w14:textId="77777777" w:rsidR="00B97720" w:rsidRPr="00A553EB" w:rsidRDefault="00936E04" w:rsidP="00520705">
                        <w:pPr>
                          <w:jc w:val="center"/>
                          <w:rPr>
                            <w:sz w:val="120"/>
                            <w:szCs w:val="120"/>
                          </w:rPr>
                        </w:pPr>
                        <w:r>
                          <w:rPr>
                            <w:rFonts w:ascii="Clocktime" w:hAnsi="Clocktime"/>
                            <w:sz w:val="120"/>
                            <w:szCs w:val="120"/>
                          </w:rPr>
                          <w:t>7</w:t>
                        </w:r>
                      </w:p>
                      <w:p w14:paraId="7869EC7C" w14:textId="77777777" w:rsidR="00B97720" w:rsidRDefault="00B97720" w:rsidP="00520705">
                        <w:pPr>
                          <w:rPr>
                            <w:rFonts w:ascii="Druckschrift normal" w:hAnsi="Druckschrift normal"/>
                            <w:b/>
                            <w:sz w:val="40"/>
                            <w:szCs w:val="40"/>
                          </w:rPr>
                        </w:pPr>
                      </w:p>
                    </w:tc>
                  </w:tr>
                  <w:tr w:rsidR="00B97720" w14:paraId="348A64FF" w14:textId="77777777" w:rsidTr="00B97720">
                    <w:tc>
                      <w:tcPr>
                        <w:tcW w:w="2150" w:type="dxa"/>
                      </w:tcPr>
                      <w:p w14:paraId="74A9FD4F" w14:textId="77777777" w:rsidR="00B97720" w:rsidRPr="00A553EB" w:rsidRDefault="00B97720" w:rsidP="00520705">
                        <w:pPr>
                          <w:jc w:val="right"/>
                          <w:rPr>
                            <w:rFonts w:ascii="Druckschrift normal" w:hAnsi="Druckschrift normal"/>
                            <w:sz w:val="44"/>
                            <w:szCs w:val="44"/>
                          </w:rPr>
                        </w:pPr>
                        <w:r>
                          <w:rPr>
                            <w:rFonts w:ascii="Druckschrift normal" w:hAnsi="Druckschrift normal"/>
                            <w:sz w:val="44"/>
                            <w:szCs w:val="44"/>
                          </w:rPr>
                          <w:t>Uhr</w:t>
                        </w:r>
                      </w:p>
                    </w:tc>
                    <w:tc>
                      <w:tcPr>
                        <w:tcW w:w="2410" w:type="dxa"/>
                      </w:tcPr>
                      <w:p w14:paraId="3867B93C" w14:textId="77777777" w:rsidR="00B97720" w:rsidRPr="00A553EB" w:rsidRDefault="00B97720" w:rsidP="00520705">
                        <w:pPr>
                          <w:jc w:val="right"/>
                          <w:rPr>
                            <w:rFonts w:ascii="Druckschrift normal" w:hAnsi="Druckschrift normal"/>
                            <w:sz w:val="44"/>
                            <w:szCs w:val="44"/>
                          </w:rPr>
                        </w:pPr>
                        <w:r>
                          <w:rPr>
                            <w:rFonts w:ascii="Druckschrift normal" w:hAnsi="Druckschrift normal"/>
                            <w:sz w:val="44"/>
                            <w:szCs w:val="44"/>
                          </w:rPr>
                          <w:t>Uhr</w:t>
                        </w:r>
                      </w:p>
                    </w:tc>
                    <w:tc>
                      <w:tcPr>
                        <w:tcW w:w="2410" w:type="dxa"/>
                      </w:tcPr>
                      <w:p w14:paraId="7E39FE3F" w14:textId="77777777" w:rsidR="00B97720" w:rsidRPr="00A553EB" w:rsidRDefault="00B97720" w:rsidP="00520705">
                        <w:pPr>
                          <w:jc w:val="right"/>
                          <w:rPr>
                            <w:rFonts w:ascii="Druckschrift normal" w:hAnsi="Druckschrift normal"/>
                            <w:sz w:val="44"/>
                            <w:szCs w:val="44"/>
                          </w:rPr>
                        </w:pPr>
                        <w:r>
                          <w:rPr>
                            <w:rFonts w:ascii="Druckschrift normal" w:hAnsi="Druckschrift normal"/>
                            <w:sz w:val="44"/>
                            <w:szCs w:val="44"/>
                          </w:rPr>
                          <w:t>Uhr</w:t>
                        </w:r>
                      </w:p>
                    </w:tc>
                    <w:tc>
                      <w:tcPr>
                        <w:tcW w:w="2126" w:type="dxa"/>
                      </w:tcPr>
                      <w:p w14:paraId="11DBB3B8" w14:textId="77777777" w:rsidR="00B97720" w:rsidRPr="00A553EB" w:rsidRDefault="00B97720" w:rsidP="00520705">
                        <w:pPr>
                          <w:jc w:val="right"/>
                          <w:rPr>
                            <w:rFonts w:ascii="Druckschrift normal" w:hAnsi="Druckschrift normal"/>
                            <w:sz w:val="44"/>
                            <w:szCs w:val="44"/>
                          </w:rPr>
                        </w:pPr>
                        <w:r>
                          <w:rPr>
                            <w:rFonts w:ascii="Druckschrift normal" w:hAnsi="Druckschrift normal"/>
                            <w:sz w:val="44"/>
                            <w:szCs w:val="44"/>
                          </w:rPr>
                          <w:t>Uhr</w:t>
                        </w:r>
                      </w:p>
                    </w:tc>
                  </w:tr>
                  <w:tr w:rsidR="00B97720" w14:paraId="5024585A" w14:textId="77777777" w:rsidTr="00B97720">
                    <w:tc>
                      <w:tcPr>
                        <w:tcW w:w="2150" w:type="dxa"/>
                      </w:tcPr>
                      <w:p w14:paraId="3C516B98" w14:textId="77777777" w:rsidR="00B97720" w:rsidRDefault="00B97720" w:rsidP="00520705">
                        <w:pPr>
                          <w:jc w:val="right"/>
                          <w:rPr>
                            <w:rFonts w:ascii="Druckschrift normal" w:hAnsi="Druckschrift norm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Druckschrift normal" w:hAnsi="Druckschrift normal"/>
                            <w:sz w:val="44"/>
                            <w:szCs w:val="44"/>
                          </w:rPr>
                          <w:t>Uhr</w:t>
                        </w:r>
                      </w:p>
                    </w:tc>
                    <w:tc>
                      <w:tcPr>
                        <w:tcW w:w="2410" w:type="dxa"/>
                      </w:tcPr>
                      <w:p w14:paraId="1A9981B5" w14:textId="77777777" w:rsidR="00B97720" w:rsidRDefault="00B97720" w:rsidP="00520705">
                        <w:pPr>
                          <w:jc w:val="right"/>
                          <w:rPr>
                            <w:rFonts w:ascii="Druckschrift normal" w:hAnsi="Druckschrift norm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Druckschrift normal" w:hAnsi="Druckschrift normal"/>
                            <w:sz w:val="44"/>
                            <w:szCs w:val="44"/>
                          </w:rPr>
                          <w:t>Uhr</w:t>
                        </w:r>
                      </w:p>
                    </w:tc>
                    <w:tc>
                      <w:tcPr>
                        <w:tcW w:w="2410" w:type="dxa"/>
                      </w:tcPr>
                      <w:p w14:paraId="0E11CE47" w14:textId="77777777" w:rsidR="00B97720" w:rsidRDefault="00B97720" w:rsidP="00520705">
                        <w:pPr>
                          <w:jc w:val="right"/>
                          <w:rPr>
                            <w:rFonts w:ascii="Druckschrift normal" w:hAnsi="Druckschrift norm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Druckschrift normal" w:hAnsi="Druckschrift normal"/>
                            <w:sz w:val="44"/>
                            <w:szCs w:val="44"/>
                          </w:rPr>
                          <w:t>Uhr</w:t>
                        </w:r>
                      </w:p>
                    </w:tc>
                    <w:tc>
                      <w:tcPr>
                        <w:tcW w:w="2126" w:type="dxa"/>
                      </w:tcPr>
                      <w:p w14:paraId="5C23453F" w14:textId="77777777" w:rsidR="00B97720" w:rsidRDefault="00B97720" w:rsidP="00520705">
                        <w:pPr>
                          <w:jc w:val="right"/>
                          <w:rPr>
                            <w:rFonts w:ascii="Druckschrift normal" w:hAnsi="Druckschrift norm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Druckschrift normal" w:hAnsi="Druckschrift normal"/>
                            <w:sz w:val="44"/>
                            <w:szCs w:val="44"/>
                          </w:rPr>
                          <w:t>Uhr</w:t>
                        </w:r>
                      </w:p>
                    </w:tc>
                  </w:tr>
                </w:tbl>
                <w:p w14:paraId="1D5E6610" w14:textId="77777777" w:rsidR="00AB0B8D" w:rsidRPr="00936E04" w:rsidRDefault="00AB0B8D" w:rsidP="00F70F0B">
                  <w:pPr>
                    <w:rPr>
                      <w:rFonts w:ascii="Druckschrift normal" w:hAnsi="Druckschrift normal"/>
                      <w:sz w:val="20"/>
                      <w:szCs w:val="20"/>
                    </w:rPr>
                  </w:pPr>
                </w:p>
                <w:p w14:paraId="497E46D5" w14:textId="77777777" w:rsidR="007D704C" w:rsidRPr="007D704C" w:rsidRDefault="00AB0B8D" w:rsidP="007D704C">
                  <w:pPr>
                    <w:ind w:left="313"/>
                    <w:rPr>
                      <w:rFonts w:ascii="Druckschrift normal" w:hAnsi="Druckschrift normal"/>
                      <w:b/>
                      <w:sz w:val="40"/>
                      <w:szCs w:val="40"/>
                    </w:rPr>
                  </w:pPr>
                  <w:r w:rsidRPr="007D704C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5. </w:t>
                  </w:r>
                  <w:r w:rsidR="007D704C" w:rsidRPr="007D704C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Welches Bild passt zu welcher Uhrzeit? Verbinde!</w:t>
                  </w:r>
                </w:p>
                <w:p w14:paraId="0C703D1D" w14:textId="77777777" w:rsidR="007D704C" w:rsidRPr="0021024C" w:rsidRDefault="007D704C" w:rsidP="007D704C">
                  <w:pPr>
                    <w:rPr>
                      <w:rFonts w:ascii="Druckschrift normal" w:hAnsi="Druckschrift normal"/>
                      <w:b/>
                      <w:sz w:val="20"/>
                      <w:szCs w:val="20"/>
                    </w:rPr>
                  </w:pPr>
                </w:p>
                <w:tbl>
                  <w:tblPr>
                    <w:tblStyle w:val="Tabellenraster"/>
                    <w:tblpPr w:leftFromText="141" w:rightFromText="141" w:vertAnchor="text" w:horzAnchor="page" w:tblpX="226" w:tblpY="1"/>
                    <w:tblOverlap w:val="nev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421"/>
                    <w:gridCol w:w="2422"/>
                    <w:gridCol w:w="2422"/>
                    <w:gridCol w:w="2341"/>
                  </w:tblGrid>
                  <w:tr w:rsidR="00DA7097" w14:paraId="23A2FF80" w14:textId="77777777" w:rsidTr="00520705">
                    <w:tc>
                      <w:tcPr>
                        <w:tcW w:w="2421" w:type="dxa"/>
                      </w:tcPr>
                      <w:p w14:paraId="48E52BF2" w14:textId="77777777" w:rsidR="00DA7097" w:rsidRPr="00091ED2" w:rsidRDefault="00DA7097" w:rsidP="00DA7097">
                        <w:pPr>
                          <w:jc w:val="center"/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</w:pPr>
                        <w:r w:rsidRPr="00091ED2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1</w:t>
                        </w: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6 </w:t>
                        </w:r>
                        <w:r w:rsidRPr="00091ED2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Uhr </w:t>
                        </w:r>
                      </w:p>
                    </w:tc>
                    <w:tc>
                      <w:tcPr>
                        <w:tcW w:w="2422" w:type="dxa"/>
                      </w:tcPr>
                      <w:p w14:paraId="1AD3B56A" w14:textId="77777777" w:rsidR="00DA7097" w:rsidRPr="00091ED2" w:rsidRDefault="00DA7097" w:rsidP="00DA7097">
                        <w:pPr>
                          <w:jc w:val="center"/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8 Uhr</w:t>
                        </w:r>
                      </w:p>
                    </w:tc>
                    <w:tc>
                      <w:tcPr>
                        <w:tcW w:w="2422" w:type="dxa"/>
                      </w:tcPr>
                      <w:p w14:paraId="46E35675" w14:textId="77777777" w:rsidR="00DA7097" w:rsidRPr="00091ED2" w:rsidRDefault="00DA7097" w:rsidP="00DA7097">
                        <w:pPr>
                          <w:jc w:val="center"/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20 Uhr</w:t>
                        </w:r>
                      </w:p>
                    </w:tc>
                    <w:tc>
                      <w:tcPr>
                        <w:tcW w:w="2341" w:type="dxa"/>
                      </w:tcPr>
                      <w:p w14:paraId="1A78B420" w14:textId="77777777" w:rsidR="00DA7097" w:rsidRPr="00091ED2" w:rsidRDefault="00DA7097" w:rsidP="00DA7097">
                        <w:pPr>
                          <w:jc w:val="center"/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13 Uhr</w:t>
                        </w:r>
                      </w:p>
                    </w:tc>
                  </w:tr>
                  <w:tr w:rsidR="00DA7097" w14:paraId="1230B7F6" w14:textId="77777777" w:rsidTr="00520705">
                    <w:tc>
                      <w:tcPr>
                        <w:tcW w:w="9606" w:type="dxa"/>
                        <w:gridSpan w:val="4"/>
                      </w:tcPr>
                      <w:p w14:paraId="3F309D1A" w14:textId="77777777" w:rsidR="00DA7097" w:rsidRDefault="00DA7097" w:rsidP="00DA7097">
                        <w:pPr>
                          <w:rPr>
                            <w:rFonts w:ascii="Druckschrift normal" w:hAnsi="Druckschrift normal"/>
                            <w:b/>
                            <w:sz w:val="40"/>
                            <w:szCs w:val="40"/>
                          </w:rPr>
                        </w:pPr>
                      </w:p>
                      <w:p w14:paraId="4707D2D9" w14:textId="77777777" w:rsidR="00F92781" w:rsidRPr="00F92781" w:rsidRDefault="00F92781" w:rsidP="00DA7097">
                        <w:pPr>
                          <w:rPr>
                            <w:rFonts w:ascii="Druckschrift normal" w:hAnsi="Druckschrift normal"/>
                            <w:b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A7097" w14:paraId="172F5A43" w14:textId="77777777" w:rsidTr="00520705">
                    <w:tc>
                      <w:tcPr>
                        <w:tcW w:w="2421" w:type="dxa"/>
                      </w:tcPr>
                      <w:p w14:paraId="720E05C5" w14:textId="77777777" w:rsidR="00DA7097" w:rsidRDefault="00DA7097" w:rsidP="00DA7097">
                        <w:pPr>
                          <w:rPr>
                            <w:rFonts w:ascii="Druckschrift normal" w:hAnsi="Druckschrift norm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40"/>
                            <w:szCs w:val="40"/>
                            <w:lang w:eastAsia="de-DE"/>
                          </w:rPr>
                          <w:drawing>
                            <wp:anchor distT="0" distB="0" distL="114300" distR="114300" simplePos="0" relativeHeight="251853312" behindDoc="0" locked="0" layoutInCell="1" allowOverlap="1" wp14:anchorId="379ADD40" wp14:editId="4B26A123">
                              <wp:simplePos x="0" y="0"/>
                              <wp:positionH relativeFrom="column">
                                <wp:posOffset>285114</wp:posOffset>
                              </wp:positionH>
                              <wp:positionV relativeFrom="paragraph">
                                <wp:posOffset>63063</wp:posOffset>
                              </wp:positionV>
                              <wp:extent cx="866775" cy="812602"/>
                              <wp:effectExtent l="19050" t="0" r="9525" b="0"/>
                              <wp:wrapNone/>
                              <wp:docPr id="27" name="Bild 1" descr="C:\Dokumente und Einstellungen\Michaela\Eigene Dateien\Bilder Zeichen\Bilder1\Schule\Aufzeig2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Dokumente und Einstellungen\Michaela\Eigene Dateien\Bilder Zeichen\Bilder1\Schule\Aufzeig2.bmp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66775" cy="81260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  <w:p w14:paraId="1F00599E" w14:textId="77777777" w:rsidR="00DA7097" w:rsidRDefault="00DA7097" w:rsidP="00DA7097">
                        <w:pPr>
                          <w:rPr>
                            <w:rFonts w:ascii="Druckschrift normal" w:hAnsi="Druckschrift normal"/>
                            <w:b/>
                            <w:sz w:val="40"/>
                            <w:szCs w:val="40"/>
                          </w:rPr>
                        </w:pPr>
                      </w:p>
                      <w:p w14:paraId="6B7AD065" w14:textId="77777777" w:rsidR="00DA7097" w:rsidRDefault="00DA7097" w:rsidP="00DA7097">
                        <w:pPr>
                          <w:rPr>
                            <w:rFonts w:ascii="Druckschrift normal" w:hAnsi="Druckschrift normal"/>
                            <w:b/>
                            <w:sz w:val="40"/>
                            <w:szCs w:val="40"/>
                          </w:rPr>
                        </w:pPr>
                      </w:p>
                      <w:p w14:paraId="6199B644" w14:textId="77777777" w:rsidR="00DA7097" w:rsidRDefault="00DA7097" w:rsidP="00DA7097">
                        <w:pPr>
                          <w:rPr>
                            <w:rFonts w:ascii="Druckschrift normal" w:hAnsi="Druckschrift normal"/>
                            <w:b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2422" w:type="dxa"/>
                      </w:tcPr>
                      <w:p w14:paraId="60F2270B" w14:textId="77777777" w:rsidR="00DA7097" w:rsidRDefault="00DA7097" w:rsidP="00DA7097">
                        <w:pPr>
                          <w:rPr>
                            <w:rFonts w:ascii="Druckschrift normal" w:hAnsi="Druckschrift norm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40"/>
                            <w:szCs w:val="40"/>
                            <w:lang w:eastAsia="de-DE"/>
                          </w:rPr>
                          <w:drawing>
                            <wp:anchor distT="0" distB="0" distL="114300" distR="114300" simplePos="0" relativeHeight="251855360" behindDoc="0" locked="0" layoutInCell="1" allowOverlap="1" wp14:anchorId="2400A118" wp14:editId="4730E657">
                              <wp:simplePos x="0" y="0"/>
                              <wp:positionH relativeFrom="column">
                                <wp:posOffset>300354</wp:posOffset>
                              </wp:positionH>
                              <wp:positionV relativeFrom="paragraph">
                                <wp:posOffset>113665</wp:posOffset>
                              </wp:positionV>
                              <wp:extent cx="805543" cy="762000"/>
                              <wp:effectExtent l="19050" t="0" r="0" b="0"/>
                              <wp:wrapNone/>
                              <wp:docPr id="29" name="Bild 3" descr="C:\Dokumente und Einstellungen\Michaela\Eigene Dateien\Bilder Zeichen\Bilder1\Zuhause\Bettmach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Dokumente und Einstellungen\Michaela\Eigene Dateien\Bilder Zeichen\Bilder1\Zuhause\Bettmach.BMP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5543" cy="76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2422" w:type="dxa"/>
                      </w:tcPr>
                      <w:p w14:paraId="44D0B0C1" w14:textId="77777777" w:rsidR="00DA7097" w:rsidRDefault="00DA7097" w:rsidP="00DA7097">
                        <w:pPr>
                          <w:rPr>
                            <w:rFonts w:ascii="Druckschrift normal" w:hAnsi="Druckschrift norm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40"/>
                            <w:szCs w:val="40"/>
                            <w:lang w:eastAsia="de-DE"/>
                          </w:rPr>
                          <w:drawing>
                            <wp:anchor distT="0" distB="0" distL="114300" distR="114300" simplePos="0" relativeHeight="251854336" behindDoc="0" locked="0" layoutInCell="1" allowOverlap="1" wp14:anchorId="3A018287" wp14:editId="66F95699">
                              <wp:simplePos x="0" y="0"/>
                              <wp:positionH relativeFrom="column">
                                <wp:posOffset>257809</wp:posOffset>
                              </wp:positionH>
                              <wp:positionV relativeFrom="paragraph">
                                <wp:posOffset>113665</wp:posOffset>
                              </wp:positionV>
                              <wp:extent cx="790575" cy="832184"/>
                              <wp:effectExtent l="19050" t="0" r="9525" b="0"/>
                              <wp:wrapNone/>
                              <wp:docPr id="30" name="Bild 2" descr="C:\Dokumente und Einstellungen\Michaela\Eigene Dateien\Bilder Zeichen\Bilder1\Freizeit\eisenbah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Dokumente und Einstellungen\Michaela\Eigene Dateien\Bilder Zeichen\Bilder1\Freizeit\eisenbah.bmp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90575" cy="8321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2341" w:type="dxa"/>
                      </w:tcPr>
                      <w:p w14:paraId="1519BB33" w14:textId="77777777" w:rsidR="00DA7097" w:rsidRDefault="00DA7097" w:rsidP="00DA7097">
                        <w:pPr>
                          <w:rPr>
                            <w:rFonts w:ascii="Druckschrift normal" w:hAnsi="Druckschrift norm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40"/>
                            <w:szCs w:val="40"/>
                            <w:lang w:eastAsia="de-DE"/>
                          </w:rPr>
                          <w:drawing>
                            <wp:anchor distT="0" distB="0" distL="114300" distR="114300" simplePos="0" relativeHeight="251856384" behindDoc="0" locked="0" layoutInCell="1" allowOverlap="1" wp14:anchorId="067C1875" wp14:editId="61C2F10E">
                              <wp:simplePos x="0" y="0"/>
                              <wp:positionH relativeFrom="column">
                                <wp:posOffset>167641</wp:posOffset>
                              </wp:positionH>
                              <wp:positionV relativeFrom="paragraph">
                                <wp:posOffset>64276</wp:posOffset>
                              </wp:positionV>
                              <wp:extent cx="876300" cy="811389"/>
                              <wp:effectExtent l="19050" t="0" r="0" b="0"/>
                              <wp:wrapNone/>
                              <wp:docPr id="31" name="Bild 4" descr="C:\Dokumente und Einstellungen\Michaela\Eigene Dateien\Bilder Zeichen\Bilder1\Nahrung\essen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Dokumente und Einstellungen\Michaela\Eigene Dateien\Bilder Zeichen\Bilder1\Nahrung\essen.bmp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76300" cy="81138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</w:tr>
                </w:tbl>
                <w:p w14:paraId="0EA681CD" w14:textId="77777777" w:rsidR="00AB0B8D" w:rsidRPr="00044B3B" w:rsidRDefault="00AB0B8D" w:rsidP="00044B3B">
                  <w:pPr>
                    <w:rPr>
                      <w:rFonts w:ascii="DR BY El neu 4" w:hAnsi="DR BY El neu 4"/>
                      <w:b/>
                      <w:szCs w:val="24"/>
                    </w:rPr>
                  </w:pPr>
                  <w:r>
                    <w:rPr>
                      <w:noProof/>
                      <w:lang w:eastAsia="de-DE"/>
                    </w:rPr>
                    <w:drawing>
                      <wp:anchor distT="0" distB="0" distL="114300" distR="114300" simplePos="0" relativeHeight="251811328" behindDoc="0" locked="0" layoutInCell="1" allowOverlap="1" wp14:anchorId="0EA69AE7" wp14:editId="28914A37">
                        <wp:simplePos x="0" y="0"/>
                        <wp:positionH relativeFrom="column">
                          <wp:posOffset>7936865</wp:posOffset>
                        </wp:positionH>
                        <wp:positionV relativeFrom="paragraph">
                          <wp:posOffset>-2061845</wp:posOffset>
                        </wp:positionV>
                        <wp:extent cx="1195754" cy="1797196"/>
                        <wp:effectExtent l="0" t="0" r="4445" b="0"/>
                        <wp:wrapNone/>
                        <wp:docPr id="23" name="Grafik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5597" cy="1796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eastAsia="de-DE"/>
                    </w:rPr>
                    <w:drawing>
                      <wp:anchor distT="0" distB="0" distL="114300" distR="114300" simplePos="0" relativeHeight="251810304" behindDoc="0" locked="0" layoutInCell="1" allowOverlap="1" wp14:anchorId="68D8DF98" wp14:editId="6306AC39">
                        <wp:simplePos x="0" y="0"/>
                        <wp:positionH relativeFrom="column">
                          <wp:posOffset>8230235</wp:posOffset>
                        </wp:positionH>
                        <wp:positionV relativeFrom="paragraph">
                          <wp:posOffset>367665</wp:posOffset>
                        </wp:positionV>
                        <wp:extent cx="1645920" cy="1890290"/>
                        <wp:effectExtent l="0" t="0" r="0" b="0"/>
                        <wp:wrapNone/>
                        <wp:docPr id="19" name="Grafik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5920" cy="1890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DR HH El 4" w:hAnsi="DR HH El 4"/>
                      <w:b/>
                      <w:sz w:val="50"/>
                      <w:szCs w:val="50"/>
                    </w:rPr>
                    <w:softHyphen/>
                  </w:r>
                  <w:r>
                    <w:rPr>
                      <w:rFonts w:ascii="DR HH El 4" w:hAnsi="DR HH El 4"/>
                      <w:b/>
                      <w:sz w:val="50"/>
                      <w:szCs w:val="50"/>
                    </w:rPr>
                    <w:softHyphen/>
                  </w:r>
                  <w:r>
                    <w:rPr>
                      <w:rFonts w:ascii="DR HH El 4" w:hAnsi="DR HH El 4"/>
                      <w:b/>
                      <w:sz w:val="50"/>
                      <w:szCs w:val="50"/>
                    </w:rPr>
                    <w:softHyphen/>
                  </w:r>
                  <w:r>
                    <w:rPr>
                      <w:rFonts w:ascii="DR HH El 4" w:hAnsi="DR HH El 4"/>
                      <w:b/>
                      <w:sz w:val="50"/>
                      <w:szCs w:val="50"/>
                    </w:rPr>
                    <w:softHyphen/>
                  </w:r>
                  <w:r>
                    <w:rPr>
                      <w:rFonts w:ascii="DR HH El 4" w:hAnsi="DR HH El 4"/>
                      <w:b/>
                      <w:sz w:val="50"/>
                      <w:szCs w:val="50"/>
                    </w:rPr>
                    <w:softHyphen/>
                  </w:r>
                  <w:r>
                    <w:rPr>
                      <w:rFonts w:ascii="DR HH El 4" w:hAnsi="DR HH El 4"/>
                      <w:b/>
                      <w:sz w:val="50"/>
                      <w:szCs w:val="50"/>
                    </w:rPr>
                    <w:softHyphen/>
                  </w:r>
                </w:p>
                <w:p w14:paraId="24CE5790" w14:textId="77777777" w:rsidR="00AB0B8D" w:rsidRDefault="00EE2BD0" w:rsidP="00EE2BD0">
                  <w:pPr>
                    <w:spacing w:line="360" w:lineRule="auto"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   </w:t>
                  </w:r>
                  <w:r w:rsidR="00AB0B8D" w:rsidRPr="00EE2BD0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6. </w:t>
                  </w:r>
                  <w:r w:rsidR="00F92781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Zeichne die richtige Uhrzeit ein.</w:t>
                  </w:r>
                </w:p>
                <w:p w14:paraId="1B01EABC" w14:textId="77777777" w:rsidR="00F92781" w:rsidRDefault="00F92781" w:rsidP="00F92781">
                  <w:pPr>
                    <w:spacing w:line="276" w:lineRule="auto"/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a) Die Klasse geht in den Zoo. Um </w:t>
                  </w:r>
                  <w:r w:rsidR="00F30731">
                    <w:rPr>
                      <w:rFonts w:ascii="Druckschrift normal" w:hAnsi="Druckschrift normal"/>
                      <w:sz w:val="36"/>
                      <w:szCs w:val="36"/>
                    </w:rPr>
                    <w:t>8</w:t>
                  </w:r>
                  <w:r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Uhr gehen sie los. </w:t>
                  </w:r>
                </w:p>
                <w:p w14:paraId="3396E359" w14:textId="77777777" w:rsidR="00F92781" w:rsidRDefault="00441DBF" w:rsidP="00F92781">
                  <w:pPr>
                    <w:spacing w:line="276" w:lineRule="auto"/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  <w:r>
                    <w:rPr>
                      <w:rFonts w:ascii="Comic Sans MS" w:hAnsi="Comic Sans MS" w:cs="Arial"/>
                      <w:b/>
                      <w:noProof/>
                      <w:sz w:val="36"/>
                      <w:szCs w:val="36"/>
                      <w:lang w:eastAsia="de-DE"/>
                    </w:rPr>
                    <w:drawing>
                      <wp:anchor distT="0" distB="0" distL="114300" distR="114300" simplePos="0" relativeHeight="251858432" behindDoc="0" locked="0" layoutInCell="1" allowOverlap="1" wp14:anchorId="1209F707" wp14:editId="235685BC">
                        <wp:simplePos x="0" y="0"/>
                        <wp:positionH relativeFrom="column">
                          <wp:posOffset>4347846</wp:posOffset>
                        </wp:positionH>
                        <wp:positionV relativeFrom="paragraph">
                          <wp:posOffset>17780</wp:posOffset>
                        </wp:positionV>
                        <wp:extent cx="876300" cy="730504"/>
                        <wp:effectExtent l="19050" t="19050" r="19050" b="12700"/>
                        <wp:wrapNone/>
                        <wp:docPr id="49" name="Grafik 49" descr="C:\Users\Michaela\Desktop\Bilder Zeichen\Symbole+Piktogramme\Zeit\uhr_mit_zahle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ichaela\Desktop\Bilder Zeichen\Symbole+Piktogramme\Zeit\uhr_mit_zahle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7305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F92781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   3 Stunden sind sie unterwegs.</w:t>
                  </w:r>
                </w:p>
                <w:p w14:paraId="3E9C97E3" w14:textId="77777777" w:rsidR="00F92781" w:rsidRDefault="00F92781" w:rsidP="00F92781">
                  <w:pPr>
                    <w:spacing w:line="276" w:lineRule="auto"/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   Wann kommt die Klasse zurück?</w:t>
                  </w:r>
                  <w:r w:rsidR="008B7EC2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    </w:t>
                  </w:r>
                </w:p>
                <w:p w14:paraId="187BAF0B" w14:textId="77777777" w:rsidR="00F92781" w:rsidRDefault="00F92781" w:rsidP="00EE2BD0">
                  <w:pPr>
                    <w:spacing w:line="360" w:lineRule="auto"/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</w:p>
                <w:p w14:paraId="5BF6E8B9" w14:textId="77777777" w:rsidR="0021024C" w:rsidRDefault="00F92781" w:rsidP="0021024C">
                  <w:pPr>
                    <w:spacing w:line="276" w:lineRule="auto"/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b) </w:t>
                  </w:r>
                  <w:r w:rsidR="0021024C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Max kommt um 6 Uhr vom Einkaufen nach Hause. </w:t>
                  </w:r>
                </w:p>
                <w:p w14:paraId="2A4AF619" w14:textId="77777777" w:rsidR="0021024C" w:rsidRDefault="00441DBF" w:rsidP="0021024C">
                  <w:pPr>
                    <w:spacing w:line="276" w:lineRule="auto"/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  <w:r>
                    <w:rPr>
                      <w:rFonts w:ascii="Comic Sans MS" w:hAnsi="Comic Sans MS" w:cs="Arial"/>
                      <w:b/>
                      <w:noProof/>
                      <w:sz w:val="36"/>
                      <w:szCs w:val="36"/>
                      <w:lang w:eastAsia="de-DE"/>
                    </w:rPr>
                    <w:drawing>
                      <wp:anchor distT="0" distB="0" distL="114300" distR="114300" simplePos="0" relativeHeight="251860480" behindDoc="0" locked="0" layoutInCell="1" allowOverlap="1" wp14:anchorId="49554DFF" wp14:editId="689DFB2A">
                        <wp:simplePos x="0" y="0"/>
                        <wp:positionH relativeFrom="column">
                          <wp:posOffset>4347845</wp:posOffset>
                        </wp:positionH>
                        <wp:positionV relativeFrom="paragraph">
                          <wp:posOffset>50165</wp:posOffset>
                        </wp:positionV>
                        <wp:extent cx="876300" cy="730250"/>
                        <wp:effectExtent l="19050" t="19050" r="19050" b="12700"/>
                        <wp:wrapNone/>
                        <wp:docPr id="1" name="Grafik 1" descr="C:\Users\Michaela\Desktop\Bilder Zeichen\Symbole+Piktogramme\Zeit\uhr_mit_zahle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ichaela\Desktop\Bilder Zeichen\Symbole+Piktogramme\Zeit\uhr_mit_zahle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730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21024C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   Er war 5 Stunden unterwegs. </w:t>
                  </w:r>
                </w:p>
                <w:p w14:paraId="18CFDE59" w14:textId="77777777" w:rsidR="00AB0B8D" w:rsidRDefault="0021024C" w:rsidP="0021024C">
                  <w:pPr>
                    <w:spacing w:line="276" w:lineRule="auto"/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   Wann ist er losgegangen?</w:t>
                  </w:r>
                  <w:r w:rsidR="008B7EC2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              </w:t>
                  </w:r>
                </w:p>
                <w:p w14:paraId="7991B7D2" w14:textId="77777777" w:rsidR="0021024C" w:rsidRPr="0098736A" w:rsidRDefault="0021024C" w:rsidP="0021024C">
                  <w:pPr>
                    <w:spacing w:line="276" w:lineRule="auto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</w:tcPr>
                <w:p w14:paraId="6645FC08" w14:textId="77777777" w:rsidR="00AB0B8D" w:rsidRDefault="00AB0B8D" w:rsidP="008947EE">
                  <w:pPr>
                    <w:pStyle w:val="berschrift1"/>
                    <w:spacing w:before="120"/>
                    <w:rPr>
                      <w:rFonts w:ascii="Druckschrift normal" w:hAnsi="Druckschrift normal"/>
                      <w:szCs w:val="40"/>
                    </w:rPr>
                  </w:pPr>
                  <w:r w:rsidRPr="0039526F">
                    <w:rPr>
                      <w:rFonts w:ascii="Druckschrift normal" w:hAnsi="Druckschrift normal"/>
                      <w:szCs w:val="40"/>
                    </w:rPr>
                    <w:lastRenderedPageBreak/>
                    <w:t>Pkt</w:t>
                  </w:r>
                  <w:r>
                    <w:rPr>
                      <w:rFonts w:ascii="Druckschrift normal" w:hAnsi="Druckschrift normal"/>
                      <w:szCs w:val="40"/>
                    </w:rPr>
                    <w:t>.</w:t>
                  </w:r>
                </w:p>
                <w:p w14:paraId="25E2ABC7" w14:textId="77777777" w:rsidR="00AB0B8D" w:rsidRDefault="00AB0B8D" w:rsidP="00EB2C6A"/>
                <w:p w14:paraId="03E4C837" w14:textId="77777777" w:rsidR="00AB0B8D" w:rsidRDefault="00AB0B8D" w:rsidP="00EB2C6A"/>
                <w:p w14:paraId="7AE18E10" w14:textId="77777777" w:rsidR="00AB0B8D" w:rsidRDefault="00AB0B8D" w:rsidP="00EB2C6A"/>
                <w:p w14:paraId="3A1402D5" w14:textId="77777777" w:rsidR="00AB0B8D" w:rsidRDefault="00AB0B8D" w:rsidP="00EB2C6A"/>
                <w:p w14:paraId="2CBD8B82" w14:textId="77777777" w:rsidR="00AB0B8D" w:rsidRDefault="00AB0B8D" w:rsidP="00EB2C6A"/>
                <w:p w14:paraId="7E9DC3CD" w14:textId="77777777" w:rsidR="00AB0B8D" w:rsidRDefault="00AB0B8D" w:rsidP="00EB2C6A"/>
                <w:p w14:paraId="056D9DEA" w14:textId="77777777" w:rsidR="00AB0B8D" w:rsidRDefault="00AB0B8D" w:rsidP="00EB2C6A"/>
                <w:p w14:paraId="594FD905" w14:textId="77777777" w:rsidR="00AB0B8D" w:rsidRDefault="00AB0B8D" w:rsidP="00EB2C6A"/>
                <w:p w14:paraId="67458BCD" w14:textId="77777777" w:rsidR="00B97720" w:rsidRDefault="00B97720" w:rsidP="00EB2C6A"/>
                <w:p w14:paraId="72112265" w14:textId="77777777" w:rsidR="00B97720" w:rsidRDefault="00B97720" w:rsidP="00EB2C6A"/>
                <w:p w14:paraId="16615E40" w14:textId="77777777" w:rsidR="00B97720" w:rsidRPr="00EB2C6A" w:rsidRDefault="00B97720" w:rsidP="00EB2C6A"/>
                <w:p w14:paraId="306983E9" w14:textId="77777777" w:rsidR="00AB0B8D" w:rsidRPr="00044B3B" w:rsidRDefault="00AB0B8D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 w:rsidRPr="00044B3B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/</w:t>
                  </w:r>
                  <w:r w:rsidR="00B97720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3</w:t>
                  </w:r>
                </w:p>
                <w:p w14:paraId="5AF64022" w14:textId="77777777" w:rsidR="00AB0B8D" w:rsidRPr="00044B3B" w:rsidRDefault="00AB0B8D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340744EC" w14:textId="77777777" w:rsidR="00AB0B8D" w:rsidRPr="00044B3B" w:rsidRDefault="00AB0B8D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15EBF325" w14:textId="77777777" w:rsidR="00AB0B8D" w:rsidRPr="00044B3B" w:rsidRDefault="00AB0B8D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17DB8B04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5C70D13F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6F1851F3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130CBEFB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6B0765A5" w14:textId="77777777" w:rsidR="00AB0B8D" w:rsidRPr="00044B3B" w:rsidRDefault="00AB0B8D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 w:rsidRPr="00044B3B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/</w:t>
                  </w:r>
                  <w:r w:rsidR="00B97720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2</w:t>
                  </w:r>
                </w:p>
                <w:p w14:paraId="15D34934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65AC16D9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15F55D33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01052341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3D263128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7D389C60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7FD41A2A" w14:textId="77777777" w:rsidR="00B97720" w:rsidRDefault="00B977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06FCB0E0" w14:textId="77777777" w:rsidR="00B97720" w:rsidRDefault="00B977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271A3F58" w14:textId="77777777" w:rsidR="00B97720" w:rsidRDefault="00B977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34FCCEC3" w14:textId="77777777" w:rsidR="00B97720" w:rsidRDefault="00B977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6194E6BB" w14:textId="77777777" w:rsidR="00B97720" w:rsidRDefault="00B977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2864703F" w14:textId="77777777" w:rsidR="00B97720" w:rsidRDefault="00B977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3032F256" w14:textId="77777777" w:rsidR="00B97720" w:rsidRDefault="00B977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2D8791BA" w14:textId="77777777" w:rsidR="00B97720" w:rsidRDefault="00B97720" w:rsidP="004457CC">
                  <w:pPr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44EE6729" w14:textId="77777777" w:rsidR="00B97720" w:rsidRDefault="00B977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08F85A87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 w:rsidRPr="00044B3B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/</w:t>
                  </w:r>
                  <w:r w:rsidR="00B97720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8</w:t>
                  </w:r>
                </w:p>
                <w:p w14:paraId="3AB59D39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645D65AD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6E12931C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59A27D46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49ACDA0B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0735BC41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3383BE70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602DAAB3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52FA70F7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6CCC88B2" w14:textId="77777777" w:rsidR="004457CC" w:rsidRDefault="004457CC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7DA5141D" w14:textId="77777777" w:rsidR="004457CC" w:rsidRDefault="004457CC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41019BB0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75BE9237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/</w:t>
                  </w:r>
                  <w:r w:rsidR="00EE2BD0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4</w:t>
                  </w:r>
                </w:p>
                <w:p w14:paraId="2AFC3BAC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2989FA58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 xml:space="preserve">  </w:t>
                  </w:r>
                </w:p>
                <w:p w14:paraId="2D55D909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51740AA8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6BC9A772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3229A724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02FDEB1F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6231ABF9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269F53A4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49587F70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631DC2C1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07C54281" w14:textId="77777777" w:rsidR="00AB0B8D" w:rsidRPr="004457CC" w:rsidRDefault="004457CC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 w:rsidRPr="004457CC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/4</w:t>
                  </w:r>
                </w:p>
                <w:p w14:paraId="359500EB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3050F7BC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2D3CC243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0EF54B73" w14:textId="77777777" w:rsidR="00AB0B8D" w:rsidRDefault="00AB0B8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735C3CB6" w14:textId="77777777" w:rsidR="0088568A" w:rsidRDefault="0088568A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34920C54" w14:textId="77777777" w:rsidR="0088568A" w:rsidRDefault="0088568A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61EFAFE1" w14:textId="77777777" w:rsidR="0088568A" w:rsidRDefault="0088568A" w:rsidP="0088568A">
                  <w:pPr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433B41E0" w14:textId="77777777" w:rsidR="00AB0B8D" w:rsidRPr="004457CC" w:rsidRDefault="00EE2BD0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 w:rsidRPr="004457CC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/</w:t>
                  </w:r>
                  <w:r w:rsidR="0088568A" w:rsidRPr="004457CC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1</w:t>
                  </w:r>
                </w:p>
                <w:p w14:paraId="535B00DF" w14:textId="77777777" w:rsidR="0088568A" w:rsidRPr="004457CC" w:rsidRDefault="0088568A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653D4453" w14:textId="77777777" w:rsidR="0088568A" w:rsidRPr="004457CC" w:rsidRDefault="0088568A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7A7311C5" w14:textId="77777777" w:rsidR="0088568A" w:rsidRPr="004457CC" w:rsidRDefault="0088568A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2B7DA8CE" w14:textId="77777777" w:rsidR="0088568A" w:rsidRPr="004457CC" w:rsidRDefault="0088568A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0EC1B297" w14:textId="77777777" w:rsidR="0088568A" w:rsidRPr="004457CC" w:rsidRDefault="0088568A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37ED16D5" w14:textId="77777777" w:rsidR="00AB0B8D" w:rsidRPr="00EB2C6A" w:rsidRDefault="0088568A" w:rsidP="0088568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4457CC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/1</w:t>
                  </w:r>
                </w:p>
              </w:tc>
            </w:tr>
          </w:tbl>
          <w:p w14:paraId="7D0940DB" w14:textId="77777777" w:rsidR="00AB0B8D" w:rsidRDefault="00AB0B8D" w:rsidP="002E3A4E">
            <w:pPr>
              <w:spacing w:before="240"/>
              <w:rPr>
                <w:rFonts w:ascii="Druckschrift normal" w:hAnsi="Druckschrift normal"/>
                <w:sz w:val="32"/>
                <w:szCs w:val="32"/>
              </w:rPr>
            </w:pPr>
            <w:r w:rsidRPr="0039526F">
              <w:rPr>
                <w:rFonts w:ascii="Druckschrift normal" w:hAnsi="Druckschrift normal"/>
                <w:sz w:val="32"/>
                <w:szCs w:val="32"/>
              </w:rPr>
              <w:lastRenderedPageBreak/>
              <w:t xml:space="preserve">Du hast von </w:t>
            </w:r>
            <w:r>
              <w:rPr>
                <w:rFonts w:ascii="Druckschrift normal" w:hAnsi="Druckschrift normal"/>
                <w:b/>
                <w:sz w:val="32"/>
                <w:szCs w:val="32"/>
              </w:rPr>
              <w:t>2</w:t>
            </w:r>
            <w:r w:rsidR="004457CC">
              <w:rPr>
                <w:rFonts w:ascii="Druckschrift normal" w:hAnsi="Druckschrift normal"/>
                <w:b/>
                <w:sz w:val="32"/>
                <w:szCs w:val="32"/>
              </w:rPr>
              <w:t>3</w:t>
            </w:r>
            <w:r>
              <w:rPr>
                <w:rFonts w:ascii="Druckschrift normal" w:hAnsi="Druckschrift normal"/>
                <w:b/>
                <w:sz w:val="32"/>
                <w:szCs w:val="32"/>
              </w:rPr>
              <w:t xml:space="preserve"> </w:t>
            </w:r>
            <w:r>
              <w:rPr>
                <w:rFonts w:ascii="Druckschrift normal" w:hAnsi="Druckschrift normal"/>
                <w:sz w:val="32"/>
                <w:szCs w:val="32"/>
              </w:rPr>
              <w:t xml:space="preserve"> </w:t>
            </w:r>
            <w:r w:rsidRPr="0039526F">
              <w:rPr>
                <w:rFonts w:ascii="Druckschrift normal" w:hAnsi="Druckschrift normal"/>
                <w:sz w:val="32"/>
                <w:szCs w:val="32"/>
              </w:rPr>
              <w:t>Punkten ______ Punkte erreicht.</w:t>
            </w:r>
          </w:p>
          <w:p w14:paraId="670A0D90" w14:textId="77777777" w:rsidR="00AB0B8D" w:rsidRPr="0039526F" w:rsidRDefault="002E3A4E" w:rsidP="002E3A4E">
            <w:pPr>
              <w:spacing w:before="240"/>
              <w:rPr>
                <w:rFonts w:ascii="Druckschrift normal" w:hAnsi="Druckschrift normal"/>
                <w:sz w:val="32"/>
                <w:szCs w:val="32"/>
              </w:rPr>
            </w:pPr>
            <w:r>
              <w:rPr>
                <w:rFonts w:ascii="Druckschrift normal" w:hAnsi="Druckschrift normal"/>
                <w:noProof/>
                <w:sz w:val="32"/>
                <w:szCs w:val="32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09280" behindDoc="0" locked="0" layoutInCell="1" allowOverlap="1" wp14:anchorId="0FB957B2" wp14:editId="54660E8C">
                      <wp:simplePos x="0" y="0"/>
                      <wp:positionH relativeFrom="column">
                        <wp:posOffset>4400550</wp:posOffset>
                      </wp:positionH>
                      <wp:positionV relativeFrom="paragraph">
                        <wp:posOffset>118745</wp:posOffset>
                      </wp:positionV>
                      <wp:extent cx="1933575" cy="390525"/>
                      <wp:effectExtent l="0" t="0" r="0" b="0"/>
                      <wp:wrapNone/>
                      <wp:docPr id="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3575" cy="390525"/>
                                <a:chOff x="0" y="0"/>
                                <a:chExt cx="1933575" cy="390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Grafik 8" descr="http://www.sticker-art.de/wp-content/uploads/2013/11/Smiley-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750" t="15750" r="32750" b="50750"/>
                                <a:stretch/>
                              </pic:blipFill>
                              <pic:spPr bwMode="auto">
                                <a:xfrm>
                                  <a:off x="1162050" y="133350"/>
                                  <a:ext cx="25717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Grafik 9" descr="http://www.sticker-art.de/wp-content/uploads/2013/11/Smiley-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t="15750" r="67999" b="50750"/>
                                <a:stretch/>
                              </pic:blipFill>
                              <pic:spPr bwMode="auto">
                                <a:xfrm>
                                  <a:off x="628650" y="133350"/>
                                  <a:ext cx="247650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designImage6337487" descr="http://image.spreadshirt.net/image-server/v1/designs/6337487,width=190,height=190.png/smiley-krone_design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525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Bild 1" descr=" Bild in Originalgröße anzeigen  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52575" y="0"/>
                                  <a:ext cx="38100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pieren 2" o:spid="_x0000_s1026" style="position:absolute;margin-left:346.5pt;margin-top:9.35pt;width:152.25pt;height:30.75pt;z-index:251809280" coordsize="1933575,39052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GQAAAAAFJnaHRsb25nAAABkA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ej8////////////////////////////////////////6dLp////&#10;/////////////////////////////////////Oj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oIESUNDX1BST0ZJTEUACQ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eH2///////////////////////////////////////1rpCu9v//////////////&#10;///////////////////////hkGmQ4v/////////////////////////////////////1rpCu9v//&#10;////////////////////////////////////9uH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vu6TD//////////////////////////////////////+/dk9/0P//////&#10;/////////////////////////////+CaTwBbu///////////////////////////////////8bZ5&#10;T0l3yv//////////////////////////////////69LFq5av8v//////////////////////////&#10;////////////9+f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avq6moqaqtsbjAy9rr////////////////////&#10;/////6JfV1RTVFVXW19mb3yPqMPd7////////////////////7NMCwYDAAAAAAAAFUV0os37////&#10;/////////////////9BuEgAAAAAADzNZgarU/f///////////////////////+2ONQAFGjJNa42y&#10;2P////////////////////////////+wVDxRaIKeveD////////////////////////////////X&#10;joOft9Lw////////////////////////////////////3db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7uzt7/L2+v//////////////////&#10;//////////////+5mpiZnKGmrbS+yuH///////////////////////////+iV0pMUVddaH2WueP/&#10;//////////////////////////+zVwAaNVBuja/T+v/////////////////////////////Ob0Bf&#10;e5m32Pv////////////////////////////////un4Wnw+H/////////////////////////////&#10;////////5NH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8" o:spid="_x0000_s1027" type="#_x0000_t75" alt="http://www.sticker-art.de/wp-content/uploads/2013/11/Smiley-3.jpg" style="position:absolute;left:1162050;top:133350;width:257175;height:2571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BS&#10;4cLBAAAA2gAAAA8AAABkcnMvZG93bnJldi54bWxET8tqwkAU3Rf8h+EK3RSdmEW1qaOokBIXUmpd&#10;uLxkbh40cydkxiT9e2chuDyc93o7mkb01LnasoLFPAJBnFtdc6ng8pvOViCcR9bYWCYF/+Rgu5m8&#10;rDHRduAf6s++FCGEXYIKKu/bREqXV2TQzW1LHLjCdgZ9gF0pdYdDCDeNjKPoXRqsOTRU2NKhovzv&#10;fDMKMDbpxz67Lo/Rm/76Pl2KYbUolHqdjrtPEJ5G/xQ/3JlWELaGK+EGyM0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MBS4cLBAAAA2gAAAA8AAAAAAAAAAAAAAAAAnAIAAGRy&#10;cy9kb3ducmV2LnhtbFBLBQYAAAAABAAEAPcAAACKAwAAAAA=&#10;">
                        <v:imagedata r:id="rId24" o:title="//www.sticker-art.de/wp-content/uploads/2013/11/Smiley-3.jpg" croptop="10322f" cropbottom="33260f" cropleft="22118f" cropright="21463f"/>
                        <v:path arrowok="t"/>
                      </v:shape>
                      <v:shape id="Grafik 9" o:spid="_x0000_s1028" type="#_x0000_t75" alt="http://www.sticker-art.de/wp-content/uploads/2013/11/Smiley-3.jpg" style="position:absolute;left:628650;top:133350;width:247650;height:2571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Ma&#10;47XDAAAA2gAAAA8AAABkcnMvZG93bnJldi54bWxEj0Frg0AUhO+F/oflFXqraz2IsdkECZSE3mJr&#10;z6/uq5q4b427iebfZwOFHoeZ+YZZrmfTiwuNrrOs4DWKQRDXVnfcKPj6fH/JQDiPrLG3TAqu5GC9&#10;enxYYq7txHu6lL4RAcIuRwWt90MupatbMugiOxAH79eOBn2QYyP1iFOAm14mcZxKgx2HhRYH2rRU&#10;H8uzUTCVfq6yrDodPo5FYtNEf/9sF0o9P83FGwhPs/8P/7V3WsEC7lfCDZCrG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xrjtcMAAADaAAAADwAAAAAAAAAAAAAAAACcAgAA&#10;ZHJzL2Rvd25yZXYueG1sUEsFBgAAAAAEAAQA9wAAAIwDAAAAAA==&#10;">
                        <v:imagedata r:id="rId25" o:title="//www.sticker-art.de/wp-content/uploads/2013/11/Smiley-3.jpg" croptop="10322f" cropbottom="33260f" cropleft="1f" cropright="44564f"/>
                        <v:path arrowok="t"/>
                      </v:shape>
                      <v:shape id="designImage6337487" o:spid="_x0000_s1029" type="#_x0000_t75" alt="http://image.spreadshirt.net/image-server/v1/designs/6337487,width=190,height=190.png/smiley-krone_design.png" style="position:absolute;top:9525;width:381000;height:381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gE&#10;g4vDAAAA2wAAAA8AAABkcnMvZG93bnJldi54bWxET01rwkAQvRf6H5YRejMbrWhIXaUIKVIErbbi&#10;cchOk5DsbMiuGv+9KxR6m8f7nPmyN424UOcqywpGUQyCOLe64kLB9yEbJiCcR9bYWCYFN3KwXDw/&#10;zTHV9spfdNn7QoQQdikqKL1vUyldXpJBF9mWOHC/tjPoA+wKqTu8hnDTyHEcT6XBikNDiS2tSsrr&#10;/dko2Mrd6WfDnx+T8yzbrHe1O04xUepl0L+/gfDU+3/xn3utw/xXePwSDpCLO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SASDi8MAAADbAAAADwAAAAAAAAAAAAAAAACcAgAA&#10;ZHJzL2Rvd25yZXYueG1sUEsFBgAAAAAEAAQA9wAAAIwDAAAAAA==&#10;" strokeweight="2.25pt">
                        <v:imagedata r:id="rId26" o:title="//image.spreadshirt.net/image-server/v1/designs/6337487,width=190,height=190.png/smiley-krone_design.png"/>
                        <v:path arrowok="t"/>
                      </v:shape>
                      <v:shape id="Bild 1" o:spid="_x0000_s1030" type="#_x0000_t75" alt=" Bild in Originalgröße anzeigen  " style="position:absolute;left:1552575;width:381000;height:3905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el&#10;GazCAAAA2wAAAA8AAABkcnMvZG93bnJldi54bWxET9tqAjEQfRf8hzBC37pZhV7YGkUFqS200NUP&#10;GDbjZnEzWZOoW7/eFAq+zeFcZzrvbSvO5EPjWME4y0EQV043XCvYbdePryBCRNbYOiYFvxRgPhsO&#10;plhod+EfOpexFimEQ4EKTIxdIWWoDFkMmeuIE7d33mJM0NdSe7ykcNvKSZ4/S4sNpwaDHa0MVYfy&#10;ZBX0W/7YHb7KzdK8P5Un/z0+fl7XSj2M+sUbiEh9vIv/3Rud5r/A3y/pADm7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3pRmswgAAANsAAAAPAAAAAAAAAAAAAAAAAJwCAABk&#10;cnMvZG93bnJldi54bWxQSwUGAAAAAAQABAD3AAAAiwMAAAAA&#10;">
                        <v:imagedata r:id="rId27" o:title=" Bild in Originalgröße anzeigen  "/>
                      </v:shape>
                    </v:group>
                  </w:pict>
                </mc:Fallback>
              </mc:AlternateContent>
            </w:r>
            <w:r w:rsidRPr="009363E5">
              <w:rPr>
                <w:rFonts w:ascii="Druckschrift normal" w:hAnsi="Druckschrift normal"/>
                <w:noProof/>
                <w:sz w:val="26"/>
                <w:szCs w:val="26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08256" behindDoc="0" locked="0" layoutInCell="1" allowOverlap="1" wp14:anchorId="6A48E441" wp14:editId="096971D3">
                      <wp:simplePos x="0" y="0"/>
                      <wp:positionH relativeFrom="column">
                        <wp:posOffset>3492500</wp:posOffset>
                      </wp:positionH>
                      <wp:positionV relativeFrom="paragraph">
                        <wp:posOffset>12065</wp:posOffset>
                      </wp:positionV>
                      <wp:extent cx="3096895" cy="1362075"/>
                      <wp:effectExtent l="0" t="0" r="1905" b="9525"/>
                      <wp:wrapNone/>
                      <wp:docPr id="269" name="Textfeld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096895" cy="1362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0" w:type="auto"/>
                                    <w:jc w:val="center"/>
                                    <w:tblInd w:w="-191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051"/>
                                    <w:gridCol w:w="860"/>
                                    <w:gridCol w:w="861"/>
                                    <w:gridCol w:w="808"/>
                                    <w:gridCol w:w="808"/>
                                  </w:tblGrid>
                                  <w:tr w:rsidR="00AB0B8D" w14:paraId="68A5D316" w14:textId="77777777" w:rsidTr="00B47E22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1051" w:type="dxa"/>
                                      </w:tcPr>
                                      <w:p w14:paraId="17E3FEC8" w14:textId="77777777" w:rsidR="00AB0B8D" w:rsidRPr="006F768C" w:rsidRDefault="00AB0B8D" w:rsidP="006F768C">
                                        <w:pPr>
                                          <w:jc w:val="center"/>
                                          <w:rPr>
                                            <w:sz w:val="80"/>
                                            <w:szCs w:val="8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0" w:type="dxa"/>
                                      </w:tcPr>
                                      <w:p w14:paraId="20B1F20F" w14:textId="77777777" w:rsidR="00AB0B8D" w:rsidRPr="006F768C" w:rsidRDefault="00AB0B8D" w:rsidP="006F768C">
                                        <w:pPr>
                                          <w:jc w:val="center"/>
                                          <w:rPr>
                                            <w:sz w:val="80"/>
                                            <w:szCs w:val="8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1" w:type="dxa"/>
                                      </w:tcPr>
                                      <w:p w14:paraId="659FF427" w14:textId="77777777" w:rsidR="00AB0B8D" w:rsidRPr="006F768C" w:rsidRDefault="00AB0B8D" w:rsidP="00F53F9D">
                                        <w:pPr>
                                          <w:jc w:val="center"/>
                                          <w:rPr>
                                            <w:sz w:val="80"/>
                                            <w:szCs w:val="8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08" w:type="dxa"/>
                                      </w:tcPr>
                                      <w:p w14:paraId="446659AE" w14:textId="77777777" w:rsidR="00AB0B8D" w:rsidRPr="006F768C" w:rsidRDefault="00AB0B8D" w:rsidP="00F53F9D">
                                        <w:pPr>
                                          <w:jc w:val="center"/>
                                          <w:rPr>
                                            <w:sz w:val="80"/>
                                            <w:szCs w:val="8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08" w:type="dxa"/>
                                      </w:tcPr>
                                      <w:p w14:paraId="258B3610" w14:textId="77777777" w:rsidR="00AB0B8D" w:rsidRPr="006F768C" w:rsidRDefault="00AB0B8D" w:rsidP="00F53F9D">
                                        <w:pPr>
                                          <w:jc w:val="center"/>
                                          <w:rPr>
                                            <w:sz w:val="80"/>
                                            <w:szCs w:val="80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AB0B8D" w14:paraId="197287C7" w14:textId="77777777" w:rsidTr="002C3118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1051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</w:tcPr>
                                      <w:p w14:paraId="3C9FD393" w14:textId="77777777" w:rsidR="00AB0B8D" w:rsidRPr="00B47E22" w:rsidRDefault="00AB0B8D" w:rsidP="0092568E">
                                        <w:pPr>
                                          <w:jc w:val="center"/>
                                          <w:rPr>
                                            <w:rFonts w:ascii="Druckschrift normal" w:hAnsi="Druckschrift normal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Druckschrift normal" w:hAnsi="Druckschrift normal"/>
                                            <w:szCs w:val="24"/>
                                          </w:rPr>
                                          <w:t>Ich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0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</w:tcPr>
                                      <w:p w14:paraId="5A848D69" w14:textId="77777777" w:rsidR="00AB0B8D" w:rsidRPr="00B47E22" w:rsidRDefault="00AB0B8D" w:rsidP="0092568E">
                                        <w:pPr>
                                          <w:jc w:val="center"/>
                                          <w:rPr>
                                            <w:sz w:val="36"/>
                                            <w:szCs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1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</w:tcPr>
                                      <w:p w14:paraId="2A31DB46" w14:textId="77777777" w:rsidR="00AB0B8D" w:rsidRDefault="00AB0B8D" w:rsidP="0092568E"/>
                                    </w:tc>
                                    <w:tc>
                                      <w:tcPr>
                                        <w:tcW w:w="808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</w:tcPr>
                                      <w:p w14:paraId="55B5D602" w14:textId="77777777" w:rsidR="00AB0B8D" w:rsidRDefault="00AB0B8D" w:rsidP="0092568E"/>
                                    </w:tc>
                                    <w:tc>
                                      <w:tcPr>
                                        <w:tcW w:w="808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</w:tcPr>
                                      <w:p w14:paraId="3BDFF2CD" w14:textId="77777777" w:rsidR="00AB0B8D" w:rsidRDefault="00AB0B8D" w:rsidP="0092568E"/>
                                    </w:tc>
                                  </w:tr>
                                  <w:tr w:rsidR="00AB0B8D" w14:paraId="11F903B1" w14:textId="77777777" w:rsidTr="002C3118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1051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14:paraId="59CFA6F2" w14:textId="77777777" w:rsidR="00AB0B8D" w:rsidRDefault="00AB0B8D" w:rsidP="0092568E">
                                        <w:pPr>
                                          <w:jc w:val="center"/>
                                          <w:rPr>
                                            <w:rFonts w:ascii="Druckschrift normal" w:hAnsi="Druckschrift normal"/>
                                            <w:szCs w:val="24"/>
                                          </w:rPr>
                                        </w:pPr>
                                        <w:r w:rsidRPr="00B47E22">
                                          <w:rPr>
                                            <w:rFonts w:ascii="Druckschrift normal" w:hAnsi="Druckschrift normal"/>
                                            <w:sz w:val="20"/>
                                            <w:szCs w:val="20"/>
                                          </w:rPr>
                                          <w:t>Meine L</w:t>
                                        </w:r>
                                        <w:r>
                                          <w:rPr>
                                            <w:rFonts w:ascii="Druckschrift normal" w:hAnsi="Druckschrift normal"/>
                                            <w:sz w:val="20"/>
                                            <w:szCs w:val="20"/>
                                          </w:rPr>
                                          <w:t>e</w:t>
                                        </w:r>
                                        <w:r w:rsidRPr="00B47E22">
                                          <w:rPr>
                                            <w:rFonts w:ascii="Druckschrift normal" w:hAnsi="Druckschrift normal"/>
                                            <w:sz w:val="20"/>
                                            <w:szCs w:val="20"/>
                                          </w:rPr>
                                          <w:t>hrerin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0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14:paraId="0E4480F6" w14:textId="77777777" w:rsidR="00AB0B8D" w:rsidRPr="00B47E22" w:rsidRDefault="00AB0B8D" w:rsidP="0092568E">
                                        <w:pPr>
                                          <w:jc w:val="center"/>
                                          <w:rPr>
                                            <w:sz w:val="36"/>
                                            <w:szCs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1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14:paraId="7514182F" w14:textId="77777777" w:rsidR="00AB0B8D" w:rsidRDefault="00AB0B8D" w:rsidP="0092568E"/>
                                    </w:tc>
                                    <w:tc>
                                      <w:tcPr>
                                        <w:tcW w:w="808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14:paraId="1EF0B378" w14:textId="77777777" w:rsidR="00AB0B8D" w:rsidRDefault="00AB0B8D" w:rsidP="0092568E"/>
                                    </w:tc>
                                    <w:tc>
                                      <w:tcPr>
                                        <w:tcW w:w="808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14:paraId="1321C7C1" w14:textId="77777777" w:rsidR="00AB0B8D" w:rsidRDefault="00AB0B8D" w:rsidP="0092568E"/>
                                    </w:tc>
                                  </w:tr>
                                </w:tbl>
                                <w:p w14:paraId="190F6935" w14:textId="77777777" w:rsidR="00AB0B8D" w:rsidRDefault="00AB0B8D" w:rsidP="00F7136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feld 269" o:spid="_x0000_s1034" type="#_x0000_t202" style="position:absolute;margin-left:275pt;margin-top:.95pt;width:243.85pt;height:107.2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" fillcolor="white [3201]" stroked="f" strokeweight=".5pt">
                      <v:path arrowok="t"/>
                      <v:textbox>
                        <w:txbxContent>
                          <w:tbl>
                            <w:tblPr>
                              <w:tblStyle w:val="Tabellenraster"/>
                              <w:tblW w:w="0" w:type="auto"/>
                              <w:jc w:val="center"/>
                              <w:tblInd w:w="-19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051"/>
                              <w:gridCol w:w="860"/>
                              <w:gridCol w:w="861"/>
                              <w:gridCol w:w="808"/>
                              <w:gridCol w:w="808"/>
                            </w:tblGrid>
                            <w:tr w:rsidR="00AB0B8D" w14:paraId="68A5D316" w14:textId="77777777" w:rsidTr="00B47E22">
                              <w:trPr>
                                <w:jc w:val="center"/>
                              </w:trPr>
                              <w:tc>
                                <w:tcPr>
                                  <w:tcW w:w="1051" w:type="dxa"/>
                                </w:tcPr>
                                <w:p w14:paraId="17E3FEC8" w14:textId="77777777" w:rsidR="00AB0B8D" w:rsidRPr="006F768C" w:rsidRDefault="00AB0B8D" w:rsidP="006F768C">
                                  <w:pPr>
                                    <w:jc w:val="center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14:paraId="20B1F20F" w14:textId="77777777" w:rsidR="00AB0B8D" w:rsidRPr="006F768C" w:rsidRDefault="00AB0B8D" w:rsidP="006F768C">
                                  <w:pPr>
                                    <w:jc w:val="center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dxa"/>
                                </w:tcPr>
                                <w:p w14:paraId="659FF427" w14:textId="77777777" w:rsidR="00AB0B8D" w:rsidRPr="006F768C" w:rsidRDefault="00AB0B8D" w:rsidP="00F53F9D">
                                  <w:pPr>
                                    <w:jc w:val="center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8" w:type="dxa"/>
                                </w:tcPr>
                                <w:p w14:paraId="446659AE" w14:textId="77777777" w:rsidR="00AB0B8D" w:rsidRPr="006F768C" w:rsidRDefault="00AB0B8D" w:rsidP="00F53F9D">
                                  <w:pPr>
                                    <w:jc w:val="center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8" w:type="dxa"/>
                                </w:tcPr>
                                <w:p w14:paraId="258B3610" w14:textId="77777777" w:rsidR="00AB0B8D" w:rsidRPr="006F768C" w:rsidRDefault="00AB0B8D" w:rsidP="00F53F9D">
                                  <w:pPr>
                                    <w:jc w:val="center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</w:p>
                              </w:tc>
                            </w:tr>
                            <w:tr w:rsidR="00AB0B8D" w14:paraId="197287C7" w14:textId="77777777" w:rsidTr="002C3118">
                              <w:trPr>
                                <w:jc w:val="center"/>
                              </w:trPr>
                              <w:tc>
                                <w:tcPr>
                                  <w:tcW w:w="1051" w:type="dxa"/>
                                  <w:tcBorders>
                                    <w:bottom w:val="single" w:sz="4" w:space="0" w:color="000000" w:themeColor="text1"/>
                                  </w:tcBorders>
                                </w:tcPr>
                                <w:p w14:paraId="3C9FD393" w14:textId="77777777" w:rsidR="00AB0B8D" w:rsidRPr="00B47E22" w:rsidRDefault="00AB0B8D" w:rsidP="0092568E">
                                  <w:pPr>
                                    <w:jc w:val="center"/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  <w:t>Ich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tcBorders>
                                    <w:bottom w:val="single" w:sz="4" w:space="0" w:color="000000" w:themeColor="text1"/>
                                  </w:tcBorders>
                                </w:tcPr>
                                <w:p w14:paraId="5A848D69" w14:textId="77777777" w:rsidR="00AB0B8D" w:rsidRPr="00B47E22" w:rsidRDefault="00AB0B8D" w:rsidP="0092568E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dxa"/>
                                  <w:tcBorders>
                                    <w:bottom w:val="single" w:sz="4" w:space="0" w:color="000000" w:themeColor="text1"/>
                                  </w:tcBorders>
                                </w:tcPr>
                                <w:p w14:paraId="2A31DB46" w14:textId="77777777" w:rsidR="00AB0B8D" w:rsidRDefault="00AB0B8D" w:rsidP="0092568E"/>
                              </w:tc>
                              <w:tc>
                                <w:tcPr>
                                  <w:tcW w:w="808" w:type="dxa"/>
                                  <w:tcBorders>
                                    <w:bottom w:val="single" w:sz="4" w:space="0" w:color="000000" w:themeColor="text1"/>
                                  </w:tcBorders>
                                </w:tcPr>
                                <w:p w14:paraId="55B5D602" w14:textId="77777777" w:rsidR="00AB0B8D" w:rsidRDefault="00AB0B8D" w:rsidP="0092568E"/>
                              </w:tc>
                              <w:tc>
                                <w:tcPr>
                                  <w:tcW w:w="808" w:type="dxa"/>
                                  <w:tcBorders>
                                    <w:bottom w:val="single" w:sz="4" w:space="0" w:color="000000" w:themeColor="text1"/>
                                  </w:tcBorders>
                                </w:tcPr>
                                <w:p w14:paraId="3BDFF2CD" w14:textId="77777777" w:rsidR="00AB0B8D" w:rsidRDefault="00AB0B8D" w:rsidP="0092568E"/>
                              </w:tc>
                            </w:tr>
                            <w:tr w:rsidR="00AB0B8D" w14:paraId="11F903B1" w14:textId="77777777" w:rsidTr="002C3118">
                              <w:trPr>
                                <w:jc w:val="center"/>
                              </w:trPr>
                              <w:tc>
                                <w:tcPr>
                                  <w:tcW w:w="1051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59CFA6F2" w14:textId="77777777" w:rsidR="00AB0B8D" w:rsidRDefault="00AB0B8D" w:rsidP="0092568E">
                                  <w:pPr>
                                    <w:jc w:val="center"/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</w:pPr>
                                  <w:r w:rsidRPr="00B47E22">
                                    <w:rPr>
                                      <w:rFonts w:ascii="Druckschrift normal" w:hAnsi="Druckschrift normal"/>
                                      <w:sz w:val="20"/>
                                      <w:szCs w:val="20"/>
                                    </w:rPr>
                                    <w:t>Meine L</w:t>
                                  </w:r>
                                  <w:r>
                                    <w:rPr>
                                      <w:rFonts w:ascii="Druckschrift normal" w:hAnsi="Druckschrift norm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B47E22">
                                    <w:rPr>
                                      <w:rFonts w:ascii="Druckschrift normal" w:hAnsi="Druckschrift normal"/>
                                      <w:sz w:val="20"/>
                                      <w:szCs w:val="20"/>
                                    </w:rPr>
                                    <w:t>hrerin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0E4480F6" w14:textId="77777777" w:rsidR="00AB0B8D" w:rsidRPr="00B47E22" w:rsidRDefault="00AB0B8D" w:rsidP="0092568E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7514182F" w14:textId="77777777" w:rsidR="00AB0B8D" w:rsidRDefault="00AB0B8D" w:rsidP="0092568E"/>
                              </w:tc>
                              <w:tc>
                                <w:tcPr>
                                  <w:tcW w:w="808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1EF0B378" w14:textId="77777777" w:rsidR="00AB0B8D" w:rsidRDefault="00AB0B8D" w:rsidP="0092568E"/>
                              </w:tc>
                              <w:tc>
                                <w:tcPr>
                                  <w:tcW w:w="808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1321C7C1" w14:textId="77777777" w:rsidR="00AB0B8D" w:rsidRDefault="00AB0B8D" w:rsidP="0092568E"/>
                              </w:tc>
                            </w:tr>
                          </w:tbl>
                          <w:p w14:paraId="190F6935" w14:textId="77777777" w:rsidR="00AB0B8D" w:rsidRDefault="00AB0B8D" w:rsidP="00F7136B"/>
                        </w:txbxContent>
                      </v:textbox>
                    </v:shape>
                  </w:pict>
                </mc:Fallback>
              </mc:AlternateContent>
            </w:r>
            <w:r w:rsidR="00AB0B8D">
              <w:rPr>
                <w:rFonts w:ascii="Druckschrift normal" w:hAnsi="Druckschrift normal"/>
                <w:sz w:val="32"/>
                <w:szCs w:val="32"/>
              </w:rPr>
              <w:t>Note: _____________________</w:t>
            </w:r>
            <w:r w:rsidR="00AB0B8D" w:rsidRPr="0039526F">
              <w:rPr>
                <w:rFonts w:ascii="Druckschrift normal" w:hAnsi="Druckschrift normal"/>
                <w:sz w:val="32"/>
                <w:szCs w:val="48"/>
              </w:rPr>
              <w:t xml:space="preserve"> </w:t>
            </w:r>
            <w:r w:rsidR="00AB0B8D">
              <w:rPr>
                <w:rFonts w:ascii="Druckschrift normal" w:hAnsi="Druckschrift normal"/>
                <w:sz w:val="32"/>
                <w:szCs w:val="48"/>
              </w:rPr>
              <w:t xml:space="preserve">          </w:t>
            </w:r>
          </w:p>
          <w:p w14:paraId="07B73ED5" w14:textId="77777777" w:rsidR="00AB0B8D" w:rsidRPr="00782DEF" w:rsidRDefault="00AB0B8D" w:rsidP="002E3A4E">
            <w:pPr>
              <w:rPr>
                <w:rFonts w:ascii="Druckschrift normal" w:hAnsi="Druckschrift normal"/>
                <w:sz w:val="16"/>
                <w:szCs w:val="32"/>
              </w:rPr>
            </w:pPr>
          </w:p>
          <w:p w14:paraId="1BF22BFA" w14:textId="77777777" w:rsidR="00AB0B8D" w:rsidRDefault="00AB0B8D" w:rsidP="002E3A4E">
            <w:pPr>
              <w:jc w:val="both"/>
              <w:rPr>
                <w:rFonts w:ascii="Druckschrift normal" w:hAnsi="Druckschrift normal"/>
                <w:sz w:val="32"/>
                <w:szCs w:val="32"/>
              </w:rPr>
            </w:pPr>
            <w:r w:rsidRPr="0039526F">
              <w:rPr>
                <w:rFonts w:ascii="Druckschrift normal" w:hAnsi="Druckschrift normal"/>
                <w:sz w:val="32"/>
                <w:szCs w:val="32"/>
              </w:rPr>
              <w:t>Unterschrift: ______________________</w:t>
            </w:r>
            <w:r>
              <w:rPr>
                <w:rFonts w:ascii="Druckschrift normal" w:hAnsi="Druckschrift normal"/>
                <w:sz w:val="32"/>
                <w:szCs w:val="32"/>
              </w:rPr>
              <w:t xml:space="preserve">___________                             </w:t>
            </w:r>
            <w:r>
              <w:rPr>
                <w:rFonts w:ascii="Druckschrift normal" w:hAnsi="Druckschrift normal"/>
                <w:sz w:val="32"/>
                <w:szCs w:val="48"/>
              </w:rPr>
              <w:t xml:space="preserve"> </w:t>
            </w:r>
          </w:p>
          <w:p w14:paraId="348DCAF2" w14:textId="77777777" w:rsidR="00AB0B8D" w:rsidRDefault="00AB0B8D" w:rsidP="00256AF2">
            <w:pPr>
              <w:spacing w:line="360" w:lineRule="auto"/>
              <w:rPr>
                <w:rFonts w:ascii="Druckschrift normal" w:hAnsi="Druckschrift normal"/>
                <w:sz w:val="32"/>
                <w:szCs w:val="32"/>
              </w:rPr>
            </w:pPr>
            <w:r w:rsidRPr="0039526F">
              <w:rPr>
                <w:rFonts w:ascii="Druckschrift normal" w:hAnsi="Druckschrift normal"/>
                <w:noProof/>
                <w:sz w:val="32"/>
                <w:szCs w:val="32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05184" behindDoc="0" locked="0" layoutInCell="1" allowOverlap="1" wp14:anchorId="2D4067D2" wp14:editId="1ADBB7A9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62865</wp:posOffset>
                      </wp:positionV>
                      <wp:extent cx="3381375" cy="711835"/>
                      <wp:effectExtent l="0" t="0" r="22225" b="24765"/>
                      <wp:wrapNone/>
                      <wp:docPr id="206" name="Textfeld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81375" cy="7118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A1BC79" w14:textId="77777777" w:rsidR="00AB0B8D" w:rsidRPr="009A2D37" w:rsidRDefault="00AB0B8D" w:rsidP="00256AF2">
                                  <w:pPr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</w:pPr>
                                  <w:r w:rsidRPr="009A2D37"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  <w:t>Schüler/Schülerin arbeitet mit Unterstützung:</w:t>
                                  </w:r>
                                </w:p>
                                <w:p w14:paraId="65C869A9" w14:textId="77777777" w:rsidR="00AB0B8D" w:rsidRPr="009A2D37" w:rsidRDefault="00AB0B8D" w:rsidP="00256AF2">
                                  <w:pPr>
                                    <w:pStyle w:val="Listenabsatz"/>
                                    <w:numPr>
                                      <w:ilvl w:val="0"/>
                                      <w:numId w:val="4"/>
                                    </w:numPr>
                                    <w:spacing w:after="200" w:line="276" w:lineRule="auto"/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</w:pPr>
                                  <w:r w:rsidRPr="009A2D37"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  <w:t>Zeitzuschlag: _____ Minuten</w:t>
                                  </w:r>
                                </w:p>
                                <w:p w14:paraId="548A7453" w14:textId="77777777" w:rsidR="00AB0B8D" w:rsidRDefault="00AB0B8D" w:rsidP="00256AF2">
                                  <w:pPr>
                                    <w:pStyle w:val="Listenabsatz"/>
                                    <w:numPr>
                                      <w:ilvl w:val="0"/>
                                      <w:numId w:val="4"/>
                                    </w:numPr>
                                    <w:spacing w:after="200" w:line="276" w:lineRule="auto"/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</w:pPr>
                                  <w:r w:rsidRPr="009A2D37"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  <w:t>Wiederholte Erklärung</w:t>
                                  </w:r>
                                </w:p>
                                <w:p w14:paraId="5E9D7EA0" w14:textId="77777777" w:rsidR="00AB0B8D" w:rsidRPr="002E3A4E" w:rsidRDefault="00AB0B8D" w:rsidP="002E3A4E">
                                  <w:pPr>
                                    <w:spacing w:after="200" w:line="276" w:lineRule="auto"/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206" o:spid="_x0000_s1035" type="#_x0000_t202" style="position:absolute;margin-left:-1.1pt;margin-top:4.95pt;width:266.25pt;height:56.0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" fillcolor="white [3201]" strokeweight=".5pt">
                      <v:textbox>
                        <w:txbxContent>
                          <w:p w14:paraId="66A1BC79" w14:textId="77777777" w:rsidR="00AB0B8D" w:rsidRPr="009A2D37" w:rsidRDefault="00AB0B8D" w:rsidP="00256AF2">
                            <w:pPr>
                              <w:rPr>
                                <w:rFonts w:ascii="Druckschrift normal" w:hAnsi="Druckschrift normal"/>
                                <w:szCs w:val="24"/>
                              </w:rPr>
                            </w:pPr>
                            <w:r w:rsidRPr="009A2D37">
                              <w:rPr>
                                <w:rFonts w:ascii="Druckschrift normal" w:hAnsi="Druckschrift normal"/>
                                <w:szCs w:val="24"/>
                              </w:rPr>
                              <w:t>Schüler/Schülerin arbeitet mit Unterstützung:</w:t>
                            </w:r>
                          </w:p>
                          <w:p w14:paraId="65C869A9" w14:textId="77777777" w:rsidR="00AB0B8D" w:rsidRPr="009A2D37" w:rsidRDefault="00AB0B8D" w:rsidP="00256AF2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ascii="Druckschrift normal" w:hAnsi="Druckschrift normal"/>
                                <w:szCs w:val="24"/>
                              </w:rPr>
                            </w:pPr>
                            <w:r w:rsidRPr="009A2D37">
                              <w:rPr>
                                <w:rFonts w:ascii="Druckschrift normal" w:hAnsi="Druckschrift normal"/>
                                <w:szCs w:val="24"/>
                              </w:rPr>
                              <w:t>Zeitzuschlag: _____ Minuten</w:t>
                            </w:r>
                          </w:p>
                          <w:p w14:paraId="548A7453" w14:textId="77777777" w:rsidR="00AB0B8D" w:rsidRDefault="00AB0B8D" w:rsidP="00256AF2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ascii="Druckschrift normal" w:hAnsi="Druckschrift normal"/>
                                <w:szCs w:val="24"/>
                              </w:rPr>
                            </w:pPr>
                            <w:r w:rsidRPr="009A2D37">
                              <w:rPr>
                                <w:rFonts w:ascii="Druckschrift normal" w:hAnsi="Druckschrift normal"/>
                                <w:szCs w:val="24"/>
                              </w:rPr>
                              <w:t>Wiederholte Erklärung</w:t>
                            </w:r>
                          </w:p>
                          <w:p w14:paraId="5E9D7EA0" w14:textId="77777777" w:rsidR="00AB0B8D" w:rsidRPr="002E3A4E" w:rsidRDefault="00AB0B8D" w:rsidP="002E3A4E">
                            <w:pPr>
                              <w:spacing w:after="200" w:line="276" w:lineRule="auto"/>
                              <w:rPr>
                                <w:rFonts w:ascii="Druckschrift normal" w:hAnsi="Druckschrift normal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EAF7770" w14:textId="77777777" w:rsidR="00AB0B8D" w:rsidRDefault="00AB0B8D"/>
          <w:p w14:paraId="6C85CF23" w14:textId="77777777" w:rsidR="00AB0B8D" w:rsidRDefault="00AB0B8D"/>
          <w:p w14:paraId="64686E8B" w14:textId="77777777" w:rsidR="00AB0B8D" w:rsidRDefault="00AB0B8D"/>
          <w:p w14:paraId="1565BC04" w14:textId="77777777" w:rsidR="00AB0B8D" w:rsidRDefault="00AB0B8D"/>
          <w:p w14:paraId="7AEAA00B" w14:textId="77777777" w:rsidR="00AB0B8D" w:rsidRDefault="00AB0B8D"/>
          <w:p w14:paraId="160AC7DA" w14:textId="77777777" w:rsidR="004E1C19" w:rsidRDefault="004E1C19" w:rsidP="004E1C19">
            <w:pPr>
              <w:rPr>
                <w:rFonts w:ascii="Druckschrift normal" w:hAnsi="Druckschrift normal"/>
                <w:sz w:val="28"/>
                <w:szCs w:val="28"/>
              </w:rPr>
            </w:pPr>
          </w:p>
          <w:p w14:paraId="36A1A16E" w14:textId="77777777" w:rsidR="004E1C19" w:rsidRPr="001155C7" w:rsidRDefault="004E1C19" w:rsidP="004E1C19">
            <w:pPr>
              <w:rPr>
                <w:rFonts w:ascii="Druckschrift normal" w:hAnsi="Druckschrift normal"/>
                <w:sz w:val="28"/>
                <w:szCs w:val="28"/>
              </w:rPr>
            </w:pPr>
            <w:r w:rsidRPr="001155C7">
              <w:rPr>
                <w:rFonts w:ascii="Druckschrift normal" w:hAnsi="Druckschrift normal"/>
                <w:sz w:val="28"/>
                <w:szCs w:val="28"/>
              </w:rPr>
              <w:t xml:space="preserve">Die </w:t>
            </w:r>
            <w:proofErr w:type="spellStart"/>
            <w:r w:rsidRPr="001155C7">
              <w:rPr>
                <w:rFonts w:ascii="Druckschrift normal" w:hAnsi="Druckschrift normal"/>
                <w:sz w:val="28"/>
                <w:szCs w:val="28"/>
              </w:rPr>
              <w:t>Lernstandsdiagnose</w:t>
            </w:r>
            <w:proofErr w:type="spellEnd"/>
            <w:r w:rsidRPr="001155C7">
              <w:rPr>
                <w:rFonts w:ascii="Druckschrift normal" w:hAnsi="Druckschrift normal"/>
                <w:sz w:val="28"/>
                <w:szCs w:val="28"/>
              </w:rPr>
              <w:t xml:space="preserve"> prüft die folgenden Kompetenzen in Anlehnung an den </w:t>
            </w:r>
            <w:proofErr w:type="spellStart"/>
            <w:r w:rsidRPr="001155C7">
              <w:rPr>
                <w:rFonts w:ascii="Druckschrift normal" w:hAnsi="Druckschrift normal"/>
                <w:sz w:val="28"/>
                <w:szCs w:val="28"/>
              </w:rPr>
              <w:t>LehrplanPlus</w:t>
            </w:r>
            <w:proofErr w:type="spellEnd"/>
            <w:r w:rsidRPr="001155C7">
              <w:rPr>
                <w:rFonts w:ascii="Druckschrift normal" w:hAnsi="Druckschrift normal"/>
                <w:sz w:val="28"/>
                <w:szCs w:val="28"/>
              </w:rPr>
              <w:t xml:space="preserve"> (Grundschule Bayern):</w:t>
            </w:r>
          </w:p>
          <w:p w14:paraId="71BACB61" w14:textId="77777777" w:rsidR="004E1C19" w:rsidRPr="00C15BD0" w:rsidRDefault="004E1C19" w:rsidP="004E1C19">
            <w:r>
              <w:t xml:space="preserve"> </w:t>
            </w:r>
          </w:p>
          <w:tbl>
            <w:tblPr>
              <w:tblStyle w:val="Tabellenraster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1639"/>
              <w:gridCol w:w="5195"/>
              <w:gridCol w:w="931"/>
              <w:gridCol w:w="933"/>
              <w:gridCol w:w="935"/>
              <w:gridCol w:w="781"/>
            </w:tblGrid>
            <w:tr w:rsidR="004E1C19" w:rsidRPr="001155C7" w14:paraId="7C95D21B" w14:textId="77777777" w:rsidTr="00520705">
              <w:trPr>
                <w:trHeight w:val="698"/>
              </w:trPr>
              <w:tc>
                <w:tcPr>
                  <w:tcW w:w="78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261940F3" w14:textId="77777777" w:rsidR="004E1C19" w:rsidRPr="001155C7" w:rsidRDefault="004E1C19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sz w:val="28"/>
                      <w:szCs w:val="28"/>
                    </w:rPr>
                    <w:t xml:space="preserve">Aufgabe Nr. </w:t>
                  </w:r>
                </w:p>
                <w:p w14:paraId="31DD75BB" w14:textId="77777777" w:rsidR="004E1C19" w:rsidRPr="001155C7" w:rsidRDefault="004E1C19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24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17FA5D67" w14:textId="77777777" w:rsidR="004E1C19" w:rsidRDefault="004E1C19" w:rsidP="00520705">
                  <w:pPr>
                    <w:spacing w:line="360" w:lineRule="auto"/>
                    <w:rPr>
                      <w:rFonts w:ascii="Druckschrift normal" w:hAnsi="Druckschrift normal"/>
                      <w:noProof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noProof/>
                      <w:sz w:val="28"/>
                      <w:szCs w:val="28"/>
                    </w:rPr>
                    <w:t>Der Schüler/ Die Schülerin</w:t>
                  </w:r>
                </w:p>
                <w:p w14:paraId="7ADE036B" w14:textId="77777777" w:rsidR="004E1C19" w:rsidRPr="001155C7" w:rsidRDefault="004E1C19" w:rsidP="00520705">
                  <w:pPr>
                    <w:spacing w:line="360" w:lineRule="auto"/>
                    <w:rPr>
                      <w:rFonts w:ascii="Druckschrift normal" w:hAnsi="Druckschrift normal"/>
                      <w:noProof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noProof/>
                      <w:sz w:val="28"/>
                      <w:szCs w:val="28"/>
                    </w:rPr>
                    <w:t>_____________________________</w:t>
                  </w:r>
                </w:p>
                <w:p w14:paraId="32361942" w14:textId="77777777" w:rsidR="004E1C19" w:rsidRPr="001155C7" w:rsidRDefault="004E1C19" w:rsidP="00520705">
                  <w:pPr>
                    <w:spacing w:line="360" w:lineRule="auto"/>
                    <w:rPr>
                      <w:rFonts w:ascii="Druckschrift normal" w:hAnsi="Druckschrift normal"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4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6073B657" w14:textId="77777777" w:rsidR="004E1C19" w:rsidRPr="001155C7" w:rsidRDefault="004E1C19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noProof/>
                      <w:sz w:val="28"/>
                      <w:szCs w:val="28"/>
                      <w:lang w:eastAsia="de-DE"/>
                    </w:rPr>
                    <w:drawing>
                      <wp:anchor distT="0" distB="0" distL="114300" distR="114300" simplePos="0" relativeHeight="251862528" behindDoc="0" locked="0" layoutInCell="1" allowOverlap="1" wp14:anchorId="7A219619" wp14:editId="758836C3">
                        <wp:simplePos x="0" y="0"/>
                        <wp:positionH relativeFrom="column">
                          <wp:posOffset>4445</wp:posOffset>
                        </wp:positionH>
                        <wp:positionV relativeFrom="paragraph">
                          <wp:posOffset>-13335</wp:posOffset>
                        </wp:positionV>
                        <wp:extent cx="418465" cy="418465"/>
                        <wp:effectExtent l="0" t="0" r="0" b="635"/>
                        <wp:wrapNone/>
                        <wp:docPr id="209" name="Grafik 209" descr="http://image.spreadshirt.net/image-server/v1/designs/6337487,width=190,height=190.png/smiley-krone_desig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signImage6337487" descr="http://image.spreadshirt.net/image-server/v1/designs/6337487,width=190,height=190.png/smiley-krone_desig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465" cy="418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48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52271EBE" w14:textId="77777777" w:rsidR="004E1C19" w:rsidRPr="001155C7" w:rsidRDefault="004E1C19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noProof/>
                      <w:sz w:val="28"/>
                      <w:szCs w:val="28"/>
                      <w:lang w:eastAsia="de-DE"/>
                    </w:rPr>
                    <w:drawing>
                      <wp:anchor distT="0" distB="0" distL="114300" distR="114300" simplePos="0" relativeHeight="251864576" behindDoc="0" locked="0" layoutInCell="1" allowOverlap="1" wp14:anchorId="05A9D672" wp14:editId="5F9493C7">
                        <wp:simplePos x="0" y="0"/>
                        <wp:positionH relativeFrom="column">
                          <wp:posOffset>92075</wp:posOffset>
                        </wp:positionH>
                        <wp:positionV relativeFrom="paragraph">
                          <wp:posOffset>140970</wp:posOffset>
                        </wp:positionV>
                        <wp:extent cx="294005" cy="307975"/>
                        <wp:effectExtent l="0" t="0" r="0" b="0"/>
                        <wp:wrapNone/>
                        <wp:docPr id="208" name="Grafik 208" descr="http://www.sticker-art.de/wp-content/uploads/2013/11/Smiley-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75" descr="http://www.sticker-art.de/wp-content/uploads/2013/11/Smiley-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" t="15750" r="67999" b="5075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005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4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41D33185" w14:textId="77777777" w:rsidR="004E1C19" w:rsidRPr="001155C7" w:rsidRDefault="004E1C19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noProof/>
                      <w:sz w:val="28"/>
                      <w:szCs w:val="28"/>
                      <w:lang w:eastAsia="de-DE"/>
                    </w:rPr>
                    <w:drawing>
                      <wp:anchor distT="0" distB="0" distL="114300" distR="114300" simplePos="0" relativeHeight="251863552" behindDoc="0" locked="0" layoutInCell="1" allowOverlap="1" wp14:anchorId="61F61441" wp14:editId="3873EF16">
                        <wp:simplePos x="0" y="0"/>
                        <wp:positionH relativeFrom="column">
                          <wp:posOffset>83820</wp:posOffset>
                        </wp:positionH>
                        <wp:positionV relativeFrom="paragraph">
                          <wp:posOffset>147320</wp:posOffset>
                        </wp:positionV>
                        <wp:extent cx="281940" cy="281940"/>
                        <wp:effectExtent l="0" t="0" r="3810" b="3810"/>
                        <wp:wrapNone/>
                        <wp:docPr id="207" name="Grafik 207" descr="http://www.sticker-art.de/wp-content/uploads/2013/11/Smiley-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76" descr="http://www.sticker-art.de/wp-content/uploads/2013/11/Smiley-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749" t="15750" r="32750" b="5075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940" cy="2819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5E1F94A1" w14:textId="77777777" w:rsidR="004E1C19" w:rsidRPr="001155C7" w:rsidRDefault="004E1C19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noProof/>
                      <w:sz w:val="28"/>
                      <w:szCs w:val="28"/>
                      <w:lang w:eastAsia="de-DE"/>
                    </w:rPr>
                    <w:drawing>
                      <wp:anchor distT="0" distB="0" distL="114300" distR="114300" simplePos="0" relativeHeight="251865600" behindDoc="0" locked="0" layoutInCell="1" allowOverlap="1" wp14:anchorId="52A7E0EE" wp14:editId="0D6CDE4F">
                        <wp:simplePos x="0" y="0"/>
                        <wp:positionH relativeFrom="column">
                          <wp:posOffset>-10795</wp:posOffset>
                        </wp:positionH>
                        <wp:positionV relativeFrom="paragraph">
                          <wp:posOffset>132048</wp:posOffset>
                        </wp:positionV>
                        <wp:extent cx="315012" cy="276225"/>
                        <wp:effectExtent l="0" t="0" r="8890" b="0"/>
                        <wp:wrapNone/>
                        <wp:docPr id="28" name="Grafik 28" descr=" Bild in Originalgröße anzeigen 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" descr=" Bild in Originalgröße anzeigen 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012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4E1C19" w:rsidRPr="001155C7" w14:paraId="4D31F9B3" w14:textId="77777777" w:rsidTr="00520705">
              <w:tc>
                <w:tcPr>
                  <w:tcW w:w="78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1AAA4C0C" w14:textId="77777777" w:rsidR="004E1C19" w:rsidRPr="001155C7" w:rsidRDefault="004E1C19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4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1234341D" w14:textId="77777777" w:rsidR="004E1C19" w:rsidRPr="001155C7" w:rsidRDefault="004E1C19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kennt verschiedene Uhren.</w:t>
                  </w:r>
                </w:p>
              </w:tc>
              <w:tc>
                <w:tcPr>
                  <w:tcW w:w="44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77C00882" w14:textId="77777777" w:rsidR="004E1C19" w:rsidRPr="001155C7" w:rsidRDefault="004E1C19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8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1D136A79" w14:textId="77777777" w:rsidR="004E1C19" w:rsidRPr="001155C7" w:rsidRDefault="004E1C19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0CE8788E" w14:textId="77777777" w:rsidR="004E1C19" w:rsidRPr="001155C7" w:rsidRDefault="004E1C19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3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4D6595D5" w14:textId="77777777" w:rsidR="004E1C19" w:rsidRPr="001155C7" w:rsidRDefault="004E1C19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</w:tr>
            <w:tr w:rsidR="004E1C19" w:rsidRPr="001155C7" w14:paraId="64FEF801" w14:textId="77777777" w:rsidTr="00520705">
              <w:tc>
                <w:tcPr>
                  <w:tcW w:w="78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11452265" w14:textId="77777777" w:rsidR="004E1C19" w:rsidRPr="001155C7" w:rsidRDefault="004E1C19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2,4</w:t>
                  </w:r>
                </w:p>
              </w:tc>
              <w:tc>
                <w:tcPr>
                  <w:tcW w:w="24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2445326B" w14:textId="77777777" w:rsidR="004E1C19" w:rsidRPr="001155C7" w:rsidRDefault="004E1C19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liest Uhrzeiten ab und</w:t>
                  </w:r>
                  <w:proofErr w:type="gramEnd"/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 xml:space="preserve"> verwendet verschiedene Schreibweisen.</w:t>
                  </w:r>
                </w:p>
              </w:tc>
              <w:tc>
                <w:tcPr>
                  <w:tcW w:w="44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0DABEF6B" w14:textId="77777777" w:rsidR="004E1C19" w:rsidRPr="001155C7" w:rsidRDefault="004E1C19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8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180C865C" w14:textId="77777777" w:rsidR="004E1C19" w:rsidRPr="001155C7" w:rsidRDefault="004E1C19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338B2A86" w14:textId="77777777" w:rsidR="004E1C19" w:rsidRPr="001155C7" w:rsidRDefault="004E1C19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3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7CEB2BDF" w14:textId="77777777" w:rsidR="004E1C19" w:rsidRPr="001155C7" w:rsidRDefault="004E1C19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</w:tr>
            <w:tr w:rsidR="004E1C19" w:rsidRPr="001155C7" w14:paraId="73377291" w14:textId="77777777" w:rsidTr="00520705">
              <w:tc>
                <w:tcPr>
                  <w:tcW w:w="78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247D3115" w14:textId="77777777" w:rsidR="004E1C19" w:rsidRPr="001155C7" w:rsidRDefault="004E1C19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24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71D0A9A0" w14:textId="77777777" w:rsidR="004E1C19" w:rsidRPr="001155C7" w:rsidRDefault="004E1C19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 xml:space="preserve">zeichnet Uhrzeiten richtig ein. </w:t>
                  </w:r>
                </w:p>
              </w:tc>
              <w:tc>
                <w:tcPr>
                  <w:tcW w:w="44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6D084566" w14:textId="77777777" w:rsidR="004E1C19" w:rsidRPr="001155C7" w:rsidRDefault="004E1C19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8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715B5802" w14:textId="77777777" w:rsidR="004E1C19" w:rsidRPr="001155C7" w:rsidRDefault="004E1C19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584C2B9A" w14:textId="77777777" w:rsidR="004E1C19" w:rsidRPr="001155C7" w:rsidRDefault="004E1C19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3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7D319BEB" w14:textId="77777777" w:rsidR="004E1C19" w:rsidRPr="001155C7" w:rsidRDefault="004E1C19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</w:tr>
            <w:tr w:rsidR="004E1C19" w:rsidRPr="001155C7" w14:paraId="43927CE7" w14:textId="77777777" w:rsidTr="00520705">
              <w:tc>
                <w:tcPr>
                  <w:tcW w:w="78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3133099B" w14:textId="77777777" w:rsidR="004E1C19" w:rsidRDefault="004E1C19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24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0E044C90" w14:textId="77777777" w:rsidR="004E1C19" w:rsidRDefault="004E1C19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orientiert sich im zeitlich im Tagesablauf.</w:t>
                  </w:r>
                </w:p>
              </w:tc>
              <w:tc>
                <w:tcPr>
                  <w:tcW w:w="44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55F9EE34" w14:textId="77777777" w:rsidR="004E1C19" w:rsidRPr="001155C7" w:rsidRDefault="004E1C19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8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70341C13" w14:textId="77777777" w:rsidR="004E1C19" w:rsidRPr="001155C7" w:rsidRDefault="004E1C19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1A260748" w14:textId="77777777" w:rsidR="004E1C19" w:rsidRPr="001155C7" w:rsidRDefault="004E1C19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3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3FF20ABB" w14:textId="77777777" w:rsidR="004E1C19" w:rsidRPr="001155C7" w:rsidRDefault="004E1C19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</w:tr>
            <w:tr w:rsidR="004E1C19" w:rsidRPr="001155C7" w14:paraId="250604A6" w14:textId="77777777" w:rsidTr="00520705">
              <w:tc>
                <w:tcPr>
                  <w:tcW w:w="78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65CE8301" w14:textId="77777777" w:rsidR="004E1C19" w:rsidRDefault="004E1C19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24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3E84BC71" w14:textId="77777777" w:rsidR="004E1C19" w:rsidRDefault="004E1C19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berechnet einfache Zeitspannen.</w:t>
                  </w:r>
                </w:p>
              </w:tc>
              <w:tc>
                <w:tcPr>
                  <w:tcW w:w="44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053E174B" w14:textId="77777777" w:rsidR="004E1C19" w:rsidRPr="001155C7" w:rsidRDefault="004E1C19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8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3A103C5D" w14:textId="77777777" w:rsidR="004E1C19" w:rsidRPr="001155C7" w:rsidRDefault="004E1C19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1BE88465" w14:textId="77777777" w:rsidR="004E1C19" w:rsidRPr="001155C7" w:rsidRDefault="004E1C19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3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422BCA8B" w14:textId="77777777" w:rsidR="004E1C19" w:rsidRPr="001155C7" w:rsidRDefault="004E1C19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</w:tr>
            <w:tr w:rsidR="004E1C19" w:rsidRPr="001155C7" w14:paraId="7C8D85D2" w14:textId="77777777" w:rsidTr="00520705">
              <w:tc>
                <w:tcPr>
                  <w:tcW w:w="78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72ED1916" w14:textId="77777777" w:rsidR="004E1C19" w:rsidRPr="001155C7" w:rsidRDefault="004E1C19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sz w:val="28"/>
                      <w:szCs w:val="28"/>
                    </w:rPr>
                    <w:t>insgesamt</w:t>
                  </w:r>
                </w:p>
              </w:tc>
              <w:tc>
                <w:tcPr>
                  <w:tcW w:w="24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0CE85775" w14:textId="77777777" w:rsidR="004E1C19" w:rsidRPr="001155C7" w:rsidRDefault="004E1C19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sz w:val="28"/>
                      <w:szCs w:val="28"/>
                    </w:rPr>
                    <w:t>arbeitet konzentriert an den Aufgaben</w:t>
                  </w: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44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486FDDB9" w14:textId="77777777" w:rsidR="004E1C19" w:rsidRPr="001155C7" w:rsidRDefault="004E1C19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8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0699E138" w14:textId="77777777" w:rsidR="004E1C19" w:rsidRPr="001155C7" w:rsidRDefault="004E1C19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5861E11B" w14:textId="77777777" w:rsidR="004E1C19" w:rsidRPr="001155C7" w:rsidRDefault="004E1C19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3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3E05B8C0" w14:textId="77777777" w:rsidR="004E1C19" w:rsidRPr="001155C7" w:rsidRDefault="004E1C19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</w:tr>
            <w:tr w:rsidR="004E1C19" w:rsidRPr="001155C7" w14:paraId="6994ED41" w14:textId="77777777" w:rsidTr="00520705">
              <w:tc>
                <w:tcPr>
                  <w:tcW w:w="78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5C53D4F4" w14:textId="77777777" w:rsidR="004E1C19" w:rsidRPr="001155C7" w:rsidRDefault="004E1C19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sz w:val="28"/>
                      <w:szCs w:val="28"/>
                    </w:rPr>
                    <w:t>insgesamt</w:t>
                  </w:r>
                </w:p>
              </w:tc>
              <w:tc>
                <w:tcPr>
                  <w:tcW w:w="24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171D84A9" w14:textId="77777777" w:rsidR="004E1C19" w:rsidRPr="001155C7" w:rsidRDefault="004E1C19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schätzt sich angemessen ein.</w:t>
                  </w:r>
                </w:p>
              </w:tc>
              <w:tc>
                <w:tcPr>
                  <w:tcW w:w="44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62771013" w14:textId="77777777" w:rsidR="004E1C19" w:rsidRPr="001155C7" w:rsidRDefault="004E1C19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8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0CB08A16" w14:textId="77777777" w:rsidR="004E1C19" w:rsidRPr="001155C7" w:rsidRDefault="004E1C19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6BAE3805" w14:textId="77777777" w:rsidR="004E1C19" w:rsidRPr="001155C7" w:rsidRDefault="004E1C19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3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15A80357" w14:textId="77777777" w:rsidR="004E1C19" w:rsidRPr="001155C7" w:rsidRDefault="004E1C19" w:rsidP="00520705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</w:tr>
          </w:tbl>
          <w:p w14:paraId="115ECFDA" w14:textId="77777777" w:rsidR="008C1B44" w:rsidRDefault="008C1B44" w:rsidP="008C1B44">
            <w:pPr>
              <w:spacing w:after="200" w:line="276" w:lineRule="auto"/>
              <w:jc w:val="right"/>
              <w:rPr>
                <w:sz w:val="60"/>
                <w:szCs w:val="60"/>
              </w:rPr>
            </w:pPr>
          </w:p>
          <w:p w14:paraId="7D588D9F" w14:textId="77777777" w:rsidR="00AB0B8D" w:rsidRDefault="004E1C19" w:rsidP="008C1B44">
            <w:pPr>
              <w:spacing w:after="200" w:line="276" w:lineRule="auto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______________________</w:t>
            </w:r>
            <w:r w:rsidR="00AB0B8D">
              <w:rPr>
                <w:sz w:val="32"/>
                <w:szCs w:val="32"/>
              </w:rPr>
              <w:br w:type="page"/>
            </w:r>
          </w:p>
          <w:p w14:paraId="493E0C24" w14:textId="77777777" w:rsidR="00AB0B8D" w:rsidRDefault="00AB0B8D" w:rsidP="002E3A4E">
            <w:bookmarkStart w:id="0" w:name="_GoBack"/>
            <w:bookmarkEnd w:id="0"/>
          </w:p>
        </w:tc>
      </w:tr>
    </w:tbl>
    <w:p w14:paraId="69618902" w14:textId="77777777" w:rsidR="00BB01D2" w:rsidRDefault="00BB01D2" w:rsidP="007E5D50"/>
    <w:sectPr w:rsidR="00BB01D2" w:rsidSect="00C00A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34F3D9" w14:textId="77777777" w:rsidR="001877B8" w:rsidRDefault="001877B8" w:rsidP="005A4BE8">
      <w:r>
        <w:separator/>
      </w:r>
    </w:p>
  </w:endnote>
  <w:endnote w:type="continuationSeparator" w:id="0">
    <w:p w14:paraId="03330AC5" w14:textId="77777777" w:rsidR="001877B8" w:rsidRDefault="001877B8" w:rsidP="005A4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ruckschrift normal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Druckschrift bold">
    <w:altName w:val="Cambria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DR HH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DR HH El 4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locktime">
    <w:altName w:val="Helvetica Neue Light"/>
    <w:charset w:val="00"/>
    <w:family w:val="auto"/>
    <w:pitch w:val="variable"/>
    <w:sig w:usb0="00000003" w:usb1="00000000" w:usb2="00000000" w:usb3="00000000" w:csb0="00000001" w:csb1="00000000"/>
  </w:font>
  <w:font w:name="DR BY El neu 4">
    <w:altName w:val="Cambria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9939FE" w14:textId="77777777" w:rsidR="001877B8" w:rsidRDefault="001877B8" w:rsidP="005A4BE8">
      <w:r>
        <w:separator/>
      </w:r>
    </w:p>
  </w:footnote>
  <w:footnote w:type="continuationSeparator" w:id="0">
    <w:p w14:paraId="6B47C8E1" w14:textId="77777777" w:rsidR="001877B8" w:rsidRDefault="001877B8" w:rsidP="005A4B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453D5"/>
    <w:multiLevelType w:val="hybridMultilevel"/>
    <w:tmpl w:val="226623EE"/>
    <w:lvl w:ilvl="0" w:tplc="1A14CDE4">
      <w:start w:val="1"/>
      <w:numFmt w:val="lowerLetter"/>
      <w:lvlText w:val="%1)"/>
      <w:lvlJc w:val="left"/>
      <w:pPr>
        <w:ind w:left="757" w:hanging="360"/>
      </w:pPr>
      <w:rPr>
        <w:rFonts w:ascii="Druckschrift normal" w:hAnsi="Druckschrift normal" w:hint="default"/>
        <w:sz w:val="36"/>
      </w:rPr>
    </w:lvl>
    <w:lvl w:ilvl="1" w:tplc="04070019" w:tentative="1">
      <w:start w:val="1"/>
      <w:numFmt w:val="lowerLetter"/>
      <w:lvlText w:val="%2."/>
      <w:lvlJc w:val="left"/>
      <w:pPr>
        <w:ind w:left="1477" w:hanging="360"/>
      </w:pPr>
    </w:lvl>
    <w:lvl w:ilvl="2" w:tplc="0407001B" w:tentative="1">
      <w:start w:val="1"/>
      <w:numFmt w:val="lowerRoman"/>
      <w:lvlText w:val="%3."/>
      <w:lvlJc w:val="right"/>
      <w:pPr>
        <w:ind w:left="2197" w:hanging="180"/>
      </w:pPr>
    </w:lvl>
    <w:lvl w:ilvl="3" w:tplc="0407000F" w:tentative="1">
      <w:start w:val="1"/>
      <w:numFmt w:val="decimal"/>
      <w:lvlText w:val="%4."/>
      <w:lvlJc w:val="left"/>
      <w:pPr>
        <w:ind w:left="2917" w:hanging="360"/>
      </w:pPr>
    </w:lvl>
    <w:lvl w:ilvl="4" w:tplc="04070019" w:tentative="1">
      <w:start w:val="1"/>
      <w:numFmt w:val="lowerLetter"/>
      <w:lvlText w:val="%5."/>
      <w:lvlJc w:val="left"/>
      <w:pPr>
        <w:ind w:left="3637" w:hanging="360"/>
      </w:pPr>
    </w:lvl>
    <w:lvl w:ilvl="5" w:tplc="0407001B" w:tentative="1">
      <w:start w:val="1"/>
      <w:numFmt w:val="lowerRoman"/>
      <w:lvlText w:val="%6."/>
      <w:lvlJc w:val="right"/>
      <w:pPr>
        <w:ind w:left="4357" w:hanging="180"/>
      </w:pPr>
    </w:lvl>
    <w:lvl w:ilvl="6" w:tplc="0407000F" w:tentative="1">
      <w:start w:val="1"/>
      <w:numFmt w:val="decimal"/>
      <w:lvlText w:val="%7."/>
      <w:lvlJc w:val="left"/>
      <w:pPr>
        <w:ind w:left="5077" w:hanging="360"/>
      </w:pPr>
    </w:lvl>
    <w:lvl w:ilvl="7" w:tplc="04070019" w:tentative="1">
      <w:start w:val="1"/>
      <w:numFmt w:val="lowerLetter"/>
      <w:lvlText w:val="%8."/>
      <w:lvlJc w:val="left"/>
      <w:pPr>
        <w:ind w:left="5797" w:hanging="360"/>
      </w:pPr>
    </w:lvl>
    <w:lvl w:ilvl="8" w:tplc="0407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">
    <w:nsid w:val="02174F51"/>
    <w:multiLevelType w:val="hybridMultilevel"/>
    <w:tmpl w:val="B0C60B14"/>
    <w:lvl w:ilvl="0" w:tplc="52CA7C00">
      <w:start w:val="3"/>
      <w:numFmt w:val="decimal"/>
      <w:lvlText w:val="%1."/>
      <w:lvlJc w:val="left"/>
      <w:pPr>
        <w:ind w:left="720" w:hanging="360"/>
      </w:pPr>
      <w:rPr>
        <w:rFonts w:ascii="Druckschrift bold" w:hAnsi="Druckschrift bold" w:hint="default"/>
        <w:b w:val="0"/>
        <w:sz w:val="36"/>
        <w:szCs w:val="3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141C26"/>
    <w:multiLevelType w:val="hybridMultilevel"/>
    <w:tmpl w:val="F1BA06A4"/>
    <w:lvl w:ilvl="0" w:tplc="0DF251D0">
      <w:start w:val="1"/>
      <w:numFmt w:val="lowerLetter"/>
      <w:lvlText w:val="%1)"/>
      <w:lvlJc w:val="left"/>
      <w:pPr>
        <w:ind w:left="1080" w:hanging="720"/>
      </w:pPr>
      <w:rPr>
        <w:rFonts w:hint="default"/>
        <w:sz w:val="40"/>
        <w:szCs w:val="4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BF0284"/>
    <w:multiLevelType w:val="hybridMultilevel"/>
    <w:tmpl w:val="6FCC6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93408B"/>
    <w:multiLevelType w:val="hybridMultilevel"/>
    <w:tmpl w:val="9AB8FDE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DC6733E"/>
    <w:multiLevelType w:val="hybridMultilevel"/>
    <w:tmpl w:val="70284B20"/>
    <w:lvl w:ilvl="0" w:tplc="0407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2B784F78"/>
    <w:multiLevelType w:val="hybridMultilevel"/>
    <w:tmpl w:val="FEC69C3E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D013865"/>
    <w:multiLevelType w:val="hybridMultilevel"/>
    <w:tmpl w:val="DDF0D002"/>
    <w:lvl w:ilvl="0" w:tplc="827C404E">
      <w:start w:val="8"/>
      <w:numFmt w:val="decimal"/>
      <w:lvlText w:val="%1."/>
      <w:lvlJc w:val="left"/>
      <w:pPr>
        <w:ind w:left="785" w:hanging="360"/>
      </w:pPr>
      <w:rPr>
        <w:rFonts w:ascii="Druckschrift bold" w:hAnsi="Druckschrift bold" w:hint="default"/>
        <w:sz w:val="36"/>
        <w:szCs w:val="36"/>
      </w:rPr>
    </w:lvl>
    <w:lvl w:ilvl="1" w:tplc="04070019" w:tentative="1">
      <w:start w:val="1"/>
      <w:numFmt w:val="lowerLetter"/>
      <w:lvlText w:val="%2."/>
      <w:lvlJc w:val="left"/>
      <w:pPr>
        <w:ind w:left="1505" w:hanging="360"/>
      </w:pPr>
    </w:lvl>
    <w:lvl w:ilvl="2" w:tplc="0407001B" w:tentative="1">
      <w:start w:val="1"/>
      <w:numFmt w:val="lowerRoman"/>
      <w:lvlText w:val="%3."/>
      <w:lvlJc w:val="right"/>
      <w:pPr>
        <w:ind w:left="2225" w:hanging="180"/>
      </w:pPr>
    </w:lvl>
    <w:lvl w:ilvl="3" w:tplc="0407000F" w:tentative="1">
      <w:start w:val="1"/>
      <w:numFmt w:val="decimal"/>
      <w:lvlText w:val="%4."/>
      <w:lvlJc w:val="left"/>
      <w:pPr>
        <w:ind w:left="2945" w:hanging="360"/>
      </w:pPr>
    </w:lvl>
    <w:lvl w:ilvl="4" w:tplc="04070019" w:tentative="1">
      <w:start w:val="1"/>
      <w:numFmt w:val="lowerLetter"/>
      <w:lvlText w:val="%5."/>
      <w:lvlJc w:val="left"/>
      <w:pPr>
        <w:ind w:left="3665" w:hanging="360"/>
      </w:pPr>
    </w:lvl>
    <w:lvl w:ilvl="5" w:tplc="0407001B" w:tentative="1">
      <w:start w:val="1"/>
      <w:numFmt w:val="lowerRoman"/>
      <w:lvlText w:val="%6."/>
      <w:lvlJc w:val="right"/>
      <w:pPr>
        <w:ind w:left="4385" w:hanging="180"/>
      </w:pPr>
    </w:lvl>
    <w:lvl w:ilvl="6" w:tplc="0407000F" w:tentative="1">
      <w:start w:val="1"/>
      <w:numFmt w:val="decimal"/>
      <w:lvlText w:val="%7."/>
      <w:lvlJc w:val="left"/>
      <w:pPr>
        <w:ind w:left="5105" w:hanging="360"/>
      </w:pPr>
    </w:lvl>
    <w:lvl w:ilvl="7" w:tplc="04070019" w:tentative="1">
      <w:start w:val="1"/>
      <w:numFmt w:val="lowerLetter"/>
      <w:lvlText w:val="%8."/>
      <w:lvlJc w:val="left"/>
      <w:pPr>
        <w:ind w:left="5825" w:hanging="360"/>
      </w:pPr>
    </w:lvl>
    <w:lvl w:ilvl="8" w:tplc="0407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>
    <w:nsid w:val="2FF1791A"/>
    <w:multiLevelType w:val="hybridMultilevel"/>
    <w:tmpl w:val="522CD638"/>
    <w:lvl w:ilvl="0" w:tplc="D6783796">
      <w:start w:val="1"/>
      <w:numFmt w:val="decimal"/>
      <w:lvlText w:val="%1."/>
      <w:lvlJc w:val="left"/>
      <w:pPr>
        <w:tabs>
          <w:tab w:val="num" w:pos="830"/>
        </w:tabs>
        <w:ind w:left="830" w:hanging="405"/>
      </w:pPr>
      <w:rPr>
        <w:rFonts w:ascii="Druckschrift bold" w:hAnsi="Druckschrift bold" w:hint="default"/>
        <w:b/>
        <w:sz w:val="36"/>
        <w:szCs w:val="36"/>
      </w:rPr>
    </w:lvl>
    <w:lvl w:ilvl="1" w:tplc="8A123580">
      <w:start w:val="6"/>
      <w:numFmt w:val="decimal"/>
      <w:lvlText w:val="%2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E1575B1"/>
    <w:multiLevelType w:val="hybridMultilevel"/>
    <w:tmpl w:val="226623EE"/>
    <w:lvl w:ilvl="0" w:tplc="1A14CDE4">
      <w:start w:val="1"/>
      <w:numFmt w:val="lowerLetter"/>
      <w:lvlText w:val="%1)"/>
      <w:lvlJc w:val="left"/>
      <w:pPr>
        <w:ind w:left="757" w:hanging="360"/>
      </w:pPr>
      <w:rPr>
        <w:rFonts w:ascii="Druckschrift normal" w:hAnsi="Druckschrift normal" w:hint="default"/>
        <w:sz w:val="36"/>
      </w:rPr>
    </w:lvl>
    <w:lvl w:ilvl="1" w:tplc="04070019" w:tentative="1">
      <w:start w:val="1"/>
      <w:numFmt w:val="lowerLetter"/>
      <w:lvlText w:val="%2."/>
      <w:lvlJc w:val="left"/>
      <w:pPr>
        <w:ind w:left="1477" w:hanging="360"/>
      </w:pPr>
    </w:lvl>
    <w:lvl w:ilvl="2" w:tplc="0407001B" w:tentative="1">
      <w:start w:val="1"/>
      <w:numFmt w:val="lowerRoman"/>
      <w:lvlText w:val="%3."/>
      <w:lvlJc w:val="right"/>
      <w:pPr>
        <w:ind w:left="2197" w:hanging="180"/>
      </w:pPr>
    </w:lvl>
    <w:lvl w:ilvl="3" w:tplc="0407000F" w:tentative="1">
      <w:start w:val="1"/>
      <w:numFmt w:val="decimal"/>
      <w:lvlText w:val="%4."/>
      <w:lvlJc w:val="left"/>
      <w:pPr>
        <w:ind w:left="2917" w:hanging="360"/>
      </w:pPr>
    </w:lvl>
    <w:lvl w:ilvl="4" w:tplc="04070019" w:tentative="1">
      <w:start w:val="1"/>
      <w:numFmt w:val="lowerLetter"/>
      <w:lvlText w:val="%5."/>
      <w:lvlJc w:val="left"/>
      <w:pPr>
        <w:ind w:left="3637" w:hanging="360"/>
      </w:pPr>
    </w:lvl>
    <w:lvl w:ilvl="5" w:tplc="0407001B" w:tentative="1">
      <w:start w:val="1"/>
      <w:numFmt w:val="lowerRoman"/>
      <w:lvlText w:val="%6."/>
      <w:lvlJc w:val="right"/>
      <w:pPr>
        <w:ind w:left="4357" w:hanging="180"/>
      </w:pPr>
    </w:lvl>
    <w:lvl w:ilvl="6" w:tplc="0407000F" w:tentative="1">
      <w:start w:val="1"/>
      <w:numFmt w:val="decimal"/>
      <w:lvlText w:val="%7."/>
      <w:lvlJc w:val="left"/>
      <w:pPr>
        <w:ind w:left="5077" w:hanging="360"/>
      </w:pPr>
    </w:lvl>
    <w:lvl w:ilvl="7" w:tplc="04070019" w:tentative="1">
      <w:start w:val="1"/>
      <w:numFmt w:val="lowerLetter"/>
      <w:lvlText w:val="%8."/>
      <w:lvlJc w:val="left"/>
      <w:pPr>
        <w:ind w:left="5797" w:hanging="360"/>
      </w:pPr>
    </w:lvl>
    <w:lvl w:ilvl="8" w:tplc="0407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0">
    <w:nsid w:val="3E8072DC"/>
    <w:multiLevelType w:val="hybridMultilevel"/>
    <w:tmpl w:val="0592F520"/>
    <w:lvl w:ilvl="0" w:tplc="4C7ECEA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40"/>
        <w:szCs w:val="4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C657F9"/>
    <w:multiLevelType w:val="hybridMultilevel"/>
    <w:tmpl w:val="C2666E7C"/>
    <w:lvl w:ilvl="0" w:tplc="F7D086F2">
      <w:start w:val="1"/>
      <w:numFmt w:val="decimal"/>
      <w:lvlText w:val="%1."/>
      <w:lvlJc w:val="left"/>
      <w:pPr>
        <w:ind w:left="673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B31E23"/>
    <w:multiLevelType w:val="hybridMultilevel"/>
    <w:tmpl w:val="34C01DD2"/>
    <w:lvl w:ilvl="0" w:tplc="66A66DA8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ascii="Druckschrift normal" w:hAnsi="Druckschrift normal" w:hint="default"/>
        <w:b/>
        <w:sz w:val="36"/>
        <w:szCs w:val="36"/>
      </w:rPr>
    </w:lvl>
    <w:lvl w:ilvl="1" w:tplc="8A123580">
      <w:start w:val="6"/>
      <w:numFmt w:val="decimal"/>
      <w:lvlText w:val="%2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AFE3D49"/>
    <w:multiLevelType w:val="hybridMultilevel"/>
    <w:tmpl w:val="DDF0D002"/>
    <w:lvl w:ilvl="0" w:tplc="827C404E">
      <w:start w:val="8"/>
      <w:numFmt w:val="decimal"/>
      <w:lvlText w:val="%1."/>
      <w:lvlJc w:val="left"/>
      <w:pPr>
        <w:ind w:left="785" w:hanging="360"/>
      </w:pPr>
      <w:rPr>
        <w:rFonts w:ascii="Druckschrift bold" w:hAnsi="Druckschrift bold" w:hint="default"/>
        <w:sz w:val="36"/>
        <w:szCs w:val="36"/>
      </w:rPr>
    </w:lvl>
    <w:lvl w:ilvl="1" w:tplc="04070019" w:tentative="1">
      <w:start w:val="1"/>
      <w:numFmt w:val="lowerLetter"/>
      <w:lvlText w:val="%2."/>
      <w:lvlJc w:val="left"/>
      <w:pPr>
        <w:ind w:left="1505" w:hanging="360"/>
      </w:pPr>
    </w:lvl>
    <w:lvl w:ilvl="2" w:tplc="0407001B" w:tentative="1">
      <w:start w:val="1"/>
      <w:numFmt w:val="lowerRoman"/>
      <w:lvlText w:val="%3."/>
      <w:lvlJc w:val="right"/>
      <w:pPr>
        <w:ind w:left="2225" w:hanging="180"/>
      </w:pPr>
    </w:lvl>
    <w:lvl w:ilvl="3" w:tplc="0407000F" w:tentative="1">
      <w:start w:val="1"/>
      <w:numFmt w:val="decimal"/>
      <w:lvlText w:val="%4."/>
      <w:lvlJc w:val="left"/>
      <w:pPr>
        <w:ind w:left="2945" w:hanging="360"/>
      </w:pPr>
    </w:lvl>
    <w:lvl w:ilvl="4" w:tplc="04070019" w:tentative="1">
      <w:start w:val="1"/>
      <w:numFmt w:val="lowerLetter"/>
      <w:lvlText w:val="%5."/>
      <w:lvlJc w:val="left"/>
      <w:pPr>
        <w:ind w:left="3665" w:hanging="360"/>
      </w:pPr>
    </w:lvl>
    <w:lvl w:ilvl="5" w:tplc="0407001B" w:tentative="1">
      <w:start w:val="1"/>
      <w:numFmt w:val="lowerRoman"/>
      <w:lvlText w:val="%6."/>
      <w:lvlJc w:val="right"/>
      <w:pPr>
        <w:ind w:left="4385" w:hanging="180"/>
      </w:pPr>
    </w:lvl>
    <w:lvl w:ilvl="6" w:tplc="0407000F" w:tentative="1">
      <w:start w:val="1"/>
      <w:numFmt w:val="decimal"/>
      <w:lvlText w:val="%7."/>
      <w:lvlJc w:val="left"/>
      <w:pPr>
        <w:ind w:left="5105" w:hanging="360"/>
      </w:pPr>
    </w:lvl>
    <w:lvl w:ilvl="7" w:tplc="04070019" w:tentative="1">
      <w:start w:val="1"/>
      <w:numFmt w:val="lowerLetter"/>
      <w:lvlText w:val="%8."/>
      <w:lvlJc w:val="left"/>
      <w:pPr>
        <w:ind w:left="5825" w:hanging="360"/>
      </w:pPr>
    </w:lvl>
    <w:lvl w:ilvl="8" w:tplc="0407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4">
    <w:nsid w:val="4ED33DA1"/>
    <w:multiLevelType w:val="hybridMultilevel"/>
    <w:tmpl w:val="BDB8BEF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442830"/>
    <w:multiLevelType w:val="hybridMultilevel"/>
    <w:tmpl w:val="3474CC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CC0697"/>
    <w:multiLevelType w:val="hybridMultilevel"/>
    <w:tmpl w:val="C2666E7C"/>
    <w:lvl w:ilvl="0" w:tplc="F7D086F2">
      <w:start w:val="1"/>
      <w:numFmt w:val="decimal"/>
      <w:lvlText w:val="%1."/>
      <w:lvlJc w:val="left"/>
      <w:pPr>
        <w:ind w:left="673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A83014"/>
    <w:multiLevelType w:val="hybridMultilevel"/>
    <w:tmpl w:val="C2666E7C"/>
    <w:lvl w:ilvl="0" w:tplc="F7D086F2">
      <w:start w:val="1"/>
      <w:numFmt w:val="decimal"/>
      <w:lvlText w:val="%1."/>
      <w:lvlJc w:val="left"/>
      <w:pPr>
        <w:ind w:left="673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9D0830"/>
    <w:multiLevelType w:val="hybridMultilevel"/>
    <w:tmpl w:val="AF12BD48"/>
    <w:lvl w:ilvl="0" w:tplc="0407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9">
    <w:nsid w:val="714F24CD"/>
    <w:multiLevelType w:val="hybridMultilevel"/>
    <w:tmpl w:val="1B8C24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8F5E70"/>
    <w:multiLevelType w:val="hybridMultilevel"/>
    <w:tmpl w:val="6D0003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8"/>
  </w:num>
  <w:num w:numId="4">
    <w:abstractNumId w:val="5"/>
  </w:num>
  <w:num w:numId="5">
    <w:abstractNumId w:val="9"/>
  </w:num>
  <w:num w:numId="6">
    <w:abstractNumId w:val="4"/>
  </w:num>
  <w:num w:numId="7">
    <w:abstractNumId w:val="1"/>
  </w:num>
  <w:num w:numId="8">
    <w:abstractNumId w:val="14"/>
  </w:num>
  <w:num w:numId="9">
    <w:abstractNumId w:val="12"/>
  </w:num>
  <w:num w:numId="10">
    <w:abstractNumId w:val="3"/>
  </w:num>
  <w:num w:numId="11">
    <w:abstractNumId w:val="19"/>
  </w:num>
  <w:num w:numId="12">
    <w:abstractNumId w:val="20"/>
  </w:num>
  <w:num w:numId="13">
    <w:abstractNumId w:val="13"/>
  </w:num>
  <w:num w:numId="14">
    <w:abstractNumId w:val="7"/>
  </w:num>
  <w:num w:numId="15">
    <w:abstractNumId w:val="11"/>
  </w:num>
  <w:num w:numId="16">
    <w:abstractNumId w:val="2"/>
  </w:num>
  <w:num w:numId="17">
    <w:abstractNumId w:val="15"/>
  </w:num>
  <w:num w:numId="18">
    <w:abstractNumId w:val="6"/>
  </w:num>
  <w:num w:numId="19">
    <w:abstractNumId w:val="10"/>
  </w:num>
  <w:num w:numId="20">
    <w:abstractNumId w:val="17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49A"/>
    <w:rsid w:val="00007C02"/>
    <w:rsid w:val="00016401"/>
    <w:rsid w:val="000246C8"/>
    <w:rsid w:val="00044B3B"/>
    <w:rsid w:val="00057A2E"/>
    <w:rsid w:val="00092675"/>
    <w:rsid w:val="000C75BC"/>
    <w:rsid w:val="0013742F"/>
    <w:rsid w:val="001877B8"/>
    <w:rsid w:val="001A06BA"/>
    <w:rsid w:val="001A0D87"/>
    <w:rsid w:val="001B5E01"/>
    <w:rsid w:val="001D3332"/>
    <w:rsid w:val="001E64CD"/>
    <w:rsid w:val="001F4A32"/>
    <w:rsid w:val="0021024C"/>
    <w:rsid w:val="00215C2A"/>
    <w:rsid w:val="00227636"/>
    <w:rsid w:val="00233661"/>
    <w:rsid w:val="00256AF2"/>
    <w:rsid w:val="002639D8"/>
    <w:rsid w:val="00265700"/>
    <w:rsid w:val="002770E7"/>
    <w:rsid w:val="002838A6"/>
    <w:rsid w:val="002B3124"/>
    <w:rsid w:val="002C3118"/>
    <w:rsid w:val="002D7734"/>
    <w:rsid w:val="002E25F6"/>
    <w:rsid w:val="002E3A4E"/>
    <w:rsid w:val="00316CE2"/>
    <w:rsid w:val="003322BD"/>
    <w:rsid w:val="0033332F"/>
    <w:rsid w:val="00351A6E"/>
    <w:rsid w:val="00352150"/>
    <w:rsid w:val="00355DA6"/>
    <w:rsid w:val="00370796"/>
    <w:rsid w:val="003B60AF"/>
    <w:rsid w:val="003C4226"/>
    <w:rsid w:val="00441DBF"/>
    <w:rsid w:val="004457CC"/>
    <w:rsid w:val="00450F90"/>
    <w:rsid w:val="00455B32"/>
    <w:rsid w:val="00477B1C"/>
    <w:rsid w:val="004802C3"/>
    <w:rsid w:val="004B1E05"/>
    <w:rsid w:val="004C6F4F"/>
    <w:rsid w:val="004E1C19"/>
    <w:rsid w:val="00500D4B"/>
    <w:rsid w:val="00526D89"/>
    <w:rsid w:val="00535574"/>
    <w:rsid w:val="0058229E"/>
    <w:rsid w:val="005A4BE8"/>
    <w:rsid w:val="005E2878"/>
    <w:rsid w:val="005F504E"/>
    <w:rsid w:val="00622B3E"/>
    <w:rsid w:val="0062362E"/>
    <w:rsid w:val="0065678B"/>
    <w:rsid w:val="0066144B"/>
    <w:rsid w:val="00671ABA"/>
    <w:rsid w:val="0067465E"/>
    <w:rsid w:val="0068289D"/>
    <w:rsid w:val="00687526"/>
    <w:rsid w:val="006B4C6E"/>
    <w:rsid w:val="006C0B12"/>
    <w:rsid w:val="006D1557"/>
    <w:rsid w:val="006F5CA1"/>
    <w:rsid w:val="007014A8"/>
    <w:rsid w:val="007016C6"/>
    <w:rsid w:val="00706F64"/>
    <w:rsid w:val="00731F12"/>
    <w:rsid w:val="00732647"/>
    <w:rsid w:val="00746001"/>
    <w:rsid w:val="00782DEF"/>
    <w:rsid w:val="00792A24"/>
    <w:rsid w:val="007934BD"/>
    <w:rsid w:val="007D704C"/>
    <w:rsid w:val="007E5601"/>
    <w:rsid w:val="007E5D50"/>
    <w:rsid w:val="00804F2A"/>
    <w:rsid w:val="0082680B"/>
    <w:rsid w:val="00835EB4"/>
    <w:rsid w:val="008523E4"/>
    <w:rsid w:val="00854920"/>
    <w:rsid w:val="0085552D"/>
    <w:rsid w:val="00873A53"/>
    <w:rsid w:val="00876FBC"/>
    <w:rsid w:val="00883CA8"/>
    <w:rsid w:val="0088568A"/>
    <w:rsid w:val="008947EE"/>
    <w:rsid w:val="008A5EC1"/>
    <w:rsid w:val="008B3C3F"/>
    <w:rsid w:val="008B7EC2"/>
    <w:rsid w:val="008C1B44"/>
    <w:rsid w:val="009029D1"/>
    <w:rsid w:val="009126FF"/>
    <w:rsid w:val="0092558A"/>
    <w:rsid w:val="00936E04"/>
    <w:rsid w:val="009414C9"/>
    <w:rsid w:val="00945A08"/>
    <w:rsid w:val="00950220"/>
    <w:rsid w:val="009548CC"/>
    <w:rsid w:val="009607BF"/>
    <w:rsid w:val="00966BBE"/>
    <w:rsid w:val="00971410"/>
    <w:rsid w:val="00971655"/>
    <w:rsid w:val="0098395E"/>
    <w:rsid w:val="0098736A"/>
    <w:rsid w:val="00990758"/>
    <w:rsid w:val="00997FA2"/>
    <w:rsid w:val="009E0323"/>
    <w:rsid w:val="00A16A42"/>
    <w:rsid w:val="00A260AD"/>
    <w:rsid w:val="00A26A41"/>
    <w:rsid w:val="00A520F4"/>
    <w:rsid w:val="00AB0B8D"/>
    <w:rsid w:val="00AB23B4"/>
    <w:rsid w:val="00AD3B98"/>
    <w:rsid w:val="00AE2147"/>
    <w:rsid w:val="00B20DDF"/>
    <w:rsid w:val="00B22B00"/>
    <w:rsid w:val="00B779B4"/>
    <w:rsid w:val="00B97720"/>
    <w:rsid w:val="00BA1422"/>
    <w:rsid w:val="00BA16C4"/>
    <w:rsid w:val="00BA41A6"/>
    <w:rsid w:val="00BB01D2"/>
    <w:rsid w:val="00BB579F"/>
    <w:rsid w:val="00BC4418"/>
    <w:rsid w:val="00BD0BD1"/>
    <w:rsid w:val="00BD1EC3"/>
    <w:rsid w:val="00BF2E3C"/>
    <w:rsid w:val="00C00A3E"/>
    <w:rsid w:val="00C83FEB"/>
    <w:rsid w:val="00CB1D61"/>
    <w:rsid w:val="00CB750C"/>
    <w:rsid w:val="00CD1DE5"/>
    <w:rsid w:val="00D01C6D"/>
    <w:rsid w:val="00D076EC"/>
    <w:rsid w:val="00D07B5E"/>
    <w:rsid w:val="00D33359"/>
    <w:rsid w:val="00D33491"/>
    <w:rsid w:val="00D35E56"/>
    <w:rsid w:val="00D613A4"/>
    <w:rsid w:val="00D64CD8"/>
    <w:rsid w:val="00D91C64"/>
    <w:rsid w:val="00DA7097"/>
    <w:rsid w:val="00DC4FB7"/>
    <w:rsid w:val="00DF5C12"/>
    <w:rsid w:val="00E12014"/>
    <w:rsid w:val="00E16CF4"/>
    <w:rsid w:val="00E173CF"/>
    <w:rsid w:val="00E31BC0"/>
    <w:rsid w:val="00E51C8D"/>
    <w:rsid w:val="00E528B6"/>
    <w:rsid w:val="00E57786"/>
    <w:rsid w:val="00E911BC"/>
    <w:rsid w:val="00EA605D"/>
    <w:rsid w:val="00EB2C6A"/>
    <w:rsid w:val="00EB32D7"/>
    <w:rsid w:val="00EC6FF3"/>
    <w:rsid w:val="00ED541E"/>
    <w:rsid w:val="00EE204A"/>
    <w:rsid w:val="00EE2BD0"/>
    <w:rsid w:val="00EF1809"/>
    <w:rsid w:val="00EF449A"/>
    <w:rsid w:val="00EF7E62"/>
    <w:rsid w:val="00F12F75"/>
    <w:rsid w:val="00F22AD2"/>
    <w:rsid w:val="00F30731"/>
    <w:rsid w:val="00F31FC8"/>
    <w:rsid w:val="00F40254"/>
    <w:rsid w:val="00F46315"/>
    <w:rsid w:val="00F66288"/>
    <w:rsid w:val="00F66A14"/>
    <w:rsid w:val="00F70F0B"/>
    <w:rsid w:val="00F7136B"/>
    <w:rsid w:val="00F80C8B"/>
    <w:rsid w:val="00F918C2"/>
    <w:rsid w:val="00F92781"/>
    <w:rsid w:val="00FB7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45710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83CA8"/>
    <w:rPr>
      <w:rFonts w:ascii="DR HH" w:hAnsi="DR HH"/>
      <w:sz w:val="24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883CA8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2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00A3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iPriority w:val="99"/>
    <w:semiHidden/>
    <w:unhideWhenUsed/>
    <w:rsid w:val="005A4BE8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5A4BE8"/>
  </w:style>
  <w:style w:type="paragraph" w:styleId="Fuzeile">
    <w:name w:val="footer"/>
    <w:basedOn w:val="Standard"/>
    <w:link w:val="FuzeileZeichen"/>
    <w:uiPriority w:val="99"/>
    <w:semiHidden/>
    <w:unhideWhenUsed/>
    <w:rsid w:val="005A4BE8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5A4BE8"/>
  </w:style>
  <w:style w:type="character" w:customStyle="1" w:styleId="berschrift1Zeichen">
    <w:name w:val="Überschrift 1 Zeichen"/>
    <w:basedOn w:val="Absatzstandardschriftart"/>
    <w:link w:val="berschrift1"/>
    <w:uiPriority w:val="9"/>
    <w:rsid w:val="00883CA8"/>
    <w:rPr>
      <w:rFonts w:ascii="DR HH" w:eastAsiaTheme="majorEastAsia" w:hAnsi="DR HH" w:cstheme="majorBidi"/>
      <w:b/>
      <w:bCs/>
      <w:sz w:val="32"/>
      <w:szCs w:val="28"/>
    </w:rPr>
  </w:style>
  <w:style w:type="paragraph" w:styleId="Listenabsatz">
    <w:name w:val="List Paragraph"/>
    <w:basedOn w:val="Standard"/>
    <w:uiPriority w:val="34"/>
    <w:qFormat/>
    <w:rsid w:val="00EF449A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07B5E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07B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83CA8"/>
    <w:rPr>
      <w:rFonts w:ascii="DR HH" w:hAnsi="DR HH"/>
      <w:sz w:val="24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883CA8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2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00A3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iPriority w:val="99"/>
    <w:semiHidden/>
    <w:unhideWhenUsed/>
    <w:rsid w:val="005A4BE8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5A4BE8"/>
  </w:style>
  <w:style w:type="paragraph" w:styleId="Fuzeile">
    <w:name w:val="footer"/>
    <w:basedOn w:val="Standard"/>
    <w:link w:val="FuzeileZeichen"/>
    <w:uiPriority w:val="99"/>
    <w:semiHidden/>
    <w:unhideWhenUsed/>
    <w:rsid w:val="005A4BE8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5A4BE8"/>
  </w:style>
  <w:style w:type="character" w:customStyle="1" w:styleId="berschrift1Zeichen">
    <w:name w:val="Überschrift 1 Zeichen"/>
    <w:basedOn w:val="Absatzstandardschriftart"/>
    <w:link w:val="berschrift1"/>
    <w:uiPriority w:val="9"/>
    <w:rsid w:val="00883CA8"/>
    <w:rPr>
      <w:rFonts w:ascii="DR HH" w:eastAsiaTheme="majorEastAsia" w:hAnsi="DR HH" w:cstheme="majorBidi"/>
      <w:b/>
      <w:bCs/>
      <w:sz w:val="32"/>
      <w:szCs w:val="28"/>
    </w:rPr>
  </w:style>
  <w:style w:type="paragraph" w:styleId="Listenabsatz">
    <w:name w:val="List Paragraph"/>
    <w:basedOn w:val="Standard"/>
    <w:uiPriority w:val="34"/>
    <w:qFormat/>
    <w:rsid w:val="00EF449A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07B5E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07B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85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60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35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56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68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2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4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0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9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4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7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9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7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0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6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7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2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1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7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3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1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4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2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1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9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43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0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1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7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6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2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6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5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9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3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4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5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2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9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7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9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5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9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6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8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7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9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4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8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4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8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0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5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4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6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7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5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0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0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6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9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0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4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8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6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3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8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6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6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4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2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6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2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9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0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23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1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5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1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0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8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6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5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5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6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7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8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7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2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6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5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2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0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5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3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3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7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0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5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4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6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6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35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8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7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4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0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9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9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5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0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4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6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5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0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2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3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5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3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7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3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4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3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8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9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7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1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0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1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2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8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1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9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4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9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4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06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2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9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6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0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3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7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5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8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7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3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0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6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4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7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4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0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8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9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2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0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5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2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4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1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0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1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1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1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8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9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4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5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9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6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8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8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2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3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2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wmf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jpeg"/><Relationship Id="rId30" Type="http://schemas.openxmlformats.org/officeDocument/2006/relationships/image" Target="media/image22.jpeg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2.gif"/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emf"/><Relationship Id="rId19" Type="http://schemas.openxmlformats.org/officeDocument/2006/relationships/image" Target="media/image11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aela\Desktop\Deutsch\Deutsch%20AB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9992C4-D15E-184A-A2A6-AC2CC36D4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\Users\Michaela\Desktop\Deutsch\Deutsch AB.dotx</Template>
  <TotalTime>0</TotalTime>
  <Pages>3</Pages>
  <Words>224</Words>
  <Characters>1415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Firmenname</Company>
  <LinksUpToDate>false</LinksUpToDate>
  <CharactersWithSpaces>1636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</dc:creator>
  <cp:lastModifiedBy>Julia Pilz</cp:lastModifiedBy>
  <cp:revision>3</cp:revision>
  <cp:lastPrinted>2018-04-08T12:54:00Z</cp:lastPrinted>
  <dcterms:created xsi:type="dcterms:W3CDTF">2018-05-02T14:54:00Z</dcterms:created>
  <dcterms:modified xsi:type="dcterms:W3CDTF">2018-05-08T18:33:00Z</dcterms:modified>
</cp:coreProperties>
</file>