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C00A3E" w:rsidTr="00EF449A">
        <w:tc>
          <w:tcPr>
            <w:tcW w:w="3535" w:type="dxa"/>
          </w:tcPr>
          <w:p w:rsidR="00C00A3E" w:rsidRPr="00C00A3E" w:rsidRDefault="007014A8" w:rsidP="007014A8">
            <w:pPr>
              <w:rPr>
                <w:sz w:val="48"/>
                <w:szCs w:val="48"/>
              </w:rPr>
            </w:pPr>
            <w:r w:rsidRPr="00F71600">
              <w:rPr>
                <w:rFonts w:ascii="Druckschrift bold" w:hAnsi="Druckschrift bold"/>
                <w:sz w:val="56"/>
              </w:rPr>
              <w:sym w:font="Webdings" w:char="F0FC"/>
            </w:r>
            <w:r>
              <w:rPr>
                <w:sz w:val="48"/>
                <w:szCs w:val="48"/>
              </w:rPr>
              <w:t>HSU</w:t>
            </w:r>
          </w:p>
        </w:tc>
        <w:tc>
          <w:tcPr>
            <w:tcW w:w="3535" w:type="dxa"/>
          </w:tcPr>
          <w:p w:rsidR="00C00A3E" w:rsidRPr="00C00A3E" w:rsidRDefault="00C00A3E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3536" w:type="dxa"/>
          </w:tcPr>
          <w:p w:rsidR="00C00A3E" w:rsidRPr="00C00A3E" w:rsidRDefault="0068289D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</w:t>
            </w:r>
            <w:r w:rsidR="00C00A3E">
              <w:rPr>
                <w:sz w:val="40"/>
                <w:szCs w:val="40"/>
              </w:rPr>
              <w:t>:</w:t>
            </w:r>
          </w:p>
        </w:tc>
      </w:tr>
      <w:tr w:rsidR="005A4BE8" w:rsidTr="00EF449A">
        <w:trPr>
          <w:trHeight w:val="14781"/>
        </w:trPr>
        <w:tc>
          <w:tcPr>
            <w:tcW w:w="10606" w:type="dxa"/>
            <w:gridSpan w:val="3"/>
          </w:tcPr>
          <w:p w:rsidR="005A4BE8" w:rsidRDefault="005A4BE8"/>
          <w:p w:rsidR="00746001" w:rsidRPr="007014A8" w:rsidRDefault="00EF449A" w:rsidP="00E869D5">
            <w:pPr>
              <w:pStyle w:val="Listenabsatz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7014A8">
              <w:rPr>
                <w:rFonts w:ascii="Druckschrift normal" w:hAnsi="Druckschrift normal"/>
                <w:b/>
                <w:sz w:val="40"/>
                <w:szCs w:val="40"/>
              </w:rPr>
              <w:t xml:space="preserve">Lernzielkontrolle </w:t>
            </w:r>
            <w:r w:rsidR="007014A8">
              <w:rPr>
                <w:rFonts w:ascii="Druckschrift normal" w:hAnsi="Druckschrift normal"/>
                <w:b/>
                <w:sz w:val="40"/>
                <w:szCs w:val="40"/>
              </w:rPr>
              <w:t>aus dem Heimat- und Sachunterricht</w:t>
            </w:r>
            <w:r w:rsidR="00606D49">
              <w:rPr>
                <w:rFonts w:ascii="Druckschrift normal" w:hAnsi="Druckschrift normal"/>
                <w:b/>
                <w:sz w:val="40"/>
                <w:szCs w:val="40"/>
              </w:rPr>
              <w:t xml:space="preserve"> Nummer</w:t>
            </w:r>
          </w:p>
          <w:p w:rsidR="00EF449A" w:rsidRPr="00E46EEA" w:rsidRDefault="006F5CA1" w:rsidP="00EF449A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15D34DB" wp14:editId="4FC19AC9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104775</wp:posOffset>
                      </wp:positionV>
                      <wp:extent cx="764540" cy="476250"/>
                      <wp:effectExtent l="0" t="0" r="359410" b="19050"/>
                      <wp:wrapNone/>
                      <wp:docPr id="6" name="Abgerundete rechteckige Legend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4540" cy="476250"/>
                              </a:xfrm>
                              <a:prstGeom prst="wedgeRoundRectCallout">
                                <a:avLst>
                                  <a:gd name="adj1" fmla="val 93785"/>
                                  <a:gd name="adj2" fmla="val 39167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C29" w:rsidRPr="006F5CA1" w:rsidRDefault="00A42C29" w:rsidP="006F5CA1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</w:pP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 xml:space="preserve">Viel 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Erfolg</w:t>
                                  </w:r>
                                  <w:r w:rsidRPr="006F5CA1">
                                    <w:rPr>
                                      <w:rFonts w:ascii="Druckschrift normal" w:hAnsi="Druckschrift normal"/>
                                      <w:b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0qx0,3600l0@8@12@24,0@9,,18000qy3600,21600l@6,21600@15@27@7,21600,18000,21600qx21600,18000l21600@9@18@30,21600@8,21600,3600qy18000,0l@7,0@21@33@6,0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6" o:spid="_x0000_s1026" type="#_x0000_t62" style="position:absolute;left:0;text-align:left;margin-left:404.25pt;margin-top:8.25pt;width:60.2pt;height:37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" adj="31058,19260" filled="f" strokecolor="black [3213]">
                      <v:textbox>
                        <w:txbxContent>
                          <w:p w:rsidR="00A42C29" w:rsidRPr="006F5CA1" w:rsidRDefault="00A42C29" w:rsidP="006F5CA1">
                            <w:pPr>
                              <w:jc w:val="center"/>
                              <w:rPr>
                                <w:rFonts w:ascii="Druckschrift normal" w:hAnsi="Druckschrift normal"/>
                                <w:b/>
                              </w:rPr>
                            </w:pP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 xml:space="preserve">Viel </w:t>
                            </w:r>
                            <w:r>
                              <w:rPr>
                                <w:rFonts w:ascii="Druckschrift normal" w:hAnsi="Druckschrift normal"/>
                                <w:b/>
                              </w:rPr>
                              <w:t>Erfolg</w:t>
                            </w:r>
                            <w:r w:rsidRPr="006F5CA1">
                              <w:rPr>
                                <w:rFonts w:ascii="Druckschrift normal" w:hAnsi="Druckschrift normal"/>
                                <w:b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14048" behindDoc="0" locked="0" layoutInCell="1" allowOverlap="1" wp14:anchorId="515BFA11" wp14:editId="50955157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156845</wp:posOffset>
                  </wp:positionV>
                  <wp:extent cx="600075" cy="619760"/>
                  <wp:effectExtent l="0" t="0" r="9525" b="8890"/>
                  <wp:wrapNone/>
                  <wp:docPr id="5" name="Grafik 5" descr="http://www.peppitext.de/Malvorlagen%20G/Gluckskl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ppitext.de/Malvorlagen%20G/Gluckskl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9D5">
              <w:rPr>
                <w:rFonts w:ascii="Druckschrift normal" w:hAnsi="Druckschrift normal"/>
                <w:b/>
                <w:sz w:val="40"/>
                <w:szCs w:val="40"/>
              </w:rPr>
              <w:t xml:space="preserve"> </w:t>
            </w:r>
          </w:p>
          <w:p w:rsidR="00EF449A" w:rsidRDefault="00EF449A" w:rsidP="00EF449A">
            <w:pPr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:rsidR="00EF449A" w:rsidRPr="00B94960" w:rsidRDefault="00EF1809" w:rsidP="00EF1809">
            <w:pPr>
              <w:tabs>
                <w:tab w:val="center" w:pos="5195"/>
              </w:tabs>
              <w:rPr>
                <w:rFonts w:ascii="Druckschrift normal" w:hAnsi="Druckschrift normal"/>
                <w:sz w:val="32"/>
                <w:szCs w:val="32"/>
                <w:u w:val="single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ab/>
            </w:r>
            <w:r w:rsidR="00EF449A" w:rsidRPr="00D6418E">
              <w:rPr>
                <w:rFonts w:ascii="Druckschrift normal" w:hAnsi="Druckschrift normal"/>
                <w:sz w:val="32"/>
                <w:szCs w:val="32"/>
              </w:rPr>
              <w:t xml:space="preserve">Thema: </w:t>
            </w:r>
            <w:r w:rsidR="00606D49">
              <w:rPr>
                <w:rFonts w:ascii="Druckschrift normal" w:hAnsi="Druckschrift normal"/>
                <w:sz w:val="32"/>
                <w:szCs w:val="32"/>
              </w:rPr>
              <w:t xml:space="preserve">Obst – Gemüse/ Ernährung </w:t>
            </w:r>
          </w:p>
          <w:p w:rsidR="005A4BE8" w:rsidRDefault="005A4BE8"/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850"/>
            </w:tblGrid>
            <w:tr w:rsidR="00950220" w:rsidTr="00606D49">
              <w:trPr>
                <w:trHeight w:val="5250"/>
              </w:trPr>
              <w:tc>
                <w:tcPr>
                  <w:tcW w:w="94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950220" w:rsidRDefault="00950220" w:rsidP="00EF449A"/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1. Kreise die gesunden Lebensmittel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grün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ein.</w: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Kreise die Lebensmittel, die du seltener essen sollst,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rot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ein. </w:t>
                  </w:r>
                </w:p>
                <w:p w:rsidR="00606D49" w:rsidRPr="00606D49" w:rsidRDefault="00606D49" w:rsidP="00606D49">
                  <w:pPr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Limo     Joghurt     Äpfel    Pommes   Erdnüsse   Kartoffeln </w: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2.  Schreibe zwei Lebensmittel auf, die viel Fett enthalten.</w: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</w:t>
                  </w:r>
                </w:p>
                <w:p w:rsid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</w:p>
                <w:p w:rsid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3. Wie nennt man Lebensmittel, die aus Milch gemacht werden?</w:t>
                  </w:r>
                </w:p>
                <w:p w:rsidR="00606D49" w:rsidRP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4. Schreibe die Namen der Gemüsesorten auf, die ich dir zeige.</w:t>
                  </w:r>
                </w:p>
                <w:p w:rsidR="00606D49" w:rsidRP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9584" behindDoc="0" locked="0" layoutInCell="1" allowOverlap="1" wp14:anchorId="7D95A23D" wp14:editId="707DF42B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78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8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9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9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7.35pt;margin-top:9.7pt;width:168pt;height:32.1pt;z-index:25177958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koPfxQAA&#10;ANwAAAAPAAAAZHJzL2Rvd25yZXYueG1sRI9Ba8JAFITvBf/D8gremk0VUo1ZRVos9qjx4u2ZfSZp&#10;s29DdjWpv75bEDwOM/MNk60G04grda62rOA1ikEQF1bXXCo45JuXGQjnkTU2lknBLzlYLUdPGaba&#10;9ryj696XIkDYpaig8r5NpXRFRQZdZFvi4J1tZ9AH2ZVSd9gHuGnkJI4TabDmsFBhS+8VFT/7i1Fw&#10;qicHvO3yz9jMN1P/NeTfl+OHUuPnYb0A4Wnwj/C9vdUK3mYJ/J8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2Sg9/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3iZExAAA&#10;ANwAAAAPAAAAZHJzL2Rvd25yZXYueG1sRI9Pi8IwFMTvC36H8Ba8rekq+KcaRRRFj9pevD2bZ9vd&#10;5qU0Uet++o0geBxm5jfMbNGaStyocaVlBd+9CARxZnXJuYI02XyNQTiPrLGyTAoe5GAx73zMMNb2&#10;zge6HX0uAoRdjAoK7+tYSpcVZND1bE0cvIttDPogm1zqBu8BbirZj6KhNFhyWCiwplVB2e/xahSc&#10;y36Kf4dkG5nJZuD3bfJzPa2V6n62yykIT61/h1/tnVYwGo/geSYc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4mRM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RcxrwQAA&#10;ANwAAAAPAAAAZHJzL2Rvd25yZXYueG1sRE+7bsIwFN0r8Q/WRWIrThhoFDCoqkAwsBD6WG/iSxwR&#10;X0exgfD3eKjEeHTey/VgW3Gj3jeOFaTTBARx5XTDtYLv0/Y9A+EDssbWMSl4kIf1avS2xFy7Ox/p&#10;VoRaxBD2OSowIXS5lL4yZNFPXUccubPrLYYI+1rqHu8x3LZyliRzabHh2GCwoy9D1aW4WgXzXUi3&#10;x81fvUnNz295yMriIkulJuPhcwEi0BBe4n/3Xiv4yOLaeCYeAbl6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kXMa8EAAADcAAAADwAAAAAAAAAAAAAAAACX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RetxAAA&#10;ANwAAAAPAAAAZHJzL2Rvd25yZXYueG1sRI9Bi8IwFITvC/sfwlvwtqYqrFqNIoqiR20ve3s2z7ba&#10;vJQmat1fbwRhj8PMfMNM562pxI0aV1pW0OtGIIgzq0vOFaTJ+nsEwnlkjZVlUvAgB/PZ58cUY23v&#10;vKfbweciQNjFqKDwvo6ldFlBBl3X1sTBO9nGoA+yyaVu8B7gppL9KPqRBksOCwXWtCwouxyuRsGx&#10;7Kf4t082kRmvB37XJufr70qpzle7mIDw1Pr/8Lu91QqGoz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A0Xrc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7ijtwgAA&#10;ANwAAAAPAAAAZHJzL2Rvd25yZXYueG1sRE89b8IwEN2R+A/WIXUjTqlUmjQGISqqdoRk6XaNjyQ0&#10;Pke2gbS/vh6QGJ/ed7EeTS8u5HxnWcFjkoIgrq3uuFFQlbv5CwgfkDX2lknBL3lYr6aTAnNtr7yn&#10;yyE0Ioawz1FBG8KQS+nrlgz6xA7EkTtaZzBE6BqpHV5juOnlIk2fpcGOY0OLA21bqn8OZ6Pgu1tU&#10;+Lcv31OT7Z7C51iezl9vSj3Mxs0riEBjuItv7g+tYJnF+fF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juKO3CAAAA3AAAAA8AAAAAAAAAAAAAAAAAlw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oo12xAAA&#10;ANwAAAAPAAAAZHJzL2Rvd25yZXYueG1sRI9Bi8IwFITvwv6H8Bb2pqku6FqNsiiKHrW97O3ZPNu6&#10;zUtpolZ/vREEj8PMfMNM562pxIUaV1pW0O9FIIgzq0vOFaTJqvsDwnlkjZVlUnAjB/PZR2eKsbZX&#10;3tFl73MRIOxiVFB4X8dSuqwgg65na+LgHW1j0AfZ5FI3eA1wU8lBFA2lwZLDQoE1LQrK/vdno+BQ&#10;DlK875J1ZMarb79tk9P5b6nU12f7OwHhqfXv8Ku90QpG4z4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6KNds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BMBxAAA&#10;ANwAAAAPAAAAZHJzL2Rvd25yZXYueG1sRI9Bi8IwFITvgv8hvIW9abpdcLUaRRRFj1ov3p7Ns+1u&#10;81KaqNVfb4QFj8PMfMNMZq2pxJUaV1pW8NWPQBBnVpecKzikq94QhPPIGivLpOBODmbTbmeCibY3&#10;3tF173MRIOwSVFB4XydSuqwgg65va+LgnW1j0AfZ5FI3eAtwU8k4igbSYMlhocCaFgVlf/uLUXAq&#10;4wM+duk6MqPVt9+26e/luFTq86Odj0F4av07/N/eaAU/oxheZ8IR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3ATAcQAAADcAAAADwAAAAAAAAAAAAAAAACXAgAAZHJzL2Rv&#10;d25yZXYueG1sUEsFBgAAAAAEAAQA9QAAAIgDAAAAAA==&#10;"/>
                            <v:shapetype id="_x0000_t5" coordsize="21600,21600" o:spt="5" adj="10800" path="m@0,0l0,21600,21600,21600xe">
                              <v:stroke joinstyle="miter"/>
                              <v:formulas>
                                <v:f eqn="val #0"/>
                                <v:f eqn="prod #0 1 2"/>
                                <v:f eqn="sum @1 10800 0"/>
                              </v:formulas>
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<v:handles>
                                <v:h position="#0,topLeft" xrange="0,21600"/>
                              </v:handles>
                            </v:shapetype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4TpxgAA&#10;ANwAAAAPAAAAZHJzL2Rvd25yZXYueG1sRI9Ba8JAFITvQv/D8gpexGzaYrVpNlJKBfEgTRTPj+xr&#10;Epp9G7JrjP++WxA8DjPzDZOuR9OKgXrXWFbwFMUgiEurG64UHA+b+QqE88gaW8uk4EoO1tnDJMVE&#10;2wvnNBS+EgHCLkEFtfddIqUrazLoItsRB+/H9gZ9kH0ldY+XADetfI7jV2mw4bBQY0efNZW/xdko&#10;+Npj8z3MaGE221MeX4t8t9uPSk0fx493EJ5Gfw/f2lutYPn2Av9nwhGQ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jg4TpxgAAANwAAAAPAAAAAAAAAAAAAAAAAJcCAABkcnMv&#10;ZG93bnJldi54bWxQSwUGAAAAAAQABAD1AAAAigMAAAAA&#10;" adj="11600"/>
                            <v:shapetype id="_x0000_t34" coordsize="21600,21600" o:spt="34" o:oned="t" adj="10800" path="m0,0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/TcKMYAAADcAAAADwAAAGRycy9kb3ducmV2LnhtbESPQWvCQBSE7wX/w/IEL6VuLEVtdBUr&#10;FlrEg1oK3h55zySYfRuya0z/fbdQ8DjMzDfMfNnZSrXc+NKJgdEwAcWSOSolN/B1fH+agvIBhbBy&#10;wgZ+2MNy0XuYY0ruJntuDyFXESI+RQNFCHWqtc8KtuiHrmaJ3tk1FkOUTa6pwVuE20o/J8lYWywl&#10;LhRY87rg7HK4WgMtPdJ49b0+bXebcDrmV/rcvZExg363moEK3IV7+L/9QQYmry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v03Cj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Lh5s8YAAADcAAAADwAAAGRycy9kb3ducmV2LnhtbESPQWvCQBSE7wX/w/IEL6VuLFRtdBUr&#10;FlrEg1oK3h55zySYfRuya0z/fbdQ8DjMzDfMfNnZSrXc+NKJgdEwAcWSOSolN/B1fH+agvIBhbBy&#10;wgZ+2MNy0XuYY0ruJntuDyFXESI+RQNFCHWqtc8KtuiHrmaJ3tk1FkOUTa6pwVuE20o/J8lYWywl&#10;LhRY87rg7HK4WgMtPdJ49b0+bXebcDrmV/rcvZExg363moEK3IV7+L/9QQYmry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4ebP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GrnxM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8vKXwdyYeAT2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Rq58T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yZCX8YAAADcAAAADwAAAGRycy9kb3ducmV2LnhtbESPQWvCQBSE7wX/w/IKvRTdtAetqauo&#10;tFARD1URvD3yXpPQ7NuQXWP8964geBxm5htmMutspVpufOnEwNsgAcWSOSolN7Dfffc/QPmAQlg5&#10;YQMX9jCb9p4mmJI7yy+325CrCBGfooEihDrV2mcFW/QDV7NE7881FkOUTa6pwXOE20q/J8lQWywl&#10;LhRY87Lg7H97sgZaeqXh/LA8rjdf4bjLT7TaLMiYl+du/gkqcBce4Xv7hwyMxiO4nYlHQE+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smQl/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rnWLcMAAADcAAAADwAAAGRycy9kb3ducmV2LnhtbERPTWvCQBC9C/0PyxS8SN3oQdvUVawo&#10;WMRDVQRvQ2aahGZnQ3aN8d+7h4LHx/ueLTpbqZYbXzoxMBomoFgyR6XkBk7Hzds7KB9QCCsnbODO&#10;Hhbzl94MU3I3+eH2EHIVQ8SnaKAIoU619lnBFv3Q1SyR+3WNxRBhk2tq8BbDbaXHSTLRFkuJDQXW&#10;vCo4+ztcrYGWBjRZnleX3X4dLsf8St/7LzKm/9otP0EF7sJT/O/ekoHpR1wbz8QjoO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Hq51i3DAAAA3AAAAA8AAAAAAAAAAAAA&#10;AAAAoQIAAGRycy9kb3ducmV2LnhtbFBLBQYAAAAABAAEAPkAAACR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a)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                                        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b) </w:t>
                  </w:r>
                </w:p>
                <w:p w:rsidR="00606D49" w:rsidRP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            </w:t>
                  </w:r>
                </w:p>
                <w:p w:rsidR="00606D49" w:rsidRP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3680" behindDoc="0" locked="0" layoutInCell="1" allowOverlap="1" wp14:anchorId="2B0D191F" wp14:editId="30898BB6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169545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1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1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1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2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7.35pt;margin-top:13.35pt;width:168pt;height:32.1pt;z-index:25178368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gCLuMEAACJJwAADgAAAGRycy9lMm9Eb2MueG1s7Fprb9s2FP0+YP+B0HfHol6WhThF5sTZgK4t&#10;1u4H0BL12CRSo+TY6bD/vsuHZMWO165d46GVAziSSdGXl4fH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rnixQAA&#10;ANwAAAAPAAAAZHJzL2Rvd25yZXYueG1sRI9Ba8JAFITvBf/D8oTemo22iMasIhZLe9Tk0tsz+0zS&#10;Zt+G7Jqk/fVdQehxmJlvmHQ7mkb01LnasoJZFIMgLqyuuVSQZ4enJQjnkTU2lknBDznYbiYPKSba&#10;Dnyk/uRLESDsElRQed8mUrqiIoMusi1x8C62M+iD7EqpOxwC3DRyHscLabDmsFBhS/uKiu/T1Sg4&#10;1/Mcf4/ZW2xWh2f/MWZf189XpR6n424NwtPo/8P39rtWsJy9wO1MO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yueL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/hx5xQAA&#10;ANwAAAAPAAAAZHJzL2Rvd25yZXYueG1sRI9Ba8JAFITvBf/D8oTemo2WisasIhZLe9Tk0tsz+0zS&#10;Zt+G7Jqk/fVdQehxmJlvmHQ7mkb01LnasoJZFIMgLqyuuVSQZ4enJQjnkTU2lknBDznYbiYPKSba&#10;Dnyk/uRLESDsElRQed8mUrqiIoMusi1x8C62M+iD7EqpOxwC3DRyHscLabDmsFBhS/uKiu/T1Sg4&#10;1/Mcf4/ZW2xWh2f/MWZf189XpR6n424NwtPo/8P39rtWsJy9wO1MO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+HHn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KPxTxAAA&#10;ANwAAAAPAAAAZHJzL2Rvd25yZXYueG1sRI9Ba8JAFITvBf/D8gRvdZMeQkhdpYiiBy+m1V5fsq/Z&#10;YPZtyG41/ntXKPQ4zMw3zGI12k5cafCtYwXpPAFBXDvdcqPg63P7moPwAVlj55gU3MnDajl5WWCh&#10;3Y2PdC1DIyKEfYEKTAh9IaWvDVn0c9cTR+/HDRZDlEMj9YC3CLedfEuSTFpsOS4Y7GltqL6Uv1ZB&#10;tgvp9rj5bjapOZ2rQ16VF1kpNZuOH+8gAo3hP/zX3msFeZrB80w8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ij8U8QAAADcAAAADwAAAAAAAAAAAAAAAACX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YCeVxQAA&#10;ANwAAAAPAAAAZHJzL2Rvd25yZXYueG1sRI9Ba8JAFITvBf/D8oTemo0WqsasIhZLe9Tk0tsz+0zS&#10;Zt+G7Jqk/fVdQehxmJlvmHQ7mkb01LnasoJZFIMgLqyuuVSQZ4enJQjnkTU2lknBDznYbiYPKSba&#10;Dnyk/uRLESDsElRQed8mUrqiIoMusi1x8C62M+iD7EqpOxwC3DRyHscv0mDNYaHClvYVFd+nq1Fw&#10;ruc5/h6zt9isDs/+Y8y+rp+vSj1Ox90ahKfR/4fv7XetYDlbwO1MO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gJ5X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/7PnwQAA&#10;ANwAAAAPAAAAZHJzL2Rvd25yZXYueG1sRE9Ni8IwEL0v+B/CCN7WVIVFq2kRF5f1qO3F29iMbbWZ&#10;lCZq11+/OQgeH+97lfamEXfqXG1ZwWQcgSAurK65VJBn2885COeRNTaWScEfOUiTwccKY20fvKf7&#10;wZcihLCLUUHlfRtL6YqKDLqxbYkDd7adQR9gV0rd4SOEm0ZOo+hLGqw5NFTY0qai4nq4GQWneprj&#10;c5/9RGaxnfldn11ux2+lRsN+vQThqfdv8cv9qxXMJ2FtOBOOgEz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f+z58EAAADcAAAADwAAAAAAAAAAAAAAAACXAgAAZHJzL2Rvd25y&#10;ZXYueG1sUEsFBgAAAAAEAAQA9QAAAIU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sxZ8wgAA&#10;ANwAAAAPAAAAZHJzL2Rvd25yZXYueG1sRI9Bi8IwFITvgv8hPMGbpiqIdo0iirIetV68PZu3bbV5&#10;KU3Urr/eCILHYWa+YWaLxpTiTrUrLCsY9CMQxKnVBWcKjsmmNwHhPLLG0jIp+CcHi3m7NcNY2wfv&#10;6X7wmQgQdjEqyL2vYildmpNB17cVcfD+bG3QB1lnUtf4CHBTymEUjaXBgsNCjhWtckqvh5tRcC6G&#10;R3zuk21kppuR3zXJ5XZaK9XtNMsfEJ4a/w1/2r9awWQwhfeZcATk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KzFnzCAAAA3AAAAA8AAAAAAAAAAAAAAAAAlwIAAGRycy9kb3du&#10;cmV2LnhtbFBLBQYAAAAABAAEAPUAAACG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XVcwgAA&#10;ANwAAAAPAAAAZHJzL2Rvd25yZXYueG1sRE89b8IwEN2R+h+sQ+oGDqmEaBoHoSIQHUNYul3jIwnE&#10;5yg2JPTX46FSx6f3na5H04o79a6xrGAxj0AQl1Y3XCk4FbvZCoTzyBpby6TgQQ7W2cskxUTbgXO6&#10;H30lQgi7BBXU3neJlK6syaCb2444cGfbG/QB9pXUPQ4h3LQyjqKlNNhwaKixo8+ayuvxZhT8NPEJ&#10;f/NiH5n33Zv/GovL7Xur1Ot03HyA8DT6f/Gf+6AVrOIwP5wJR0B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3ldVz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FuK0xAAA&#10;ANwAAAAPAAAAZHJzL2Rvd25yZXYueG1sRI9Bi8IwFITvwv6H8Bb2IjZVWJHaKMuiIB7EVvH8aJ5t&#10;sXkpTaz1328WBI/DzHzDpOvBNKKnztWWFUyjGARxYXXNpYLzaTtZgHAeWWNjmRQ8ycF69TFKMdH2&#10;wRn1uS9FgLBLUEHlfZtI6YqKDLrItsTBu9rOoA+yK6Xu8BHgppGzOJ5LgzWHhQpb+q2ouOV3o2Bz&#10;wPrYj+nbbHeXLH7m2X5/GJT6+hx+liA8Df4dfrV3WsFiNoX/M+EIyN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RbitM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q8dsUAAADcAAAADwAAAGRycy9kb3ducmV2LnhtbESPQWvCQBSE7wX/w/IEL6VumoNI6ioq&#10;FpTiQS0Fb4+81yQ0+zZk1xj/fVcQPA4z8w0zW/S2Vh23vnJi4H2cgGLJHVVSGPg+fb5NQfmAQlg7&#10;YQM39rCYD15mmJG7yoG7YyhUhIjP0EAZQpNp7fOSLfqxa1ii9+taiyHKttDU4jXCba3TJJloi5XE&#10;hRIbXpec/x0v1kBHrzRZ/qzPX/tNOJ+KC+32KzJmNOyXH6AC9+EZfrS3ZGCapnA/E4+Anv8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lq8ds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RYZ7cYAAADcAAAADwAAAGRycy9kb3ducmV2LnhtbESPX2vCQBDE34V+h2MLvki9qCCSeooV&#10;BaX44B8Kvi3ZbRKa2wu5M8Zv3ysUfBxm5jfMfNnZSrXc+NKJgdEwAcWSOSolN3A5b99moHxAIayc&#10;sIEHe1guXnpzTMnd5cjtKeQqQsSnaKAIoU619lnBFv3Q1SzR+3aNxRBlk2tq8B7httLjJJlqi6XE&#10;hQJrXhec/Zxu1kBLA5quvtbXz8MmXM/5jfaHDzKm/9qt3kEF7sIz/N/ekYHZeAJ/Z+IR0I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EWGe3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v+BmcYAAADcAAAADwAAAGRycy9kb3ducmV2LnhtbESPX2vCQBDE34V+h2MLvki9KCKSeooV&#10;BaX44B8Kvi3ZbRKa2wu5M8Zv3ysUfBxm5jfMfNnZSrXc+NKJgdEwAcWSOSolN3A5b99moHxAIayc&#10;sIEHe1guXnpzTMnd5cjtKeQqQsSnaKAIoU619lnBFv3Q1SzR+3aNxRBlk2tq8B7httLjJJlqi6XE&#10;hQJrXhec/Zxu1kBLA5quvtbXz8MmXM/5jfaHDzKm/9qt3kEF7sIz/N/ekYHZeAJ/Z+IR0I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7/gZn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bMkAsYAAADcAAAADwAAAGRycy9kb3ducmV2LnhtbESPX2vCQBDE34V+h2MLvki9KCiSeooV&#10;BaX44B8Kvi3ZbRKa2wu5M8Zv3ysUfBxm5jfMfNnZSrXc+NKJgdEwAcWSOSolN3A5b99moHxAIayc&#10;sIEHe1guXnpzTMnd5cjtKeQqQsSnaKAIoU619lnBFv3Q1SzR+3aNxRBlk2tq8B7httLjJJlqi6XE&#10;hQJrXhec/Zxu1kBLA5quvtbXz8MmXM/5jfaHDzKm/9qt3kEF7sIz/N/ekYHZeAJ/Z+IR0I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GzJAL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G6dcYAAADcAAAADwAAAGRycy9kb3ducmV2LnhtbESPT2vCQBTE74LfYXmCF6mbegiSuoqK&#10;BUvx4B8Eb4+81yQ0+zZk15h++26h4HGYmd8wi1Vva9Vx6ysnBl6nCSiW3FElhYHL+f1lDsoHFMLa&#10;CRv4YQ+r5XCwwIzcQ47cnUKhIkR8hgbKEJpMa5+XbNFPXcMSvS/XWgxRtoWmFh8Rbms9S5JUW6wk&#10;LpTY8Lbk/Pt0twY6mlC6vm5vn4dduJ2LO30cNmTMeNSv30AF7sMz/N/ek4H5LIW/M/EI6O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FhunX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1632" behindDoc="0" locked="0" layoutInCell="1" allowOverlap="1" wp14:anchorId="27C1899A" wp14:editId="46C8B389">
                            <wp:simplePos x="0" y="0"/>
                            <wp:positionH relativeFrom="column">
                              <wp:posOffset>3001645</wp:posOffset>
                            </wp:positionH>
                            <wp:positionV relativeFrom="paragraph">
                              <wp:posOffset>-729615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799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0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6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0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0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1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36.35pt;margin-top:-57.4pt;width:168pt;height:32.1pt;z-index:25178163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Ck8wAAA&#10;ANwAAAAPAAAAZHJzL2Rvd25yZXYueG1sRE9Ni8IwEL0L/ocwwt400QXRrlFEUdajthdvs81s27WZ&#10;lCZq119vDoLHx/terDpbixu1vnKsYTxSIIhzZyouNGTpbjgD4QOywdoxafgnD6tlv7fAxLg7H+l2&#10;CoWIIewT1FCG0CRS+rwki37kGuLI/brWYoiwLaRp8R7DbS0nSk2lxYpjQ4kNbUrKL6er1fBTTTJ8&#10;HNO9svPdZzh06d/1vNX6Y9Ctv0AE6sJb/HJ/Gw0zFefHM/EIyOUT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UCk8wAAAANwAAAAPAAAAAAAAAAAAAAAAAJcCAABkcnMvZG93bnJl&#10;di54bWxQSwUGAAAAAAQABAD1AAAAhAMAAAAA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HIynxQAA&#10;ANwAAAAPAAAAZHJzL2Rvd25yZXYueG1sRI9Pa8JAFMTvhX6H5RV6q7taEE1dpbRY9BjjpbfX7GuS&#10;Nvs2ZDd/9NO7guBxmJnfMKvNaGvRU+srxxqmEwWCOHem4kLDMdu+LED4gGywdkwaTuRhs358WGFi&#10;3MAp9YdQiAhhn6CGMoQmkdLnJVn0E9cQR+/XtRZDlG0hTYtDhNtazpSaS4sVx4USG/ooKf8/dFbD&#10;TzU74jnNvpRdbl/Dfsz+uu9PrZ+fxvc3EIHGcA/f2jujYaGmcD0Tj4B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cjKf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myNxAAA&#10;ANwAAAAPAAAAZHJzL2Rvd25yZXYueG1sRI9Ba8JAFITvQv/D8gq96SYeJERXEVHaQy/GqteX7DMb&#10;zL4N2a2m/94VhB6HmfmGWawG24ob9b5xrCCdJCCIK6cbrhX8HHbjDIQPyBpbx6Tgjzyslm+jBeba&#10;3XlPtyLUIkLY56jAhNDlUvrKkEU/cR1x9C6utxii7Gupe7xHuG3lNElm0mLDccFgRxtD1bX4tQpm&#10;nyHd7bfnepua46n8zsriKkulPt6H9RxEoCH8h1/tL60gS6bwPBOPgFw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psjcQAAADcAAAADwAAAAAAAAAAAAAAAACX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rdLwwAA&#10;ANwAAAAPAAAAZHJzL2Rvd25yZXYueG1sRI9Bi8IwFITvwv6H8Ba8abIKotUoyy6KHrVe9va2ebbV&#10;5qU0Uau/3giCx2FmvmFmi9ZW4kKNLx1r+OorEMSZMyXnGvbpsjcG4QOywcoxabiRh8X8ozPDxLgr&#10;b+myC7mIEPYJaihCqBMpfVaQRd93NXH0Dq6xGKJscmkavEa4reRAqZG0WHJcKLCmn4Ky0+5sNfyX&#10;gz3et+lK2clyGDZtejz//Wrd/Wy/pyACteEdfrXXRsNYDeF5Jh4BO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grdLwwAAANwAAAAPAAAAAAAAAAAAAAAAAJc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y8/xAAA&#10;ANwAAAAPAAAAZHJzL2Rvd25yZXYueG1sRI9BawIxFITvBf9DeIK3mlSL6GqUUlH0qOvF23Pz3F27&#10;eVk2Udf+eiMUehxm5htmtmhtJW7U+NKxho++AkGcOVNyruGQrt7HIHxANlg5Jg0P8rCYd95mmBh3&#10;5x3d9iEXEcI+QQ1FCHUipc8Ksuj7riaO3tk1FkOUTS5Ng/cIt5UcKDWSFkuOCwXW9F1Q9rO/Wg2n&#10;cnDA3126VnayGoZtm16ux6XWvW77NQURqA3/4b/2xmgYq094nYlH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WsvP8QAAADcAAAADwAAAAAAAAAAAAAAAACX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J4qkxAAA&#10;ANwAAAAPAAAAZHJzL2Rvd25yZXYueG1sRI9BawIxFITvBf9DeIK3mlSp6GqUUlH0qOvF23Pz3F27&#10;eVk2Udf+eiMUehxm5htmtmhtJW7U+NKxho++AkGcOVNyruGQrt7HIHxANlg5Jg0P8rCYd95mmBh3&#10;5x3d9iEXEcI+QQ1FCHUipc8Ksuj7riaO3tk1FkOUTS5Ng/cIt5UcKDWSFkuOCwXW9F1Q9rO/Wg2n&#10;cnDA3126VnayGoZtm16ux6XWvW77NQURqA3/4b/2xmgYq094nYlH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ieKpM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9RTTxQAA&#10;ANwAAAAPAAAAZHJzL2Rvd25yZXYueG1sRI9Ba8JAFITvQv/D8gq96a4Wgo2uIi2W9hjjxdsz+0yi&#10;2bchuyZpf323UOhxmJlvmPV2tI3oqfO1Yw3zmQJBXDhTc6nhmO+nSxA+IBtsHJOGL/Kw3TxM1pga&#10;N3BG/SGUIkLYp6ihCqFNpfRFRRb9zLXE0bu4zmKIsiul6XCIcNvIhVKJtFhzXKiwpdeKitvhbjWc&#10;68URv7P8XdmX/XP4HPPr/fSm9dPjuFuBCDSG//Bf+8NoWKoEfs/EIyA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b1FNPFAAAA3AAAAA8AAAAAAAAAAAAAAAAAlw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BoM7xAAA&#10;ANwAAAAPAAAAZHJzL2Rvd25yZXYueG1sRI9Pi8IwFMTvC36H8IS9LJqs4B+6RhFZQTyIrbLnR/O2&#10;Ldu8lCbW+u03guBxmJnfMMt1b2vRUesrxxo+xwoEce5MxYWGy3k3WoDwAdlg7Zg03MnDejV4W2Ji&#10;3I1T6rJQiAhhn6CGMoQmkdLnJVn0Y9cQR+/XtRZDlG0hTYu3CLe1nCg1kxYrjgslNrQtKf/LrlbD&#10;9xGrU/dBU7vb/6TqnqWHw7HX+n3Yb75ABOrDK/xs742GhZrD40w8AnL1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gaDO8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AfX/MMAAADcAAAADwAAAGRycy9kb3ducmV2LnhtbERPS0vDQBC+C/6HZYRexG70EErMttSi&#10;YCk99EEhtyEzJsHsbMhuk/jv3UOhx4/vna8m26qBe984MfA6T0CxlI4aqQycT18vC1A+oBC2TtjA&#10;H3tYLR8fcszIjXLg4RgqFUPEZ2igDqHLtPZlzRb93HUskftxvcUQYV9p6nGM4bbVb0mSaouNxIYa&#10;O97UXP4er9bAQM+Uri+bYrf/DMWputJ2/0HGzJ6m9TuowFO4i2/ubzKwSOLaeCYeAb38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QH1/zDAAAA3AAAAA8AAAAAAAAAAAAA&#10;AAAAoQIAAGRycy9kb3ducmV2LnhtbFBLBQYAAAAABAAEAPkAAACR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0tyZ8YAAADcAAAADwAAAGRycy9kb3ducmV2LnhtbESPQWvCQBSE7wX/w/KEXkrd2IPYmI2o&#10;tFARD9UieHvkvSah2bchu8b037tCocdhZr5hsuVgG9Vz52snBqaTBBRL4aiW0sDX8f15DsoHFMLG&#10;CRv4ZQ/LfPSQYUruKp/cH0KpIkR8igaqENpUa19UbNFPXMsSvW/XWQxRdqWmDq8Rbhv9kiQzbbGW&#10;uFBhy5uKi5/DxRro6Ylmq9PmvNu/hfOxvNB2vyZjHsfDagEq8BD+w3/tDzIwT17hfiYeAZ3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tLcmf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6hNJ8IAAADcAAAADwAAAGRycy9kb3ducmV2LnhtbERPS4vCMBC+C/sfwix4EU3dg0g1isou&#10;rCwefCB4GzpjW2wmpYm1/ntzWPD48b3ny85WquXGl04MjEcJKJbMUSm5gdPxZzgF5QMKYeWEDTzZ&#10;w3Lx0ZtjSu4he24PIVcxRHyKBooQ6lRrnxVs0Y9czRK5q2sshgibXFODjxhuK/2VJBNtsZTYUGDN&#10;m4Kz2+FuDbQ0oMnqvLn87b7D5ZjfabtbkzH9z241AxW4C2/xv/uXDEzHcX48E4+AXrw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6hNJ8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OTovMUAAADcAAAADwAAAGRycy9kb3ducmV2LnhtbESPQWvCQBSE7wX/w/IEL6Vu4kEkdRUV&#10;C5XiQS0Fb4+81yQ0+zZk1xj/fVcQPA4z8w0zX/a2Vh23vnJiIB0noFhyR5UUBr5PH28zUD6gENZO&#10;2MCNPSwXg5c5ZuSucuDuGAoVIeIzNFCG0GRa+7xki37sGpbo/brWYoiyLTS1eI1wW+tJkky1xUri&#10;QokNb0rO/44Xa6CjV5qufjbnr/02nE/FhXb7NRkzGvard1CB+/AMP9qfZGCWpnA/E4+AXvw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OTovM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DZ2y8UAAADcAAAADwAAAGRycy9kb3ducmV2LnhtbESPQWvCQBSE7wX/w/KEXopu9CCSuoqK&#10;Qot4aJSCt0feMwlm34bsGtN/7xYKPQ4z8w2zWPW2Vh23vnJiYDJOQLHkjiopDJxP+9EclA8ohLUT&#10;NvDDHlbLwcsCU3IP+eIuC4WKEPEpGihDaFKtfV6yRT92DUv0rq61GKJsC00tPiLc1nqaJDNtsZK4&#10;UGLD25LzW3a3Bjp6o9n6e3s5HHfhciru9HnckDGvw379DipwH/7Df+0PMjCfTOH3TDwCevkE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gDZ2y8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c)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d)                                                                          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7536" behindDoc="0" locked="0" layoutInCell="1" allowOverlap="1" wp14:anchorId="1C9C5967" wp14:editId="351E7499">
                            <wp:simplePos x="0" y="0"/>
                            <wp:positionH relativeFrom="column">
                              <wp:posOffset>347345</wp:posOffset>
                            </wp:positionH>
                            <wp:positionV relativeFrom="paragraph">
                              <wp:posOffset>-2275840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77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7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7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8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8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7.35pt;margin-top:-179.15pt;width:168pt;height:32.1pt;z-index:25177753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fPX7xQAA&#10;ANwAAAAPAAAAZHJzL2Rvd25yZXYueG1sRI9Ba8JAFITvhf6H5RV6qxsjaBtdpVRS7NHES2/P7DOJ&#10;Zt+G7JpEf323UOhxmJlvmNVmNI3oqXO1ZQXTSQSCuLC65lLBIU9fXkE4j6yxsUwKbuRgs358WGGi&#10;7cB76jNfigBhl6CCyvs2kdIVFRl0E9sSB+9kO4M+yK6UusMhwE0j4yiaS4M1h4UKW/qoqLhkV6Pg&#10;WMcHvO/zz8i8pTP/Nebn6/dWqeen8X0JwtPo/8N/7Z1WsFjE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89fv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MFBgxAAA&#10;ANwAAAAPAAAAZHJzL2Rvd25yZXYueG1sRI9Bi8IwFITvgv8hPMGbpiqo2zWKKIp71Pbi7W3ztq02&#10;L6WJWv31m4UFj8PMfMMsVq2pxJ0aV1pWMBpGIIgzq0vOFaTJbjAH4TyyxsoyKXiSg9Wy21lgrO2D&#10;j3Q/+VwECLsYFRTe17GULivIoBvamjh4P7Yx6INscqkbfAS4qeQ4iqbSYMlhocCaNgVl19PNKPgu&#10;xym+jsk+Mh+7if9qk8vtvFWq32vXnyA8tf4d/m8ftILZbAJ/Z8IRkM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BQYM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3bZJxQAA&#10;ANwAAAAPAAAAZHJzL2Rvd25yZXYueG1sRI9Pa8JAFMTvQr/D8gq96SZSVKKrlKK0h16M/64v2Wc2&#10;mH0bsqum375bEDwOM/MbZrHqbSNu1PnasYJ0lIAgLp2uuVKw322GMxA+IGtsHJOCX/KwWr4MFphp&#10;d+ct3fJQiQhhn6ECE0KbSelLQxb9yLXE0Tu7zmKIsquk7vAe4baR4ySZSIs1xwWDLX0aKi/51SqY&#10;fIV0s12fqnVqDsfiZ1bkF1ko9fbaf8xBBOrDM/xof2sF0+k7/J+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dtkn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lW2PxAAA&#10;ANwAAAAPAAAAZHJzL2Rvd25yZXYueG1sRI9Pi8IwFMTvC36H8ARva6rin+0aRRRFj1ove3vbPNtq&#10;81KaqNVPv1kQPA4z8xtmOm9MKW5Uu8Kygl43AkGcWl1wpuCYrD8nIJxH1lhaJgUPcjCftT6mGGt7&#10;5z3dDj4TAcIuRgW591UspUtzMui6tiIO3snWBn2QdSZ1jfcAN6XsR9FIGiw4LORY0TKn9HK4GgW/&#10;Rf+Iz32yiczXeuB3TXK+/qyU6rSbxTcIT41/h1/trVYwHg/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JVtj8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/P4xAAA&#10;ANwAAAAPAAAAZHJzL2Rvd25yZXYueG1sRI9Pi8IwFMTvC36H8Ba8rekq+KcaRRTFPWp78fZsnm13&#10;m5fSRK1++o0geBxm5jfMbNGaSlypcaVlBd+9CARxZnXJuYI02XyNQTiPrLGyTAru5GAx73zMMNb2&#10;xnu6HnwuAoRdjAoK7+tYSpcVZND1bE0cvLNtDPogm1zqBm8BbirZj6KhNFhyWCiwplVB2d/hYhSc&#10;yn6Kj32yjcxkM/A/bfJ7Oa6V6n62yykIT61/h1/tnVYwGg3heSYcATn/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Efz+MQAAADcAAAADwAAAAAAAAAAAAAAAACX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1ZjxQAA&#10;ANwAAAAPAAAAZHJzL2Rvd25yZXYueG1sRI9Ba8JAFITvBf/D8gRvzUYLpqauIhalPWpy8faafU1S&#10;s29Ddk1Sf323UOhxmJlvmPV2NI3oqXO1ZQXzKAZBXFhdc6kgzw6PzyCcR9bYWCYF3+Rgu5k8rDHV&#10;duAT9WdfigBhl6KCyvs2ldIVFRl0kW2Jg/dpO4M+yK6UusMhwE0jF3G8lAZrDgsVtrSvqLieb0bB&#10;R73I8X7KjrFZHZ78+5h93S6vSs2m4+4FhKfR/4f/2m9aQZIk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cLVmP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MIRwgAA&#10;ANwAAAAPAAAAZHJzL2Rvd25yZXYueG1sRE89b8IwEN0r8R+sQ+pWHKgEbYiDECgVHSEs3a7xkaSN&#10;z5HtQNpfXw+VGJ/ed7YZTSeu5HxrWcF8loAgrqxuuVZwLounFxA+IGvsLJOCH/KwyScPGaba3vhI&#10;11OoRQxhn6KCJoQ+ldJXDRn0M9sTR+5incEQoauldniL4aaTiyRZSoMtx4YGe9o1VH2fBqPgs12c&#10;8fdYviXmtXgO72P5NXzslXqcjts1iEBjuIv/3QetYLWKa+OZeARk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UwhH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1X5xAAA&#10;ANwAAAAPAAAAZHJzL2Rvd25yZXYueG1sRI9Pi8IwFMTvwn6H8Ba8iKYr+K8aZREF8SDbrnh+NG/b&#10;ss1LaWKt394IgsdhZn7DrDadqURLjSstK/gaRSCIM6tLzhWcf/fDOQjnkTVWlknBnRxs1h+9Fcba&#10;3jihNvW5CBB2MSoovK9jKV1WkEE3sjVx8P5sY9AH2eRSN3gLcFPJcRRNpcGSw0KBNW0Lyv7Tq1Gw&#10;O2H50w5oYvaHSxLd0+R4PHVK9T+77yUIT51/h1/tg1Ywmy3geSYcAbl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mdV+c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RZM9sIAAADcAAAADwAAAGRycy9kb3ducmV2LnhtbERPS2vCQBC+F/wPywheim70YCW6ikoL&#10;LeLBB4K3ITMmwexsyK4x/ffdg9Djx/derDpbqZYbXzoxMB4loFgyR6XkBs6nr+EMlA8ohJUTNvDL&#10;HlbL3tsCU3JPOXB7DLmKIeJTNFCEUKda+6xgi37kapbI3VxjMUTY5JoafMZwW+lJkky1xVJiQ4E1&#10;bwvO7seHNdDSO03Xl+11t/8M11P+oJ/9howZ9Lv1HFTgLvyLX+5vMvAxi/PjmXgE9P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RZM9s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lrpbccAAADcAAAADwAAAGRycy9kb3ducmV2LnhtbESPT2vCQBTE74V+h+UVeim6sQcrMRux&#10;0kKLePAPgrdH3jMJzb4N2TWm374rFDwOM/MbJlsMtlE9d752YmAyTkCxFI5qKQ0c9p+jGSgfUAgb&#10;J2zglz0s8seHDFNyV9lyvwulihDxKRqoQmhTrX1RsUU/di1L9M6usxii7EpNHV4j3Db6NUmm2mIt&#10;caHCllcVFz+7izXQ0wtNl8fVab35CKd9eaHvzTsZ8/w0LOegAg/hHv5vf5GBt9kEbmfiEdD5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uWultxwAAANwAAAAPAAAAAAAA&#10;AAAAAAAAAKECAABkcnMvZG93bnJldi54bWxQSwUGAAAAAAQABAD5AAAAlQ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oh3GsYAAADcAAAADwAAAGRycy9kb3ducmV2LnhtbESPT2vCQBTE74V+h+UVeil1oweV1FWs&#10;WFDEg38oeHvkvSah2bchu8b47V1B8DjMzG+YyayzlWq58aUTA/1eAoolc1RKbuB4+Pkcg/IBhbBy&#10;wgau7GE2fX2ZYEruIjtu9yFXESI+RQNFCHWqtc8Ktuh7rmaJ3p9rLIYom1xTg5cIt5UeJMlQWywl&#10;LhRY86Lg7H9/tgZa+qDh/Hdx2myX4XTIz7TefpMx72/d/AtU4C48w4/2igyMxgO4n4lHQE9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6Idxr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cTSgcYAAADcAAAADwAAAGRycy9kb3ducmV2LnhtbESPQWvCQBSE7wX/w/KEXkrd2IJK6ioq&#10;LVSKB2MpeHvkPZNg9m3IrjH9912h4HGYmW+Y+bK3teq49ZUTA+NRAoold1RJYeD78PE8A+UDCmHt&#10;hA38soflYvAwx5TcVfbcZaFQESI+RQNlCE2qtc9LtuhHrmGJ3sm1FkOUbaGpxWuE21q/JMlEW6wk&#10;LpTY8Kbk/JxdrIGOnmiy+tkcv3bv4XgoLrTdrcmYx2G/egMVuA/38H/7kwxMZ69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HE0o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i1K9cYAAADcAAAADwAAAGRycy9kb3ducmV2LnhtbESPQWvCQBSE7wX/w/KEXkrdWIpK6ioq&#10;LVSKB2MpeHvkPZNg9m3IrjH9912h4HGYmW+Y+bK3teq49ZUTA+NRAoold1RJYeD78PE8A+UDCmHt&#10;hA38soflYvAwx5TcVfbcZaFQESI+RQNlCE2qtc9LtuhHrmGJ3sm1FkOUbaGpxWuE21q/JMlEW6wk&#10;LpTY8Kbk/JxdrIGOnmiy+tkcv3bv4XgoLrTdrcmYx2G/egMVuA/38H/7kwxMZ69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4tSvX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3440" behindDoc="0" locked="0" layoutInCell="1" allowOverlap="1" wp14:anchorId="6C6BE38D" wp14:editId="02058D7D">
                            <wp:simplePos x="0" y="0"/>
                            <wp:positionH relativeFrom="column">
                              <wp:posOffset>417195</wp:posOffset>
                            </wp:positionH>
                            <wp:positionV relativeFrom="paragraph">
                              <wp:posOffset>-3190240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74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4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4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5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32.85pt;margin-top:-251.15pt;width:168pt;height:32.1pt;z-index:25177344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tQKpxAAA&#10;ANwAAAAPAAAAZHJzL2Rvd25yZXYueG1sRI9Bi8IwFITvgv8hPGFvmuqK7lajiOKiR62Xvb1tnm21&#10;eSlN1K6/3giCx2FmvmGm88aU4kq1Kywr6PciEMSp1QVnCg7JuvsFwnlkjaVlUvBPDuazdmuKsbY3&#10;3tF17zMRIOxiVJB7X8VSujQng65nK+LgHW1t0AdZZ1LXeAtwU8pBFI2kwYLDQo4VLXNKz/uLUfBX&#10;DA543yU/kflef/ptk5wuvyulPjrNYgLCU+Pf4Vd7oxWMh0N4nglH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bUCqcQAAADc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+acyxAAA&#10;ANwAAAAPAAAAZHJzL2Rvd25yZXYueG1sRI/BbsIwEETvSPyDtUjcwAFaWgIGISoqOEK49LaNlyQQ&#10;r6PYQMrXY6RKHEcz80YzWzSmFFeqXWFZwaAfgSBOrS44U3BI1r1PEM4jaywtk4I/crCYt1szjLW9&#10;8Y6ue5+JAGEXo4Lc+yqW0qU5GXR9WxEH72hrgz7IOpO6xluAm1IOo2gsDRYcFnKsaJVTet5fjILf&#10;YnjA+y75jsxkPfLbJjldfr6U6naa5RSEp8a/wv/tjVbw8fYOzzPhCMj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vmnMs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L0cYxQAA&#10;ANwAAAAPAAAAZHJzL2Rvd25yZXYueG1sRI9Pa8JAFMTvhX6H5RW81U1E0pC6ShFFD15M/11fsq/Z&#10;YPZtyK4av71bKPQ4zMxvmMVqtJ240OBbxwrSaQKCuHa65UbBx/v2OQfhA7LGzjEpuJGH1fLxYYGF&#10;dlc+0qUMjYgQ9gUqMCH0hZS+NmTRT11PHL0fN1gMUQ6N1ANeI9x2cpYkmbTYclww2NPaUH0qz1ZB&#10;tgvp9rj5bjap+fyqDnlVnmSl1ORpfHsFEWgM/+G/9l4reJln8HsmHgG5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svRxj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Z5zexAAA&#10;ANwAAAAPAAAAZHJzL2Rvd25yZXYueG1sRI9Pi8IwFMTvC36H8ARva+of1O0aRRRFj1ove3vbPNtq&#10;81KaqNVPv1kQPA4z8xtmOm9MKW5Uu8Kygl43AkGcWl1wpuCYrD8nIJxH1lhaJgUPcjCftT6mGGt7&#10;5z3dDj4TAcIuRgW591UspUtzMui6tiIO3snWBn2QdSZ1jfcAN6XsR9FIGiw4LORY0TKn9HK4GgW/&#10;Rf+Iz32yiczXeuB3TXK+/qyU6rSbxTcIT41/h1/trVYwHo7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Wec3s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AiswQAA&#10;ANwAAAAPAAAAZHJzL2Rvd25yZXYueG1sRE89b8IwEN2R+A/WIXUDB6iABgxCICoYSVi6HfE1SYnP&#10;UWwg5dfjAYnx6X0vVq2pxI0aV1pWMBxEIIgzq0vOFZzSXX8GwnlkjZVlUvBPDlbLbmeBsbZ3PtIt&#10;8bkIIexiVFB4X8dSuqwgg25ga+LA/drGoA+wyaVu8B7CTSVHUTSRBksODQXWtCkouyRXo+Bcjk74&#10;OKbfkfnajf2hTf+uP1ulPnrteg7CU+vf4pd7rxVMP8Pa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PgIrMEAAADcAAAADwAAAAAAAAAAAAAAAACXAgAAZHJzL2Rvd25y&#10;ZXYueG1sUEsFBgAAAAAEAAQA9QAAAIU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K03xAAA&#10;ANwAAAAPAAAAZHJzL2Rvd25yZXYueG1sRI9Pi8IwFMTvC36H8ARva+ofdO0aRRRFj1ove3vbPNtq&#10;81KaqNVPv1kQPA4z8xtmOm9MKW5Uu8Kygl43AkGcWl1wpuCYrD+/QDiPrLG0TAoe5GA+a31MMdb2&#10;znu6HXwmAoRdjApy76tYSpfmZNB1bUUcvJOtDfog60zqGu8BbkrZj6KRNFhwWMixomVO6eVwNQp+&#10;i/4Rn/tkE5nJeuB3TXK+/qyU6rSbxTcIT41/h1/trVYwHk7g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7StN8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5J3wQAA&#10;ANwAAAAPAAAAZHJzL2Rvd25yZXYueG1sRE89b8IwEN2R+A/WIXUDB1CBBgxCICoYSVi6HfE1SYnP&#10;UWwg5dfjAYnx6X0vVq2pxI0aV1pWMBxEIIgzq0vOFZzSXX8GwnlkjZVlUvBPDlbLbmeBsbZ3PtIt&#10;8bkIIexiVFB4X8dSuqwgg25ga+LA/drGoA+wyaVu8B7CTSVHUTSRBksODQXWtCkouyRXo+Bcjk74&#10;OKbfkfnajf2hTf+uP1ulPnrteg7CU+vf4pd7rxVMP8P8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1eSd8EAAADcAAAADwAAAAAAAAAAAAAAAACXAgAAZHJzL2Rvd25y&#10;ZXYueG1sUEsFBgAAAAAEAAQA9QAAAIU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pAWfxAAA&#10;ANwAAAAPAAAAZHJzL2Rvd25yZXYueG1sRI9Pi8IwFMTvgt8hPMGLaKrgH6pRRFYQD2KreH40z7bY&#10;vJQmW+u33yws7HGYmd8wm11nKtFS40rLCqaTCARxZnXJuYL77ThegXAeWWNlmRR8yMFu2+9tMNb2&#10;zQm1qc9FgLCLUUHhfR1L6bKCDLqJrYmD97SNQR9kk0vd4DvATSVnUbSQBksOCwXWdCgoe6XfRsHX&#10;BctrO6K5OZ4eSfRJk/P50ik1HHT7NQhPnf8P/7VPWsFyPoXfM+EIyO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6QFn8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4OhbXcYAAADcAAAADwAAAGRycy9kb3ducmV2LnhtbESPQWvCQBSE7wX/w/IKvRTdVKiV1FVU&#10;WqiIh6oI3h55r0lo9m3IrjH+e1cQPA4z8w0zmXW2Ui03vnRi4G2QgGLJHJWSG9jvvvtjUD6gEFZO&#10;2MCFPcymvacJpuTO8svtNuQqQsSnaKAIoU619lnBFv3A1SzR+3ONxRBlk2tq8BzhttLDJBlpi6XE&#10;hQJrXhac/W9P1kBLrzSaH5bH9eYrHHf5iVabBRnz8tzNP0EF7sIjfG//kIGP9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DoW13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6T+xsYAAADcAAAADwAAAGRycy9kb3ducmV2LnhtbESPQWvCQBSE7wX/w/IKXkrdaNGW1FVU&#10;WrCIB7UUvD3yXpNg9m3IrjH9925B8DjMzDfMdN7ZSrXc+NKJgeEgAcWSOSolN/B9+Hx+A+UDCmHl&#10;hA38sYf5rPcwxZTcRXbc7kOuIkR8igaKEOpUa58VbNEPXM0SvV/XWAxRNrmmBi8Rbis9SpKJtlhK&#10;XCiw5lXB2Wl/tgZaeqLJ4md13Gw/wvGQn+lruyRj+o/d4h1U4C7cw7f2mgy8jl/g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+k/sb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E1mssYAAADcAAAADwAAAGRycy9kb3ducmV2LnhtbESPQWvCQBSE7wX/w/IKXkrdKNWW1FVU&#10;WrCIB7UUvD3yXpNg9m3IrjH9925B8DjMzDfMdN7ZSrXc+NKJgeEgAcWSOSolN/B9+Hx+A+UDCmHl&#10;hA38sYf5rPcwxZTcRXbc7kOuIkR8igaKEOpUa58VbNEPXM0SvV/XWAxRNrmmBi8Rbis9SpKJtlhK&#10;XCiw5lXB2Wl/tgZaeqLJ4md13Gw/wvGQn+lruyRj+o/d4h1U4C7cw7f2mgy8jl/g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BNZrL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wHDKcYAAADcAAAADwAAAGRycy9kb3ducmV2LnhtbESPQWvCQBSE7wX/w/IKvRTdtKCV1FVU&#10;WqiIh6oI3h55r0lo9m3IrjH+e1cQPA4z8w0zmXW2Ui03vnRi4G2QgGLJHJWSG9jvvvtjUD6gEFZO&#10;2MCFPcymvacJpuTO8svtNuQqQsSnaKAIoU619lnBFv3A1SzR+3ONxRBlk2tq8BzhttLvSTLSFkuJ&#10;CwXWvCw4+9+erIGWXmk0PyyP681XOO7yE602CzLm5bmbf4IK3IVH+N7+IQMfw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8Bwyn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9NdXsYAAADcAAAADwAAAGRycy9kb3ducmV2LnhtbESPX2vCQBDE3wt+h2OFvhS9WGhaoqeo&#10;tNBSfPAPgm9LdpuE5vZC7ozx23uFgo/DzPyGmS16W6uOW185MTAZJ6BYckeVFAYO+4/RGygfUAhr&#10;J2zgyh4W88HDDDNyF9lytwuFihDxGRooQ2gyrX1eskU/dg1L9H5cazFE2RaaWrxEuK31c5Kk2mIl&#10;caHEhtcl57+7szXQ0ROly+P69L15D6d9caavzYqMeRz2yymowH24h//bn2Tg9SWF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/TXV7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75488" behindDoc="0" locked="0" layoutInCell="1" allowOverlap="1" wp14:anchorId="2A11B23A" wp14:editId="03EF2F4C">
                            <wp:simplePos x="0" y="0"/>
                            <wp:positionH relativeFrom="column">
                              <wp:posOffset>3071495</wp:posOffset>
                            </wp:positionH>
                            <wp:positionV relativeFrom="paragraph">
                              <wp:posOffset>-3190240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75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75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5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6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6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77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41.85pt;margin-top:-251.15pt;width:168pt;height:32.1pt;z-index:25177548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IZ5xwQAA&#10;ANwAAAAPAAAAZHJzL2Rvd25yZXYueG1sRE89b8IwEN2R+A/WIXUDB1CBBgxCICoYSVi6HfE1SYnP&#10;UWwg5dfjAYnx6X0vVq2pxI0aV1pWMBxEIIgzq0vOFZzSXX8GwnlkjZVlUvBPDlbLbmeBsbZ3PtIt&#10;8bkIIexiVFB4X8dSuqwgg25ga+LA/drGoA+wyaVu8B7CTSVHUTSRBksODQXWtCkouyRXo+Bcjk74&#10;OKbfkfnajf2hTf+uP1ulPnrteg7CU+vf4pd7rxVMP8PacCYcAb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GeccEAAADcAAAADwAAAAAAAAAAAAAAAACXAgAAZHJzL2Rvd25y&#10;ZXYueG1sUEsFBgAAAAAEAAQA9QAAAIU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bTvqxAAA&#10;ANwAAAAPAAAAZHJzL2Rvd25yZXYueG1sRI9Bi8IwFITvC/6H8ARva6qirl2jiKLoUetlb2+bZ1tt&#10;XkoTtfrrNwuCx2FmvmGm88aU4ka1Kywr6HUjEMSp1QVnCo7J+vMLhPPIGkvLpOBBDuaz1scUY23v&#10;vKfbwWciQNjFqCD3voqldGlOBl3XVsTBO9naoA+yzqSu8R7gppT9KBpJgwWHhRwrWuaUXg5Xo+C3&#10;6B/xuU82kZmsB37XJOfrz0qpTrtZfIPw1Ph3+NXeagXj4QT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076s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yaXwQAA&#10;ANwAAAAPAAAAZHJzL2Rvd25yZXYueG1sRE89b8IwEN0r8R+sQ2IrThhSFDAIIRAdWEhbWC/xEUfE&#10;5yh2Ifx7PFTq+PS+l+vBtuJOvW8cK0inCQjiyumGawXfX/v3OQgfkDW2jknBkzysV6O3JebaPfhE&#10;9yLUIoawz1GBCaHLpfSVIYt+6jriyF1dbzFE2NdS9/iI4baVsyTJpMWGY4PBjraGqlvxaxVkh5Du&#10;T7tLvUvNz7k8zsviJkulJuNhswARaAj/4j/3p1bwkcX58Uw8AnL1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D8ml8EAAADcAAAADwAAAAAAAAAAAAAAAACX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/1RxAAA&#10;ANwAAAAPAAAAZHJzL2Rvd25yZXYueG1sRI9Bi8IwFITvgv8hPMGbpiqo2zWKKMruUduLt7fN27ba&#10;vJQmatdfbxYEj8PMfMMsVq2pxI0aV1pWMBpGIIgzq0vOFaTJbjAH4TyyxsoyKfgjB6tlt7PAWNs7&#10;H+h29LkIEHYxKii8r2MpXVaQQTe0NXHwfm1j0AfZ5FI3eA9wU8lxFE2lwZLDQoE1bQrKLserUfBT&#10;jlN8HJJ9ZD52E//dJufraatUv9euP0F4av07/Gp/aQWz6Qj+z4QjIJ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nf9Uc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pWMmxQAA&#10;ANwAAAAPAAAAZHJzL2Rvd25yZXYueG1sRI9Ba8JAFITvhf6H5RV6qxtTiG2aVcRi0aPGS2+v2dck&#10;Nfs2ZNck+utdQehxmJlvmGwxmkb01LnasoLpJAJBXFhdc6ngkK9f3kA4j6yxsUwKzuRgMX98yDDV&#10;duAd9XtfigBhl6KCyvs2ldIVFRl0E9sSB+/XdgZ9kF0pdYdDgJtGxlGUSIM1h4UKW1pVVBz3J6Pg&#10;p44PeNnlX5F5X7/67Zj/nb4/lXp+GpcfIDyN/j98b2+0glkSw+1MOAJyf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KlYyb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6ca9xQAA&#10;ANwAAAAPAAAAZHJzL2Rvd25yZXYueG1sRI9Ba8JAFITvgv9heUJvZqOCtWlWkZYUe9R48faafU2i&#10;2bchu5rYX98tFDwOM/MNk24G04gbda62rGAWxSCIC6trLhUc82y6AuE8ssbGMim4k4PNejxKMdG2&#10;5z3dDr4UAcIuQQWV920ipSsqMugi2xIH79t2Bn2QXSl1h32Am0bO43gpDdYcFips6a2i4nK4GgVf&#10;9fyIP/v8IzYv2cJ/Dvn5enpX6mkybF9BeBr8I/zf3mkFz8sF/J0JR0C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3pxr3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F7JxgAA&#10;ANwAAAAPAAAAZHJzL2Rvd25yZXYueG1sRI/NbsIwEITvlXgHaytxK04D4ifFRKhVUHuEcOG2xNsk&#10;bbyOYkPSPn1dCYnjaGa+0azTwTTiSp2rLSt4nkQgiAuray4VHPPsaQnCeWSNjWVS8EMO0s3oYY2J&#10;tj3v6XrwpQgQdgkqqLxvEyldUZFBN7EtcfA+bWfQB9mVUnfYB7hpZBxFc2mw5rBQYUuvFRXfh4tR&#10;cK7jI/7u811kVtnUfwz51+X0ptT4cdi+gPA0+Hv41n7XChbzG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SAF7JxgAAANwAAAAPAAAAAAAAAAAAAAAAAJcCAABkcnMv&#10;ZG93bnJldi54bWxQSwUGAAAAAAQABAD1AAAAigMAAAAA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88khxQAA&#10;ANwAAAAPAAAAZHJzL2Rvd25yZXYueG1sRI/NasMwEITvhbyD2EAvJZFbyA+ulRBCA8aHUDuh58Xa&#10;2qbWyliq7bx9FQj0OMzMN0yyn0wrBupdY1nB6zICQVxa3XCl4Ho5LbYgnEfW2FomBTdysN/NnhKM&#10;tR05p6HwlQgQdjEqqL3vYildWZNBt7QdcfC+bW/QB9lXUvc4Brhp5VsUraXBhsNCjR0dayp/il+j&#10;4OOMzefwQitzSr/y6FbkWXaelHqeT4d3EJ4m/x9+tFOtYLNewf1MOAJy9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bzySH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b+X48UAAADcAAAADwAAAGRycy9kb3ducmV2LnhtbESPQWvCQBSE7wX/w/KEXopu2kNaoquo&#10;tNAiHtQieHvkPZNg9m3IrjH9964g9DjMzDfMdN7bWnXc+sqJgddxAoold1RJYeB3/zX6AOUDCmHt&#10;hA38sYf5bPA0xYzcVbbc7UKhIkR8hgbKEJpMa5+XbNGPXcMSvZNrLYYo20JTi9cIt7V+S5JUW6wk&#10;LpTY8Krk/Ly7WAMdvVC6OKyO681nOO6LC/1slmTM87BfTEAF7sN/+NH+JgPvaQr3M/EI6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b+X48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MyeMYAAADcAAAADwAAAGRycy9kb3ducmV2LnhtbESPQWvCQBSE7wX/w/IEL0U3eogluopK&#10;Cy3FQ1UEb4+8ZxLMvg3ZNab/vlso9DjMzDfMct3bWnXc+sqJgekkAcWSO6qkMHA6vo1fQPmAQlg7&#10;YQPf7GG9GjwtMSP3kC/uDqFQESI+QwNlCE2mtc9LtugnrmGJ3tW1FkOUbaGpxUeE21rPkiTVFiuJ&#10;CyU2vCs5vx3u1kBHz5RuzrvL5/41XI7FnT72WzJmNOw3C1CB+/Af/mu/k4F5OoffM/EI6N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7zMnj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2ymCsIAAADcAAAADwAAAGRycy9kb3ducmV2LnhtbERPTWvCQBC9C/6HZYRepG7sIZboKioK&#10;LeKhWgRvQ2aahGZnQ3aN6b/vHgSPj/e9WPW2Vh23vnJiYDpJQLHkjiopDHyf96/voHxAIaydsIE/&#10;9rBaDgcLzMjd5Yu7UyhUDBGfoYEyhCbT2uclW/QT17BE7se1FkOEbaGpxXsMt7V+S5JUW6wkNpTY&#10;8Lbk/Pd0swY6GlO6vmyvh+MuXM/FjT6PGzLmZdSv56AC9+Epfrg/yMAsjWvjmXgE9P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T2ymCs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CADkc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8pG/wdyYeAT2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AgA5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MM80cIAAADcAAAADwAAAGRycy9kb3ducmV2LnhtbERPS2vCQBC+F/wPywi9FN3Ug0p0FZUK&#10;LcWDDwRvQ2ZMgtnZkF1j+u+7B8Hjx/eeLztbqZYbXzox8DlMQLFkjkrJDZyO28EUlA8ohJUTNvDH&#10;HpaL3tscU3IP2XN7CLmKIeJTNFCEUKda+6xgi37oapbIXV1jMUTY5JoafMRwW+lRkoy1xVJiQ4E1&#10;bwrOboe7NdDSB41X583ld/cVLsf8Tj+7NRnz3u9WM1CBu/ASP93fZGAyifPjmXgE9O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MM80c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5728" behindDoc="0" locked="0" layoutInCell="1" allowOverlap="1" wp14:anchorId="09F62106" wp14:editId="425D8F50">
                            <wp:simplePos x="0" y="0"/>
                            <wp:positionH relativeFrom="column">
                              <wp:posOffset>3001645</wp:posOffset>
                            </wp:positionH>
                            <wp:positionV relativeFrom="paragraph">
                              <wp:posOffset>-675640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2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2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2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3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3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36.35pt;margin-top:-53.15pt;width:168pt;height:32.1pt;z-index:25178572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vBr+UEAACJJwAADgAAAGRycy9lMm9Eb2MueG1s7Fprb9s2FP0+YP+B0HfHol6WhThF5sTZgK4t&#10;1u4H0BL12CRSo+TY6bD/vsuHZMWO165d46GVAziSSdGXl4fH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3lawgAA&#10;ANwAAAAPAAAAZHJzL2Rvd25yZXYueG1sRE89b8IwEN2R+h+sQ+oGDqmEaBoHoSIQHUNYul3jIwnE&#10;5yg2JPTX46FSx6f3na5H04o79a6xrGAxj0AQl1Y3XCk4FbvZCoTzyBpby6TgQQ7W2cskxUTbgXO6&#10;H30lQgi7BBXU3neJlK6syaCb2444cGfbG/QB9pXUPQ4h3LQyjqKlNNhwaKixo8+ayuvxZhT8NPEJ&#10;f/NiH5n33Zv/GovL7Xur1Ot03HyA8DT6f/Gf+6AVrOKwNpwJR0Bm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OTeVrCAAAA3AAAAA8AAAAAAAAAAAAAAAAAlwIAAGRycy9kb3du&#10;cmV2LnhtbFBLBQYAAAAABAAEAPUAAACG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9zBxQAA&#10;ANwAAAAPAAAAZHJzL2Rvd25yZXYueG1sRI9Ba8JAFITvhf6H5Qm9NRtTKCZ1Fako9RiTi7fX7GuS&#10;mn0bsqtJ/fXdQsHjMDPfMMv1ZDpxpcG1lhXMoxgEcWV1y7WCstg9L0A4j6yxs0wKfsjBevX4sMRM&#10;25Fzuh59LQKEXYYKGu/7TEpXNWTQRbYnDt6XHQz6IIda6gHHADedTOL4VRpsOSw02NN7Q9X5eDEK&#10;PtukxFte7GOT7l78YSq+L6etUk+zafMGwtPk7+H/9odWsEhS+DsTjo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zf3MH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OJ3cwgAA&#10;ANwAAAAPAAAAZHJzL2Rvd25yZXYueG1sRE/Pa8IwFL4L/g/hCbvZtA6kVKOMobjDLna6XV+bZ1Ns&#10;XkqTafffm4Ow48f3e70dbSduNPjWsYIsSUEQ10633Cg4fe3nOQgfkDV2jknBH3nYbqaTNRba3flI&#10;tzI0IoawL1CBCaEvpPS1IYs+cT1x5C5usBgiHBqpB7zHcNvJRZoupcWWY4PBnt4N1dfy1ypYHkK2&#10;P+5+ml1mzt/VZ16VV1kp9TIb31YgAo3hX/x0f2gF+WucH8/EI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4ndzCAAAA3AAAAA8AAAAAAAAAAAAAAAAAlw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EYaxQAA&#10;ANwAAAAPAAAAZHJzL2Rvd25yZXYueG1sRI9Ba8JAFITvBf/D8gRvdaNCSdNsRFqU9hjjpbfX7DOJ&#10;Zt+G7Cam/fXdQsHjMDPfMOl2Mq0YqXeNZQWrZQSCuLS64UrBqdg/xiCcR9bYWiYF3+Rgm80eUky0&#10;vXFO49FXIkDYJaig9r5LpHRlTQbd0nbEwTvb3qAPsq+k7vEW4KaV6yh6kgYbDgs1dvRaU3k9DkbB&#10;V7M+4U9eHCLzvN/4j6m4DJ9vSi3m0+4FhKfJ38P/7XetIN6s4O9MO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dwRhr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othtxQAA&#10;ANwAAAAPAAAAZHJzL2Rvd25yZXYueG1sRI9Ba8JAFITvBf/D8oTe6sYEiqauIi2WeozJpbfX7GuS&#10;Nvs2ZNck9dd3BcHjMDPfMJvdZFoxUO8aywqWiwgEcWl1w5WCIj88rUA4j6yxtUwK/sjBbjt72GCq&#10;7cgZDSdfiQBhl6KC2vsuldKVNRl0C9sRB+/b9gZ9kH0ldY9jgJtWxlH0LA02HBZq7Oi1pvL3dDYK&#10;vpq4wEuWv0dmfUj8ccp/zp9vSj3Op/0LCE+Tv4dv7Q+tYJXEcD0TjoDc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i2G3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7n32wwAA&#10;ANwAAAAPAAAAZHJzL2Rvd25yZXYueG1sRI9Bi8IwFITvgv8hPMGbploQ7RpFFMU9anvx9mzett1t&#10;XkoTte6vNwsLHoeZ+YZZrjtTizu1rrKsYDKOQBDnVldcKMjS/WgOwnlkjbVlUvAkB+tVv7fERNsH&#10;n+h+9oUIEHYJKii9bxIpXV6SQTe2DXHwvmxr0AfZFlK3+AhwU8tpFM2kwYrDQokNbUvKf843o+Ba&#10;TTP8PaWHyCz2sf/s0u/bZafUcNBtPkB46vw7/N8+agXzOIa/M+EIyN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7n32wwAAANwAAAAPAAAAAAAAAAAAAAAAAJcCAABkcnMvZG93&#10;bnJldi54bWxQSwUGAAAAAAQABAD1AAAAhwMAAAAA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B+WCxAAA&#10;ANwAAAAPAAAAZHJzL2Rvd25yZXYueG1sRI9Bi8IwFITvC/6H8Ba8remqiFajiKLoUdvL3p7Ns+1u&#10;81KaqNVfbwRhj8PMfMPMFq2pxJUaV1pW8N2LQBBnVpecK0iTzdcYhPPIGivLpOBODhbzzscMY21v&#10;fKDr0eciQNjFqKDwvo6ldFlBBl3P1sTBO9vGoA+yyaVu8BbgppL9KBpJgyWHhQJrWhWU/R0vRsGp&#10;7Kf4OCTbyEw2A79vk9/Lz1qp7me7nILw1Pr/8Lu90wrGgyG8zoQjIO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wflgsQAAADcAAAADwAAAAAAAAAAAAAAAACX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9HJqxAAA&#10;ANwAAAAPAAAAZHJzL2Rvd25yZXYueG1sRI9Bi8IwFITvwv6H8Ba8yJqqKKUaZREF8SC2u+z50Tzb&#10;ss1LaWKt/94IgsdhZr5hVpve1KKj1lWWFUzGEQji3OqKCwW/P/uvGITzyBpry6TgTg4264/BChNt&#10;b5xSl/lCBAi7BBWU3jeJlC4vyaAb24Y4eBfbGvRBtoXULd4C3NRyGkULabDisFBiQ9uS8v/sahTs&#10;TliduxHNzf7wl0b3LD0eT71Sw8/+ewnCU+/f4Vf7oBXEszk8z4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Ryas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LgsqMUAAADcAAAADwAAAGRycy9kb3ducmV2LnhtbESPQWvCQBSE7wX/w/IEL0U3WgiSuoqK&#10;Qot4qErB2yPvNQnNvg3ZNab/3i0Uehxm5htmseptrTpufeXEwHSSgGLJHVVSGLic9+M5KB9QCGsn&#10;bOCHPayWg6cFZuTu8sHdKRQqQsRnaKAMocm09nnJFv3ENSzR+3KtxRBlW2hq8R7httazJEm1xUri&#10;QokNb0vOv083a6CjZ0rXn9vr4bgL13Nxo/fjhowZDfv1K6jAffgP/7XfyMD8JYX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tLgsqM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/SJM8YAAADcAAAADwAAAGRycy9kb3ducmV2LnhtbESPQWvCQBSE7wX/w/KEXkrd2IJK6ioq&#10;LVSKB2MpeHvkPZNg9m3IrjH9912h4HGYmW+Y+bK3teq49ZUTA+NRAoold1RJYeD78PE8A+UDCmHt&#10;hA38soflYvAwx5TcVfbcZaFQESI+RQNlCE2qtc9LtuhHrmGJ3sm1FkOUbaGpxWuE21q/JMlEW6wk&#10;LpTY8Kbk/JxdrIGOnmiy+tkcv3bv4XgoLrTdrcmYx2G/egMVuA/38H/7kwzMXqd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v0iTP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msdQcIAAADcAAAADwAAAGRycy9kb3ducmV2LnhtbERPS2vCQBC+F/wPywheim60IBJdRaUF&#10;S/HgA8HbkBmTYHY2ZNcY/333UOjx43svVp2tVMuNL50YGI8SUCyZo1JyA+fT13AGygcUwsoJG3ix&#10;h9Wy97bAlNxTDtweQ65iiPgUDRQh1KnWPivYoh+5miVyN9dYDBE2uaYGnzHcVnqSJFNtsZTYUGDN&#10;24Kz+/FhDbT0TtP1ZXv92X+G6yl/0Pd+Q8YM+t16DipwF/7Ff+4dGZh9xLXxTDwCev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qmsdQc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Se42sYAAADcAAAADwAAAGRycy9kb3ducmV2LnhtbESPQWvCQBSE70L/w/IKXqRuVBBNXUVF&#10;wVI8qKXg7ZH3moRm34bsGtN/3y0UPA4z8w2zWHW2Ui03vnRiYDRMQLFkjkrJDXxc9i8zUD6gEFZO&#10;2MAPe1gtn3oLTMnd5cTtOeQqQsSnaKAIoU619lnBFv3Q1SzR+3KNxRBlk2tq8B7httLjJJlqi6XE&#10;hQJr3hacfZ9v1kBLA5quP7fX9+MuXC/5jd6OGzKm/9ytX0EF7sIj/N8+kIHZZA5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UnuNr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BtiOsIAAADcAAAADwAAAGRycy9kb3ducmV2LnhtbERPS2vCQBC+F/wPywheim6UIhJdRaUF&#10;S/HgA8HbkBmTYHY2ZNcY/333UOjx43svVp2tVMuNL50YGI8SUCyZo1JyA+fT13AGygcUwsoJG3ix&#10;h9Wy97bAlNxTDtweQ65iiPgUDRQh1KnWPivYoh+5miVyN9dYDBE2uaYGnzHcVnqSJFNtsZTYUGDN&#10;24Kz+/FhDbT0TtP1ZXv92X+G6yl/0Pd+Q8YM+t16DipwF/7Ff+4dGZh9xPnxTDwCevkL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BtiOs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5.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Kreuze an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: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Obst und Gemüse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O    hat die meisten Vitamine, wenn es eine Woche im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      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Kühlschrank war.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O    ist am gesündesten</w:t>
                  </w:r>
                  <w:proofErr w:type="gramStart"/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, wenn</w:t>
                  </w:r>
                  <w:proofErr w:type="gramEnd"/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es frisch gegessen wird.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 xml:space="preserve">Ergänze: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89824" behindDoc="0" locked="0" layoutInCell="1" allowOverlap="1" wp14:anchorId="1A4FC961" wp14:editId="01ED5580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263525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5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5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6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6.35pt;margin-top:20.75pt;width:168pt;height:32.1pt;z-index:25178982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Cr2OUEAACJJwAADgAAAGRycy9lMm9Eb2MueG1s7Fprb9s2FP0+YP+B0HfHol6WhThF5sTZgK4t&#10;1u4H0BL12CRSo+TY6bD/vsuHZMWO165d46GVAziSSdGXl4fH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jvOxAAA&#10;ANwAAAAPAAAAZHJzL2Rvd25yZXYueG1sRI9Bi8IwFITvC/6H8Ba8rekqilajiKLoUduLt2fzbLvb&#10;vJQmat1fvxEEj8PMfMPMFq2pxI0aV1pW8N2LQBBnVpecK0iTzdcYhPPIGivLpOBBDhbzzscMY23v&#10;fKDb0eciQNjFqKDwvo6ldFlBBl3P1sTBu9jGoA+yyaVu8B7gppL9KBpJgyWHhQJrWhWU/R6vRsG5&#10;7Kf4d0i2kZlsBn7fJj/X01qp7me7nILw1Pp3+NXeaQXj4QieZ8IRkPN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UY7zsQAAADc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Cp5VxAAA&#10;ANwAAAAPAAAAZHJzL2Rvd25yZXYueG1sRI9Pi8IwFMTvC36H8ARva6rin+0aRRRFj1ove3vbPNtq&#10;81KaqNVPv1kQPA4z8xtmOm9MKW5Uu8Kygl43AkGcWl1wpuCYrD8nIJxH1lhaJgUPcjCftT6mGGt7&#10;5z3dDj4TAcIuRgW591UspUtzMui6tiIO3snWBn2QdSZ1jfcAN6XsR9FIGiw4LORY0TKn9HK4GgW/&#10;Rf+Iz32yiczXeuB3TXK+/qyU6rSbxTcIT41/h1/trVYwGY7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qeVc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kXR6wgAA&#10;ANwAAAAPAAAAZHJzL2Rvd25yZXYueG1sRE/Pa8IwFL4L/g/hCbvZtMKkVKOMobjDLna6XV+bZ1Ns&#10;XkqTafffm4Ow48f3e70dbSduNPjWsYIsSUEQ10633Cg4fe3nOQgfkDV2jknBH3nYbqaTNRba3flI&#10;tzI0IoawL1CBCaEvpPS1IYs+cT1x5C5usBgiHBqpB7zHcNvJRZoupcWWY4PBnt4N1dfy1ypYHkK2&#10;P+5+ml1mzt/VZ16VV1kp9TIb31YgAo3hX/x0f2gF+WtcG8/EI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aRdHrCAAAA3AAAAA8AAAAAAAAAAAAAAAAAlw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2a+8xAAA&#10;ANwAAAAPAAAAZHJzL2Rvd25yZXYueG1sRI9Bi8IwFITvC/sfwlvwtqYqK1qNIoqiR20ve3s2z7ba&#10;vJQmat1fbwRhj8PMfMNM562pxI0aV1pW0OtGIIgzq0vOFaTJ+nsEwnlkjZVlUvAgB/PZ58cUY23v&#10;vKfbweciQNjFqKDwvo6ldFlBBl3X1sTBO9nGoA+yyaVu8B7gppL9KBpKgyWHhQJrWhaUXQ5Xo+BY&#10;9lP82yebyIzXA79rk/P1d6VU56tdTEB4av1/+N3eagWjnz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NmvvM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j8ycwgAA&#10;ANwAAAAPAAAAZHJzL2Rvd25yZXYueG1sRE+7bsIwFN0r9R+sW6lbcaBSBAGDEIiqjJAsbJf4kqSN&#10;r6PYecDX46FSx6PzXm1GU4ueWldZVjCdRCCIc6srLhRk6eFjDsJ5ZI21ZVJwJweb9evLChNtBz5R&#10;f/aFCCHsElRQet8kUrq8JINuYhviwN1sa9AH2BZStziEcFPLWRTF0mDFoaHEhnYl5b/nzii4VrMM&#10;H6f0KzKLw6c/julPd9kr9f42bpcgPI3+X/zn/tYK5nGYH86EIyDXT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uPzJzCAAAA3AAAAA8AAAAAAAAAAAAAAAAAlw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w2kHwgAA&#10;ANwAAAAPAAAAZHJzL2Rvd25yZXYueG1sRI9Bi8IwFITvgv8hPMGbpiqIdo0iiqJHrRdvb5u3bdfm&#10;pTRRq7/eCILHYWa+YWaLxpTiRrUrLCsY9CMQxKnVBWcKTsmmNwHhPLLG0jIpeJCDxbzdmmGs7Z0P&#10;dDv6TAQIuxgV5N5XsZQuzcmg69uKOHh/tjbog6wzqWu8B7gp5TCKxtJgwWEhx4pWOaWX49Uo+C2G&#10;J3wekm1kppuR3zfJ//W8VqrbaZY/IDw1/hv+tHdawWQ8gPeZcATk/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TDaQfCAAAA3AAAAA8AAAAAAAAAAAAAAAAAlwIAAGRycy9kb3du&#10;cmV2LnhtbFBLBQYAAAAABAAEAPUAAACG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EfdwwwAA&#10;ANwAAAAPAAAAZHJzL2Rvd25yZXYueG1sRI9Bi8IwFITvgv8hPMGbpnZBtGsUUVzco7YXb8/mbdvd&#10;5qU0Uau/fiMIHoeZ+YZZrDpTiyu1rrKsYDKOQBDnVldcKMjS3WgGwnlkjbVlUnAnB6tlv7fARNsb&#10;H+h69IUIEHYJKii9bxIpXV6SQTe2DXHwfmxr0AfZFlK3eAtwU8s4iqbSYMVhocSGNiXlf8eLUXCu&#10;4gwfh/QrMvPdh//u0t/LaavUcNCtP0F46vw7/GrvtYLZNIbnmXAE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EfdwwwAAANwAAAAPAAAAAAAAAAAAAAAAAJcCAABkcnMvZG93&#10;bnJldi54bWxQSwUGAAAAAAQABAD1AAAAhwMAAAAA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4mCYxQAA&#10;ANwAAAAPAAAAZHJzL2Rvd25yZXYueG1sRI9Ba4NAFITvgf6H5RVyCXVtS0VsNqGUBoIHqab0/HBf&#10;VOK+FXdrzL/PFgI5DjPzDbPezqYXE42us6zgOYpBENdWd9wo+DnsnlIQziNr7C2Tggs52G4eFmvM&#10;tD1zSVPlGxEg7DJU0Ho/ZFK6uiWDLrIDcfCOdjTogxwbqUc8B7jp5UscJ9Jgx2GhxYE+W6pP1Z9R&#10;8FVg9z2t6M3s9r9lfKnKPC9mpZaP88c7CE+zv4dv7b1WkCav8H8mHA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iYJj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JU4WcUAAADcAAAADwAAAGRycy9kb3ducmV2LnhtbESPQWvCQBSE7wX/w/IEL0U3SgmSuoqK&#10;Qot4qErB2yPvNQnNvg3ZNab/3i0Uehxm5htmseptrTpufeXEwHSSgGLJHVVSGLic9+M5KB9QCGsn&#10;bOCHPayWg6cFZuTu8sHdKRQqQsRnaKAMocm09nnJFv3ENSzR+3KtxRBlW2hq8R7httazJEm1xUri&#10;QokNb0vOv083a6CjZ0rXn9vr4bgL13Nxo/fjhowZDfv1K6jAffgP/7XfyMA8fYH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JU4Wc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9mdwsUAAADcAAAADwAAAGRycy9kb3ducmV2LnhtbESPQWvCQBSE7wX/w/IEL0U3Cg2SuoqK&#10;Qot4qErB2yPvNQnNvg3ZNab/3i0Uehxm5htmseptrTpufeXEwHSSgGLJHVVSGLic9+M5KB9QCGsn&#10;bOCHPayWg6cFZuTu8sHdKRQqQsRnaKAMocm09nnJFv3ENSzR+3KtxRBlW2hq8R7httazJEm1xUri&#10;QokNb0vOv083a6CjZ0rXn9vr4bgL13Nxo/fjhowZDfv1K6jAffgP/7XfyMA8fYHfM/EI6OU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9mdws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sDtcYAAADcAAAADwAAAGRycy9kb3ducmV2LnhtbESPzWrDMBCE74W8g9hAL6WW24MJTuSQ&#10;hhYaSg75IZDb4t3aptbKWIrjvH1VKOQ4zMw3zGI52lYN3PvGiYGXJAXFUjpqpDJwPHw8z0D5gELY&#10;OmEDN/awLCYPC8zJXWXHwz5UKkLE52igDqHLtfZlzRZ94jqW6H273mKIsq809XiNcNvq1zTNtMVG&#10;4kKNHa9rLn/2F2tgoCfKVqf1+Wv7Hs6H6kKb7RsZ8zgdV3NQgcdwD/+3P8nALMvg70w8Arr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cLA7X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EemLsYAAADcAAAADwAAAGRycy9kb3ducmV2LnhtbESPQWvCQBSE7wX/w/IEL0U3ekgldRUV&#10;hRbxUJWCt0feaxKafRuya0z/fVco9DjMzDfMYtXbWnXc+sqJgekkAcWSO6qkMHA578dzUD6gENZO&#10;2MAPe1gtB08LzMjd5YO7UyhUhIjP0EAZQpNp7fOSLfqJa1ii9+VaiyHKttDU4j3Cba1nSZJqi5XE&#10;hRIb3pacf59u1kBHz5SuP7fXw3EXrufiRu/HDRkzGvbrV1CB+/Af/mu/kYF5+gKPM/EI6OU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hHpi7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dgyXMIAAADcAAAADwAAAGRycy9kb3ducmV2LnhtbERPTWvCQBC9F/wPywi9FN3UQ5DoKioW&#10;LOJBLQVvQ2ZMgtnZkF1j+u+7B8Hj433Pl72tVcetr5wY+BwnoFhyR5UUBn7OX6MpKB9QCGsnbOCP&#10;PSwXg7c5ZuQecuTuFAoVQ8RnaKAMocm09nnJFv3YNSyRu7rWYoiwLTS1+IjhttaTJEm1xUpiQ4kN&#10;b0rOb6e7NdDRB6Wr381lf9iGy7m40/dhTca8D/vVDFTgPrzET/eODEzTuDaeiUdAL/4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dgyXM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Obst und Gemüse sind gesund, weil sie viele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enthalten.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w:lastRenderedPageBreak/>
                    <mc:AlternateContent>
                      <mc:Choice Requires="wpg">
                        <w:drawing>
                          <wp:anchor distT="0" distB="0" distL="114300" distR="114300" simplePos="0" relativeHeight="251791872" behindDoc="0" locked="0" layoutInCell="1" allowOverlap="1" wp14:anchorId="08F5B904" wp14:editId="55C773B2">
                            <wp:simplePos x="0" y="0"/>
                            <wp:positionH relativeFrom="column">
                              <wp:posOffset>2652395</wp:posOffset>
                            </wp:positionH>
                            <wp:positionV relativeFrom="paragraph">
                              <wp:posOffset>215900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69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7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6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7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7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8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08.85pt;margin-top:17pt;width:168pt;height:32.1pt;z-index:25179187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VlpBvwAA&#10;ANwAAAAPAAAAZHJzL2Rvd25yZXYueG1sRE9Nr8FAFN2/xH+YXIndM0XiUYYIISypjd3VudrSudN0&#10;BuXXm8VLLE/O93TemFI8qHaFZQW9bgSCOLW64EzBMVn/jkA4j6yxtEwKXuRgPmv9TDHW9sl7ehx8&#10;JkIIuxgV5N5XsZQuzcmg69qKOHAXWxv0AdaZ1DU+Q7gpZT+KhtJgwaEhx4qWOaW3w90oOBf9I773&#10;ySYy4/XA75rkej+tlOq0m8UEhKfGf8X/7q1WMPoL88OZcATk7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5WWkG/AAAA3AAAAA8AAAAAAAAAAAAAAAAAlwIAAGRycy9kb3ducmV2&#10;LnhtbFBLBQYAAAAABAAEAPUAAACD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Gv/axQAA&#10;ANwAAAAPAAAAZHJzL2Rvd25yZXYueG1sRI9Ba8JAFITvBf/D8oTemo0WqsasIhZLe9Tk0tsz+0zS&#10;Zt+G7Jqk/fVdQehxmJlvmHQ7mkb01LnasoJZFIMgLqyuuVSQZ4enJQjnkTU2lknBDznYbiYPKSba&#10;Dnyk/uRLESDsElRQed8mUrqiIoMusi1x8C62M+iD7EqpOxwC3DRyHscv0mDNYaHClvYVFd+nq1Fw&#10;ruc5/h6zt9isDs/+Y8y+rp+vSj1Ox90ahKfR/4fv7XetYLmYwe1MO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a/9r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zB/wxQAA&#10;ANwAAAAPAAAAZHJzL2Rvd25yZXYueG1sRI9Pi8IwFMTvC/sdwlvY25rWg5ZqFBHFPezFun+ur82z&#10;KTYvpYna/fZGEDwOM/MbZr4cbCsu1PvGsYJ0lIAgrpxuuFbwfdh+ZCB8QNbYOiYF/+RhuXh9mWOu&#10;3ZX3dClCLSKEfY4KTAhdLqWvDFn0I9cRR+/oeoshyr6WusdrhNtWjpNkIi02HBcMdrQ2VJ2Ks1Uw&#10;2YV0u9/81ZvU/PyWX1lZnGSp1PvbsJqBCDSEZ/jR/tQKsukY7mfiEZCL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zMH/D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MQ2xAAA&#10;ANwAAAAPAAAAZHJzL2Rvd25yZXYueG1sRI9Pi8IwFMTvC36H8Ba8rekq+KcaRRRFj9pe9vZsnm13&#10;m5fSRK1+eiMIexxm5jfMbNGaSlypcaVlBd+9CARxZnXJuYI02XyNQTiPrLGyTAru5GAx73zMMNb2&#10;xge6Hn0uAoRdjAoK7+tYSpcVZND1bE0cvLNtDPogm1zqBm8BbirZj6KhNFhyWCiwplVB2d/xYhSc&#10;yn6Kj0OyjcxkM/D7Nvm9/KyV6n62yykIT63/D7/bO61gPBrA60w4AnL+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oTENs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VxCxAAA&#10;ANwAAAAPAAAAZHJzL2Rvd25yZXYueG1sRI9Pi8IwFMTvC36H8ARva+of1O0aRRRFj1ove3vbPNtq&#10;81KaqNVPv1kQPA4z8xtmOm9MKW5Uu8Kygl43AkGcWl1wpuCYrD8nIJxH1lhaJgUPcjCftT6mGGt7&#10;5z3dDj4TAcIuRgW591UspUtzMui6tiIO3snWBn2QdSZ1jfcAN6XsR9FIGiw4LORY0TKn9HK4GgW/&#10;Rf+Iz32yiczXeuB3TXK+/qyU6rSbxTcIT41/h1/trVYwGQ/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W1cQsQAAADcAAAADwAAAAAAAAAAAAAAAACX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IfnZxAAA&#10;ANwAAAAPAAAAZHJzL2Rvd25yZXYueG1sRI9Pi8IwFMTvC36H8ARva6rin+0aRRRFj1ove3vbPNtq&#10;81KaqNVPv1kQPA4z8xtmOm9MKW5Uu8Kygl43AkGcWl1wpuCYrD8nIJxH1lhaJgUPcjCftT6mGGt7&#10;5z3dDj4TAcIuRgW591UspUtzMui6tiIO3snWBn2QdSZ1jfcAN6XsR9FIGiw4LORY0TKn9HK4GgW/&#10;Rf+Iz32yiczXeuB3TXK+/qyU6rSbxTcIT41/h1/trVYwGQ/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H52c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82euxQAA&#10;ANwAAAAPAAAAZHJzL2Rvd25yZXYueG1sRI9Ba8JAFITvBf/D8gremk0VUo1ZRVos9qjx4u2ZfSZp&#10;s29DdjWpv75bEDwOM/MNk60G04grda62rOA1ikEQF1bXXCo45JuXGQjnkTU2lknBLzlYLUdPGaba&#10;9ryj696XIkDYpaig8r5NpXRFRQZdZFvi4J1tZ9AH2ZVSd9gHuGnkJI4TabDmsFBhS+8VFT/7i1Fw&#10;qicHvO3yz9jMN1P/NeTfl+OHUuPnYb0A4Wnwj/C9vdUKZm8J/J8JR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7zZ67FAAAA3AAAAA8AAAAAAAAAAAAAAAAAlw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PBGxQAA&#10;ANwAAAAPAAAAZHJzL2Rvd25yZXYueG1sRI9Ba4NAFITvgf6H5RVyCXVtoVVsNqGUBoIHqab0/HBf&#10;VOK+FXdrzL/PFgI5DjPzDbPezqYXE42us6zgOYpBENdWd9wo+DnsnlIQziNr7C2Tggs52G4eFmvM&#10;tD1zSVPlGxEg7DJU0Ho/ZFK6uiWDLrIDcfCOdjTogxwbqUc8B7jp5Uscv0mDHYeFFgf6bKk+VX9G&#10;wVeB3fe0olez2/+W8aUq87yYlVo+zh/vIDzN/h6+tfdaQZok8H8mHA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oA8Eb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AGkgcIAAADcAAAADwAAAGRycy9kb3ducmV2LnhtbERPS2vCQBC+F/wPywheim70YCW6ikoL&#10;LeLBB4K3ITMmwexsyK4x/ffdg9Djx/derDpbqZYbXzoxMB4loFgyR6XkBs6nr+EMlA8ohJUTNvDL&#10;HlbL3tsCU3JPOXB7DLmKIeJTNFCEUKda+6xgi37kapbI3VxjMUTY5JoafMZwW+lJkky1xVJiQ4E1&#10;bwvO7seHNdDSO03Xl+11t/8M11P+oJ/9howZ9Lv1HFTgLvyLX+5vMjD7iGvjmXgE9P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AGkgc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0BGsYAAADcAAAADwAAAGRycy9kb3ducmV2LnhtbESPT2vCQBTE74V+h+UVvJS60YN/UldR&#10;UbAUD2opeHvkvSah2bchu8b47bsFweMwM79hZovOVqrlxpdODAz6CSiWzFEpuYGv0/ZtAsoHFMLK&#10;CRu4sYfF/Plphim5qxy4PYZcRYj4FA0UIdSp1j4r2KLvu5olej+usRiibHJNDV4j3FZ6mCQjbbGU&#10;uFBgzeuCs9/jxRpo6ZVGy+/1+XO/CedTfqGP/YqM6b10y3dQgbvwCN/bOzIwGU/h/0w8Anr+B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NNARr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6LYoMIAAADcAAAADwAAAGRycy9kb3ducmV2LnhtbERPTWvCQBC9F/wPywi9FN3oQUJ0FRUF&#10;i3ioloK3ITMmwexsyK4x/ffdg9Dj430vVr2tVcetr5wYmIwTUCy5o0oKA9+X/SgF5QMKYe2EDfyy&#10;h9Vy8LbAjNxTvrg7h0LFEPEZGihDaDKtfV6yRT92DUvkbq61GCJsC00tPmO4rfU0SWbaYiWxocSG&#10;tyXn9/PDGujog2brn+31eNqF66V40OdpQ8a8D/v1HFTgPvyLX+4DGUjTOD+eiUdAL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6LYoMIAAADcAAAADwAAAAAAAAAAAAAA&#10;AAChAgAAZHJzL2Rvd25yZXYueG1sUEsFBgAAAAAEAAQA+QAAAJA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59O8YAAADcAAAADwAAAGRycy9kb3ducmV2LnhtbESPT2vCQBTE7wW/w/IEL6Vu9CAhdRUV&#10;Cy3Fg38QvD3yXpPQ7NuQXWP67buC4HGYmd8w82Vva9Vx6ysnBibjBBRL7qiSwsDp+PGWgvIBhbB2&#10;wgb+2MNyMXiZY0buJnvuDqFQESI+QwNlCE2mtc9LtujHrmGJ3o9rLYYo20JTi7cIt7WeJslMW6wk&#10;LpTY8Kbk/PdwtQY6eqXZ6ry5fO+24XIsrvS1W5Mxo2G/egcVuA/P8KP9SQbSdAL3M/EI6MU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jufTv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DzjTMYAAADcAAAADwAAAGRycy9kb3ducmV2LnhtbESPQWvCQBSE7wX/w/IKvZRmowcJqRux&#10;olApHqql4O2R95qEZt+G7Brjv+8KQo/DzHzDLJajbdXAvW+cGJgmKSiW0lEjlYGv4/YlA+UDCmHr&#10;hA1c2cOymDwsMCd3kU8eDqFSESI+RwN1CF2utS9rtugT17FE78f1FkOUfaWpx0uE21bP0nSuLTYS&#10;F2rseF1z+Xs4WwMDPdN89b0+few34XSszrTbv5ExT4/j6hVU4DH8h+/tdzKQZTO4nYlHQBd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g840z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Einheimisches Obst wächst </w:t>
                  </w:r>
                </w:p>
                <w:p w:rsidR="00606D49" w:rsidRPr="00606D49" w:rsidRDefault="00606D4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6. Gemüserätsel</w:t>
                  </w:r>
                </w:p>
                <w:p w:rsidR="00606D49" w:rsidRDefault="00606D49" w:rsidP="00606D49">
                  <w:pPr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3920" behindDoc="0" locked="0" layoutInCell="1" allowOverlap="1" wp14:anchorId="5FAE48B2" wp14:editId="3C27CBCD">
                            <wp:simplePos x="0" y="0"/>
                            <wp:positionH relativeFrom="column">
                              <wp:posOffset>417195</wp:posOffset>
                            </wp:positionH>
                            <wp:positionV relativeFrom="paragraph">
                              <wp:posOffset>643890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8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8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8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9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32.85pt;margin-top:50.7pt;width:168pt;height:32.1pt;z-index:25179392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uCxlxAAA&#10;ANwAAAAPAAAAZHJzL2Rvd25yZXYueG1sRI9Bi8IwFITvwv6H8Bb2pqm6SLcaRRQXPWq97O3ZPNtq&#10;81KaqHV/vREEj8PMfMNMZq2pxJUaV1pW0O9FIIgzq0vOFezTVTcG4TyyxsoyKbiTg9n0ozPBRNsb&#10;b+m687kIEHYJKii8rxMpXVaQQdezNXHwjrYx6INscqkbvAW4qeQgikbSYMlhocCaFgVl593FKDiU&#10;gz3+b9PfyPyshn7TpqfL31Kpr892PgbhqfXv8Ku91gri+BueZ8IR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LgsZcQAAADc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9In+xAAA&#10;ANwAAAAPAAAAZHJzL2Rvd25yZXYueG1sRI9Bi8IwFITvwv6H8Bb2pqnKSrcaRRQXPWq97O3ZPNtq&#10;81KaqHV/vREEj8PMfMNMZq2pxJUaV1pW0O9FIIgzq0vOFezTVTcG4TyyxsoyKbiTg9n0ozPBRNsb&#10;b+m687kIEHYJKii8rxMpXVaQQdezNXHwjrYx6INscqkbvAW4qeQgikbSYMlhocCaFgVl593FKDiU&#10;gz3+b9PfyPyshn7TpqfL31Kpr892PgbhqfXv8Ku91gri+BueZ8IR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/SJ/s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ImnUxAAA&#10;ANwAAAAPAAAAZHJzL2Rvd25yZXYueG1sRI9Pi8IwFMTvgt8hPGFvmnYPpXSNsoiiBy/W/XN9bd42&#10;xealNFntfnsjCHscZuY3zHI92k5cafCtYwXpIgFBXDvdcqPg47yb5yB8QNbYOSYFf+RhvZpOllho&#10;d+MTXcvQiAhhX6ACE0JfSOlrQxb9wvXE0ftxg8UQ5dBIPeAtwm0nX5MkkxZbjgsGe9oYqi/lr1WQ&#10;7UO6O22/m21qPr+qY16VF1kp9TIb399ABBrDf/jZPmgFeZ7B40w8AnJ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iJp1MQAAADcAAAADwAAAAAAAAAAAAAAAACX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rISxAAA&#10;ANwAAAAPAAAAZHJzL2Rvd25yZXYueG1sRI9Bi8IwFITvwv6H8Bb2pqkKa7caRRQXPWq97O3ZPNtq&#10;81KaqHV/vREEj8PMfMNMZq2pxJUaV1pW0O9FIIgzq0vOFezTVTcG4TyyxsoyKbiTg9n0ozPBRNsb&#10;b+m687kIEHYJKii8rxMpXVaQQdezNXHwjrYx6INscqkbvAW4qeQgir6lwZLDQoE1LQrKzruLUXAo&#10;B3v836a/kflZDf2mTU+Xv6VSX5/tfAzCU+vf4Vd7rRXE8QieZ8IRkN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GqyEs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9SZgwQAA&#10;ANwAAAAPAAAAZHJzL2Rvd25yZXYueG1sRE89b8IwEN2R+h+sQ+pGHKiE0hSDUBGoHSFZul3jIwnE&#10;58g2kPbX4wGJ8el9L1aD6cSVnG8tK5gmKQjiyuqWawVlsZ1kIHxA1thZJgV/5GG1fBktMNf2xnu6&#10;HkItYgj7HBU0IfS5lL5qyKBPbE8cuaN1BkOErpba4S2Gm07O0nQuDbYcGxrs6bOh6ny4GAW/7azE&#10;/32xS8379i18D8Xp8rNR6nU8rD9ABBrCU/xwf2kFWRbXxjPxCMjl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fUmYMEAAADcAAAADwAAAAAAAAAAAAAAAACXAgAAZHJzL2Rvd25y&#10;ZXYueG1sUEsFBgAAAAAEAAQA9QAAAIU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uYP7xQAA&#10;ANwAAAAPAAAAZHJzL2Rvd25yZXYueG1sRI9Ba8JAFITvgv9heUJvZqOFEqOrFIulHjW59PbMPpPY&#10;7NuQXZPUX98tFHocZuYbZrMbTSN66lxtWcEiikEQF1bXXCrIs8M8AeE8ssbGMin4Jge77XSywVTb&#10;gU/Un30pAoRdigoq79tUSldUZNBFtiUO3tV2Bn2QXSl1h0OAm0Yu4/hFGqw5LFTY0r6i4ut8Nwou&#10;9TLHxyl7j83q8OyPY3a7f74p9TQbX9cgPI3+P/zX/tAKkmQFv2fCEZDb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5g/v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Wry7wgAA&#10;ANwAAAAPAAAAZHJzL2Rvd25yZXYueG1sRE89b4MwEN0r5T9YV6lbY0qlipA4qEqVqhkJLNku+AKk&#10;+IywAzS/vh4qdXx635tsNp0YaXCtZQUvywgEcWV1y7WCstg/JyCcR9bYWSYFP+Qg2y4eNphqO3FO&#10;49HXIoSwS1FB432fSumqhgy6pe2JA3exg0Ef4FBLPeAUwk0n4yh6kwZbDg0N9rRrqPo+3oyCcxuX&#10;eM+Lz8is9q/+MBfX2+lDqafH+X0NwtPs/8V/7i+tIFmF+eFMOAJ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5avLv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StTxAAA&#10;ANwAAAAPAAAAZHJzL2Rvd25yZXYueG1sRI9Bi8IwFITvwv6H8Ba8iKYKSrdrlEUUxIPYunh+NG/b&#10;ss1LaWKt/94IgsdhZr5hluve1KKj1lWWFUwnEQji3OqKCwW/5904BuE8ssbaMim4k4P16mOwxETb&#10;G6fUZb4QAcIuQQWl900ipctLMugmtiEO3p9tDfog20LqFm8Bbmo5i6KFNFhxWCixoU1J+X92NQq2&#10;R6xO3YjmZre/pNE9Sw+HY6/U8LP/+Qbhqffv8Ku91wriryk8z4QjIF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krU8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eV1kcYAAADcAAAADwAAAGRycy9kb3ducmV2LnhtbESPT2vCQBTE70K/w/IKvYhu6kE0uoqV&#10;FlrEg38QvD3ynklo9m3IrjH99l1B8DjMzG+Y+bKzlWq58aUTA+/DBBRL5qiU3MDx8DWYgPIBhbBy&#10;wgb+2MNy8dKbY0ruJjtu9yFXESI+RQNFCHWqtc8KtuiHrmaJ3sU1FkOUTa6pwVuE20qPkmSsLZYS&#10;FwqseV1w9ru/WgMt9Wm8Oq3Pm+1nOB/yK/1sP8iYt9duNQMVuAvP8KP9TQYm0xHcz8QjoBf/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3ldZH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qnQCsYAAADcAAAADwAAAGRycy9kb3ducmV2LnhtbESPQWvCQBSE70L/w/IKXqRuVBBNXUVF&#10;wVI8qKXg7ZH3moRm34bsGtN/3y0UPA4z8w2zWHW2Ui03vnRiYDRMQLFkjkrJDXxc9i8zUD6gEFZO&#10;2MAPe1gtn3oLTMnd5cTtOeQqQsSnaKAIoU619lnBFv3Q1SzR+3KNxRBlk2tq8B7httLjJJlqi6XE&#10;hQJr3hacfZ9v1kBLA5quP7fX9+MuXC/5jd6OGzKm/9ytX0EF7sIj/N8+kIHZfAJ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IKp0Ar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UBIfsYAAADcAAAADwAAAGRycy9kb3ducmV2LnhtbESPQWvCQBSE70L/w/IKXqRuFBFNXUVF&#10;wVI8qKXg7ZH3moRm34bsGtN/3y0UPA4z8w2zWHW2Ui03vnRiYDRMQLFkjkrJDXxc9i8zUD6gEFZO&#10;2MAPe1gtn3oLTMnd5cTtOeQqQsSnaKAIoU619lnBFv3Q1SzR+3KNxRBlk2tq8B7httLjJJlqi6XE&#10;hQJr3hacfZ9v1kBLA5quP7fX9+MuXC/5jd6OGzKm/9ytX0EF7sIj/N8+kIHZfAJ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1ASH7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zt5cYAAADcAAAADwAAAGRycy9kb3ducmV2LnhtbESPQWvCQBSE70L/w/IKXqRuFBRNXUVF&#10;wVI8qKXg7ZH3moRm34bsGtN/3y0UPA4z8w2zWHW2Ui03vnRiYDRMQLFkjkrJDXxc9i8zUD6gEFZO&#10;2MAPe1gtn3oLTMnd5cTtOeQqQsSnaKAIoU619lnBFv3Q1SzR+3KNxRBlk2tq8B7httLjJJlqi6XE&#10;hQJr3hacfZ9v1kBLA5quP7fX9+MuXC/5jd6OGzKm/9ytX0EF7sIj/N8+kIHZfAJ/Z+IR0M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IM7eX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t5zksYAAADcAAAADwAAAGRycy9kb3ducmV2LnhtbESPQWvCQBSE7wX/w/IEL0U3egg2uopK&#10;Cy3FQ1UEb4+8ZxLMvg3ZNab/vlso9DjMzDfMct3bWnXc+sqJgekkAcWSO6qkMHA6vo3noHxAIayd&#10;sIFv9rBeDZ6WmJF7yBd3h1CoCBGfoYEyhCbT2uclW/QT17BE7+paiyHKttDU4iPCba1nSZJqi5XE&#10;hRIb3pWc3w53a6CjZ0o3593lc/8aLsfiTh/7LRkzGvabBajAffgP/7XfycD8JYXfM/EI6N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Lec5L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Meine Frucht kann rot, gelb oder grün sein. Ich bin innen hohl und habe eine glatte Schale. Das ist </w:t>
                  </w:r>
                </w:p>
                <w:p w:rsidR="00606D49" w:rsidRDefault="00606D49" w:rsidP="00606D49">
                  <w:pPr>
                    <w:spacing w:line="360" w:lineRule="auto"/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Default="00606D49" w:rsidP="00606D49">
                  <w:pPr>
                    <w:spacing w:line="360" w:lineRule="auto"/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numPr>
                      <w:ilvl w:val="0"/>
                      <w:numId w:val="10"/>
                    </w:num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>Ich bin rot, klein und rund. Ich schmecke scharf.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5968" behindDoc="0" locked="0" layoutInCell="1" allowOverlap="1" wp14:anchorId="5DC249F8" wp14:editId="019C886A">
                            <wp:simplePos x="0" y="0"/>
                            <wp:positionH relativeFrom="column">
                              <wp:posOffset>1325245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89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89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9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0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0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1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04.35pt;margin-top:.95pt;width:168pt;height:32.1pt;z-index:25179596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LLC9wgAA&#10;ANwAAAAPAAAAZHJzL2Rvd25yZXYueG1sRE89b4MwEN0r5T9YV6lbY0qlipA4qEqVqhkJLNku+AKk&#10;+IywAzS/vh4qdXx635tsNp0YaXCtZQUvywgEcWV1y7WCstg/JyCcR9bYWSYFP+Qg2y4eNphqO3FO&#10;49HXIoSwS1FB432fSumqhgy6pe2JA3exg0Ef4FBLPeAUwk0n4yh6kwZbDg0N9rRrqPo+3oyCcxuX&#10;eM+Lz8is9q/+MBfX2+lDqafH+X0NwtPs/8V/7i+tIFmFteFMOAJ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AssL3CAAAA3AAAAA8AAAAAAAAAAAAAAAAAlwIAAGRycy9kb3du&#10;cmV2LnhtbFBLBQYAAAAABAAEAPUAAACG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YBUmwwAA&#10;ANwAAAAPAAAAZHJzL2Rvd25yZXYueG1sRI9Bi8IwFITvgv8hPMGbpiqIrUYRF5fdo7YXb8/mbdu1&#10;eSlN1O7+eiMIHoeZ+YZZbTpTixu1rrKsYDKOQBDnVldcKMjS/WgBwnlkjbVlUvBHDjbrfm+FibZ3&#10;PtDt6AsRIOwSVFB63yRSurwkg25sG+Lg/djWoA+yLaRu8R7gppbTKJpLgxWHhRIb2pWUX45Xo+Bc&#10;TTP8P6SfkYn3M//dpb/X04dSw0G3XYLw1Pl3+NX+0goWcQzPM+EIyP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YBUmwwAAANwAAAAPAAAAAAAAAAAAAAAAAJcCAABkcnMvZG93&#10;bnJldi54bWxQSwUGAAAAAAQABAD1AAAAhwMAAAAA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tVj8wgAA&#10;ANwAAAAPAAAAZHJzL2Rvd25yZXYueG1sRE89T8MwEN2R+h+sq8RGnXSoSqgTIdSqDCwN0K6X+Iij&#10;xucoNkn67+sBifHpfe+K2XZipMG3jhWkqwQEce10y42Cr8/D0xaED8gaO8ek4EYeinzxsMNMu4lP&#10;NJahETGEfYYKTAh9JqWvDVn0K9cTR+7HDRZDhEMj9YBTDLedXCfJRlpsOTYY7OnNUH0tf62CzTGk&#10;h9P+0uxT832uPrZVeZWVUo/L+fUFRKA5/Iv/3O9awXMS58cz8QjI/A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21WPzCAAAA3AAAAA8AAAAAAAAAAAAAAAAAlw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YM6wwAA&#10;ANwAAAAPAAAAZHJzL2Rvd25yZXYueG1sRI9Bi8IwFITvgv8hPMGbJirI2jWK7KLoUevF29vm2Vab&#10;l9JE7e6vN8KCx2FmvmHmy9ZW4k6NLx1rGA0VCOLMmZJzDcd0PfgA4QOywcoxafglD8tFtzPHxLgH&#10;7+l+CLmIEPYJaihCqBMpfVaQRT90NXH0zq6xGKJscmkafES4reRYqam0WHJcKLCmr4Ky6+FmNfyU&#10;4yP+7dONsrP1JOza9HI7fWvd77WrTxCB2vAO/7e3RsNMjeB1Jh4B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/YM6wwAAANwAAAAPAAAAAAAAAAAAAAAAAJcCAABkcnMvZG93&#10;bnJldi54bWxQSwUGAAAAAAQABAD1AAAAhwMAAAAA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x1NxQAA&#10;ANwAAAAPAAAAZHJzL2Rvd25yZXYueG1sRI9Ba8JAFITvQv/D8gq96W5TkCa6htKSUo8aL729Zp9J&#10;NPs2ZFdN++tdoeBxmJlvmGU+2k6cafCtYw3PMwWCuHKm5VrDriymryB8QDbYOSYNv+QhXz1MlpgZ&#10;d+ENnbehFhHCPkMNTQh9JqWvGrLoZ64njt7eDRZDlEMtzYCXCLedTJSaS4stx4UGe3pvqDpuT1bD&#10;T5vs8G9TfiqbFi9hPZaH0/eH1k+P49sCRKAx3MP/7S+jIVUJ3M7EI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vHU3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7jWxQAA&#10;ANwAAAAPAAAAZHJzL2Rvd25yZXYueG1sRI9Ba8JAFITvBf/D8oTe6q4RiqauIpaU9qjx0ttr9plE&#10;s29DdhPT/vpuQehxmJlvmPV2tI0YqPO1Yw3zmQJBXDhTc6nhlGdPSxA+IBtsHJOGb/Kw3Uwe1pga&#10;d+MDDcdQighhn6KGKoQ2ldIXFVn0M9cSR+/sOoshyq6UpsNbhNtGJko9S4s1x4UKW9pXVFyPvdXw&#10;VScn/Dnkb8quskX4GPNL//mq9eN03L2ACDSG//C9/W40rNQC/s7EIyA3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BjuNb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iiCixAAA&#10;ANwAAAAPAAAAZHJzL2Rvd25yZXYueG1sRI9BawIxFITvQv9DeAVvmlRFdDVKaVH0qOult9fNc3fb&#10;zcuyibr6640geBxm5htmvmxtJc7U+NKxho++AkGcOVNyruGQrnoTED4gG6wck4YreVgu3jpzTIy7&#10;8I7O+5CLCGGfoIYihDqR0mcFWfR9VxNH7+gaiyHKJpemwUuE20oOlBpLiyXHhQJr+ioo+9+frIbf&#10;cnDA2y5dKztdDcO2Tf9OP99ad9/bzxmIQG14hZ/tjdEwVSN4nIlHQC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ogosQAAADcAAAADwAAAAAAAAAAAAAAAACX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bdKxAAA&#10;ANwAAAAPAAAAZHJzL2Rvd25yZXYueG1sRI9Ba8JAFITvBf/D8oReiu5asGh0FREF8SBNFM+P7DMJ&#10;Zt+G7Brjv+8WCj0OM/MNs1z3thYdtb5yrGEyViCIc2cqLjRczvvRDIQPyAZrx6ThRR7Wq8HbEhPj&#10;npxSl4VCRAj7BDWUITSJlD4vyaIfu4Y4ejfXWgxRtoU0LT4j3NbyU6kvabHiuFBiQ9uS8nv2sBp2&#10;J6y+uw+a2v3hmqpXlh6Pp17r92G/WYAI1If/8F/7YDTM1RR+z8QjIF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3m3Ss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DXpiMUAAADcAAAADwAAAGRycy9kb3ducmV2LnhtbESPQWvCQBSE7wX/w/KEXopu2kNoo6uo&#10;tNAiHtQieHvkPZNg9m3IrjH9964g9DjMzDfMdN7bWnXc+sqJgddxAoold1RJYeB3/zV6B+UDCmHt&#10;hA38sYf5bPA0xYzcVbbc7UKhIkR8hgbKEJpMa5+XbNGPXcMSvZNrLYYo20JTi9cIt7V+S5JUW6wk&#10;LpTY8Krk/Ly7WAMdvVC6OKyO681nOO6LC/1slmTM87BfTEAF7sN/+NH+JgMfSQr3M/EI6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DXpiMUAAADcAAAADwAAAAAAAAAA&#10;AAAAAAChAgAAZHJzL2Rvd25yZXYueG1sUEsFBgAAAAAEAAQA+QAAAJM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3lME8YAAADcAAAADwAAAGRycy9kb3ducmV2LnhtbESPT2vCQBTE7wW/w/KEXopu6sFqdBUr&#10;FlqKB/8geHvkPZNg9m3IrjH99t1CweMwM79h5svOVqrlxpdODLwOE1AsmaNScgPHw8dgAsoHFMLK&#10;CRv4YQ/LRe9pjim5u+y43YdcRYj4FA0UIdSp1j4r2KIfupolehfXWAxRNrmmBu8Rbis9SpKxtlhK&#10;XCiw5nXB2XV/swZaeqHx6rQ+f2834XzIb/S1fSdjnvvdagYqcBce4f/2JxmYJm/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N5TBP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bYYcMAAADcAAAADwAAAGRycy9kb3ducmV2LnhtbERPTWvCQBC9F/wPywheim70IG3MKiot&#10;tBQPVRFyGzJjEszOhuwa03/fPRR6fLzvbDPYRvXc+dqJgfksAcVSOKqlNHA+vU9fQPmAQtg4YQM/&#10;7GGzHj1lmJJ7yDf3x1CqGCI+RQNVCG2qtS8qtuhnrmWJ3NV1FkOEXampw0cMt41eJMlSW6wlNlTY&#10;8r7i4na8WwM9PdNye9nnX4e3kJ/KO30edmTMZDxsV6ACD+Ff/Of+IAOvSVwbz8QjoN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Lm2GHDAAAA3AAAAA8AAAAAAAAAAAAA&#10;AAAAoQIAAGRycy9kb3ducmV2LnhtbFBLBQYAAAAABAAEAPkAAACR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ap9+sUAAADcAAAADwAAAGRycy9kb3ducmV2LnhtbESPQWvCQBSE7wX/w/IEL0U3epAaXUWl&#10;BUvxUBXB2yPvmQSzb0N2jfHfdwuFHoeZ+YZZrDpbqZYbXzoxMB4loFgyR6XkBk7Hj+EbKB9QCCsn&#10;bODJHlbL3ssCU3IP+eb2EHIVIeJTNFCEUKda+6xgi37kapboXV1jMUTZ5JoafES4rfQkSabaYilx&#10;ocCatwVnt8PdGmjplabr8/bytX8Pl2N+p8/9howZ9Lv1HFTgLvyH/9o7MjBLZvB7Jh4Bvf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ap9+sUAAADcAAAADwAAAAAAAAAA&#10;AAAAAAChAgAAZHJzL2Rvd25yZXYueG1sUEsFBgAAAAAEAAQA+QAAAJMDAAAAAA=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UlCusIAAADcAAAADwAAAGRycy9kb3ducmV2LnhtbERPS2vCQBC+F/wPywheim70IDW6ikoL&#10;luLBB4K3ITMmwexsyK4x/vvuodDjx/derDpbqZYbXzoxMB4loFgyR6XkBs6nr+EHKB9QCCsnbODF&#10;HlbL3tsCU3JPOXB7DLmKIeJTNFCEUKda+6xgi37kapbI3VxjMUTY5JoafMZwW+lJkky1xVJiQ4E1&#10;bwvO7seHNdDSO03Xl+31Z/8Zrqf8Qd/7DRkz6HfrOajAXfgX/7l3ZGA2jvPjmXgE9P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aUlCus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   Das ist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Default="00606D49" w:rsidP="00606D49">
                  <w:pPr>
                    <w:numPr>
                      <w:ilvl w:val="0"/>
                      <w:numId w:val="11"/>
                    </w:num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98016" behindDoc="0" locked="0" layoutInCell="1" allowOverlap="1" wp14:anchorId="6D29EB66" wp14:editId="7C389E4A">
                            <wp:simplePos x="0" y="0"/>
                            <wp:positionH relativeFrom="column">
                              <wp:posOffset>2372995</wp:posOffset>
                            </wp:positionH>
                            <wp:positionV relativeFrom="paragraph">
                              <wp:posOffset>287020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1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1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1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2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186.85pt;margin-top:22.6pt;width:168pt;height:32.1pt;z-index:25179801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m2xeMEAACJJwAADgAAAGRycy9lMm9Eb2MueG1s7Fprb9s2FP0+YP+B0HfHol6WhThF5sTZgK4t&#10;1u4H0BL12CRSo+TY6bD/vsuHZMWO165d46GVAziSSdGXh4fX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9ouQxQAA&#10;ANwAAAAPAAAAZHJzL2Rvd25yZXYueG1sRI9Pa8JAFMTvQr/D8gq9mY0RpEldRRSlHvPn0ttr9jVJ&#10;zb4N2VXTfvpuodDjMDO/YdbbyfTiRqPrLCtYRDEI4trqjhsFVXmcP4NwHlljb5kUfJGD7eZhtsZM&#10;2zvndCt8IwKEXYYKWu+HTEpXt2TQRXYgDt6HHQ36IMdG6hHvAW56mcTxShrsOCy0ONC+pfpSXI2C&#10;9y6p8DsvT7FJj0t/nsrP69tBqafHafcCwtPk/8N/7VetIF0k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2i5D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ui4LxAAA&#10;ANwAAAAPAAAAZHJzL2Rvd25yZXYueG1sRI9Ba8JAFITvBf/D8oTe6iYRpEZXEUtKPWq89PaafSbR&#10;7NuQ3WjaX+8KBY/DzHzDLNeDacSVOldbVhBPIhDEhdU1lwqOefb2DsJ5ZI2NZVLwSw7Wq9HLElNt&#10;b7yn68GXIkDYpaig8r5NpXRFRQbdxLbEwTvZzqAPsiul7vAW4KaRSRTNpMGaw0KFLW0rKi6H3ij4&#10;qZMj/u3zz8jMs6nfDfm5//5Q6nU8bBYgPA3+Gf5vf2kF83gKjzPh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bouC8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V8gixQAA&#10;ANwAAAAPAAAAZHJzL2Rvd25yZXYueG1sRI9Ba8JAFITvBf/D8gredJMiotFViih68GJa2+tL9pkN&#10;Zt+G7Fbjv+8WhB6HmfmGWa5724gbdb52rCAdJyCIS6drrhR8fuxGMxA+IGtsHJOCB3lYrwYvS8y0&#10;u/OJbnmoRISwz1CBCaHNpPSlIYt+7Fri6F1cZzFE2VVSd3iPcNvItySZSos1xwWDLW0Mldf8xyqY&#10;7kO6O22/q21qzl/FcVbkV1koNXzt3xcgAvXhP/xsH7SCeTqBvzPxCM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dXyCL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HxPkxAAA&#10;ANwAAAAPAAAAZHJzL2Rvd25yZXYueG1sRI9Bi8IwFITvwv6H8Bb2pqkuylqNsiiKHrW97O3ZPNu6&#10;zUtpolZ/vREEj8PMfMNM562pxIUaV1pW0O9FIIgzq0vOFaTJqvsDwnlkjZVlUnAjB/PZR2eKsbZX&#10;3tFl73MRIOxiVFB4X8dSuqwgg65na+LgHW1j0AfZ5FI3eA1wU8lBFI2kwZLDQoE1LQrK/vdno+BQ&#10;DlK875J1ZMarb79tk9P5b6nU12f7OwHhqfXv8Ku90QrG/SE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R8T5M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zY2TwgAA&#10;ANwAAAAPAAAAZHJzL2Rvd25yZXYueG1sRI9Bi8IwFITvC/6H8ARva6qCrNUooih61Hrx9myebbV5&#10;KU3U6q83woLHYWa+YSazxpTiTrUrLCvodSMQxKnVBWcKDsnq9w+E88gaS8uk4EkOZtPWzwRjbR+8&#10;o/veZyJA2MWoIPe+iqV0aU4GXddWxME729qgD7LOpK7xEeCmlP0oGkqDBYeFHCta5JRe9zej4FT0&#10;D/jaJevIjFYDv22Sy+24VKrTbuZjEJ4a/w3/tzdawag3hM+ZcATk9A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XNjZPCAAAA3AAAAA8AAAAAAAAAAAAAAAAAlw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gSgIxAAA&#10;ANwAAAAPAAAAZHJzL2Rvd25yZXYueG1sRI9Bi8IwFITvwv6H8Bb2pqku6FqNsiiKHrW97O3ZPNu6&#10;zUtpolZ/vREEj8PMfMNM562pxIUaV1pW0O9FIIgzq0vOFaTJqvsDwnlkjZVlUnAjB/PZR2eKsbZX&#10;3tFl73MRIOxiVFB4X8dSuqwgg65na+LgHW1j0AfZ5FI3eA1wU8lBFA2lwZLDQoE1LQrK/vdno+BQ&#10;DlK875J1ZMarb79tk9P5b6nU12f7OwHhqfXv8Ku90QrG/RE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EoCM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Hrx6wQAA&#10;ANwAAAAPAAAAZHJzL2Rvd25yZXYueG1sRE+7bsIwFN0r8Q/WRepWHEBCkGIQagUqYwgL2218SQLx&#10;dRQ7j/br8YDEeHTe6+1gKtFR40rLCqaTCARxZnXJuYJzuv9YgnAeWWNlmRT8kYPtZvS2xljbnhPq&#10;Tj4XIYRdjAoK7+tYSpcVZNBNbE0cuKttDPoAm1zqBvsQbio5i6KFNFhyaCiwpq+CsvupNQp+y9kZ&#10;/5P0EJnVfu6PQ3prL99KvY+H3ScIT4N/iZ/uH61gNQ1rw5lwBOTm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x68esEAAADcAAAADwAAAAAAAAAAAAAAAACXAgAAZHJzL2Rvd25y&#10;ZXYueG1sUEsFBgAAAAAEAAQA9QAAAIU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7SuSxAAA&#10;ANwAAAAPAAAAZHJzL2Rvd25yZXYueG1sRI9Bi8IwFITvwv6H8Ba8yJoqKLYaZREF8SC2u+z50Tzb&#10;ss1LaWKt/94IgsdhZr5hVpve1KKj1lWWFUzGEQji3OqKCwW/P/uvBQjnkTXWlknBnRxs1h+DFSba&#10;3jilLvOFCBB2CSoovW8SKV1ekkE3tg1x8C62NeiDbAupW7wFuKnlNIrm0mDFYaHEhrYl5f/Z1SjY&#10;nbA6dyOamf3hL43uWXo8nnqlhp/99xKEp96/w6/2QSuIJzE8z4QjIN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+0rks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yWIB8IAAADcAAAADwAAAGRycy9kb3ducmV2LnhtbERPS2vCQBC+F/wPywheim7qQWp0FZUK&#10;luLBB4K3ITMmwexsyK4x/vvuodDjx/eeLztbqZYbXzox8DFKQLFkjkrJDZxP2+EnKB9QCCsnbODF&#10;HpaL3tscU3JPOXB7DLmKIeJTNFCEUKda+6xgi37kapbI3VxjMUTY5JoafMZwW+lxkky0xVJiQ4E1&#10;bwrO7seHNdDSO01Wl831Z/8Vrqf8Qd/7NRkz6HerGajAXfgX/7l3ZGA6jvPjmXgE9OIX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yWIB8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ktnMYAAADcAAAADwAAAGRycy9kb3ducmV2LnhtbESPT2vCQBTE7wW/w/IEL6Vu9CA1dRUV&#10;BYt48A8Fb4+81ySYfRuya0y/vVso9DjMzG+Y2aKzlWq58aUTA6NhAoolc1RKbuBy3r69g/IBhbBy&#10;wgZ+2MNi3nuZYUruIUduTyFXESI+RQNFCHWqtc8KtuiHrmaJ3rdrLIYom1xTg48It5UeJ8lEWywl&#10;LhRY87rg7Ha6WwMtvdJk+bW+7g+bcD3nd/o8rMiYQb9bfoAK3IX/8F97Rwam4xH8nolHQM+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hpLZz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Luz68YAAADcAAAADwAAAGRycy9kb3ducmV2LnhtbESPQWvCQBSE7wX/w/IEL0U35iBt6ioq&#10;ChbxUJWCt0feaxKafRuya0z/vVso9DjMzDfMfNnbWnXc+sqJgekkAcWSO6qkMHA578YvoHxAIayd&#10;sIEf9rBcDJ7mmJG7ywd3p1CoCBGfoYEyhCbT2uclW/QT17BE78u1FkOUbaGpxXuE21qnSTLTFiuJ&#10;CyU2vCk5/z7drIGOnmm2+txcD8dtuJ6LG70f12TMaNiv3kAF7sN/+K+9JwOvaQq/Z+IR0IsH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i7s+v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/cWcMYAAADcAAAADwAAAGRycy9kb3ducmV2LnhtbESPQWvCQBSE7wX/w/IKvRTd1ILU1FVU&#10;WqiIh6oI3h55r0lo9m3IrjH+e1cQPA4z8w0zmXW2Ui03vnRi4G2QgGLJHJWSG9jvvvsfoHxAIayc&#10;sIELe5hNe08TTMmd5ZfbbchVhIhP0UARQp1q7bOCLfqBq1mi9+caiyHKJtfU4DnCbaWHSTLSFkuJ&#10;CwXWvCw4+9+erIGWXmk0PyyP681XOO7yE602CzLm5bmbf4IK3IVH+N7+IQPj4Tv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f3FnD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B6OBMYAAADcAAAADwAAAGRycy9kb3ducmV2LnhtbESPQWvCQBSE7wX/w/IKvRTdVIrU1FVU&#10;WqiIh6oI3h55r0lo9m3IrjH+e1cQPA4z8w0zmXW2Ui03vnRi4G2QgGLJHJWSG9jvvvsfoHxAIayc&#10;sIELe5hNe08TTMmd5ZfbbchVhIhP0UARQp1q7bOCLfqBq1mi9+caiyHKJtfU4DnCbaWHSTLSFkuJ&#10;CwXWvCw4+9+erIGWXmk0PyyP681XOO7yE602CzLm5bmbf4IK3IVH+N7+IQPj4Tv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NgejgT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Ich bin saftig, lang und grün. Meistens werde ich als Salat gegessen. Das ist </w:t>
                  </w:r>
                </w:p>
                <w:p w:rsidR="00606D49" w:rsidRPr="00606D49" w:rsidRDefault="00606D49" w:rsidP="00606D49">
                  <w:pPr>
                    <w:ind w:left="72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Pr="00606D49" w:rsidRDefault="00606D49" w:rsidP="00606D49">
                  <w:pPr>
                    <w:ind w:left="360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7. Wir essen vom Gemüse die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Wurzel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, die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Blätter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oder die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Frucht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. Es gibt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Wurzelgemüse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,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Blattgemüse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und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Fruchtgemüse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.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51936" behindDoc="0" locked="0" layoutInCell="1" allowOverlap="1" wp14:anchorId="231D7A64" wp14:editId="3CED0B65">
                            <wp:simplePos x="0" y="0"/>
                            <wp:positionH relativeFrom="column">
                              <wp:posOffset>2722245</wp:posOffset>
                            </wp:positionH>
                            <wp:positionV relativeFrom="paragraph">
                              <wp:posOffset>273050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64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64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5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65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14.35pt;margin-top:21.5pt;width:168pt;height:32.1pt;z-index:25175193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8TDbxQAA&#10;ANwAAAAPAAAAZHJzL2Rvd25yZXYueG1sRI9Ba8JAFITvhf6H5RV6qxujSBtdpVRS7NHES2/P7DOJ&#10;Zt+G7JpEf323UOhxmJlvmNVmNI3oqXO1ZQXTSQSCuLC65lLBIU9fXkE4j6yxsUwKbuRgs358WGGi&#10;7cB76jNfigBhl6CCyvs2kdIVFRl0E9sSB+9kO4M+yK6UusMhwE0j4yhaSIM1h4UKW/qoqLhkV6Pg&#10;WMcHvO/zz8i8pTP/Nebn6/dWqeen8X0JwtPo/8N/7Z1WsJjH8HsmHAG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/xMNv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vZVAxAAA&#10;ANwAAAAPAAAAZHJzL2Rvd25yZXYueG1sRI9Pi8IwFMTvgt8hPMGbpv5B3K5RRFHco7YXb2+bt221&#10;eSlN1Oqn3ywseBxm5jfMYtWaStypcaVlBaNhBII4s7rkXEGa7AZzEM4ja6wsk4InOVgtu50Fxto+&#10;+Ej3k89FgLCLUUHhfR1L6bKCDLqhrYmD92Mbgz7IJpe6wUeAm0qOo2gmDZYcFgqsaVNQdj3djILv&#10;cpzi65jsI/Oxm/ivNrnczlul+r12/QnCU+vf4f/2QSuYTSfwdyYc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L2VQM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HNpxAAA&#10;ANwAAAAPAAAAZHJzL2Rvd25yZXYueG1sRI9Ba8JAFITvhf6H5RW81U1ERKKriCh68GKq7fUl+8wG&#10;s29DdtX4791Cocdh5pth5sveNuJOna8dK0iHCQji0umaKwWnr+3nFIQPyBobx6TgSR6Wi/e3OWba&#10;PfhI9zxUIpawz1CBCaHNpPSlIYt+6Fri6F1cZzFE2VVSd/iI5baRoySZSIs1xwWDLa0Nldf8ZhVM&#10;diHdHjc/1SY15+/iMC3yqyyUGnz0qxmIQH34D//Rex258Rh+z8QjIB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lBzacQAAADcAAAADwAAAAAAAAAAAAAAAACXAgAAZHJzL2Rv&#10;d25yZXYueG1sUEsFBgAAAAAEAAQA9QAAAIg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GKivxAAA&#10;ANwAAAAPAAAAZHJzL2Rvd25yZXYueG1sRI9Pi8IwFMTvC36H8ARva+pf3K5RRFH0qPWyt7fNs602&#10;L6WJWv30mwXB4zAzv2Gm88aU4ka1Kywr6HUjEMSp1QVnCo7J+nMCwnlkjaVlUvAgB/NZ62OKsbZ3&#10;3tPt4DMRIOxiVJB7X8VSujQng65rK+LgnWxt0AdZZ1LXeA9wU8p+FI2lwYLDQo4VLXNKL4erUfBb&#10;9I/43CebyHytB37XJOfrz0qpTrtZfIPw1Ph3+NXeagXj4Qj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Bior8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yjbYxQAA&#10;ANwAAAAPAAAAZHJzL2Rvd25yZXYueG1sRI9Ba8JAFITvBf/D8gRvzUYroaauIhalPWpy8faafU1S&#10;s29Ddk1Sf323UOhxmJlvmPV2NI3oqXO1ZQXzKAZBXFhdc6kgzw6PzyCcR9bYWCYF3+Rgu5k8rDHV&#10;duAT9WdfigBhl6KCyvs2ldIVFRl0kW2Jg/dpO4M+yK6UusMhwE0jF3GcSIM1h4UKW9pXVFzPN6Pg&#10;o17keD9lx9isDk/+fcy+bpdXpWbTcfcCwtPo/8N/7TetIFkm8HsmHAG5+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DKNtj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hpNDxgAA&#10;ANwAAAAPAAAAZHJzL2Rvd25yZXYueG1sRI/NbsIwEITvlXgHaytxK04D4ifFRKhVUHuEcOG2xNsk&#10;bbyOYkPSPn1dCYnjaGa+0azTwTTiSp2rLSt4nkQgiAuray4VHPPsaQnCeWSNjWVS8EMO0s3oYY2J&#10;tj3v6XrwpQgQdgkqqLxvEyldUZFBN7EtcfA+bWfQB9mVUnfYB7hpZBxFc2mw5rBQYUuvFRXfh4tR&#10;cK7jI/7u811kVtnUfwz51+X0ptT4cdi+gPA0+Hv41n7XCuazBfyfCUdAb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fhpNDxgAAANwAAAAPAAAAAAAAAAAAAAAAAJcCAABkcnMv&#10;ZG93bnJldi54bWxQSwUGAAAAAAQABAD1AAAAigMAAAAA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GQcxwgAA&#10;ANwAAAAPAAAAZHJzL2Rvd25yZXYueG1sRE89b8IwEN0r8R+sQ+pWHChCbYiDECgVHSEs3a7xkaSN&#10;z5HtQNpfXw+VGJ/ed7YZTSeu5HxrWcF8loAgrqxuuVZwLounFxA+IGvsLJOCH/KwyScPGaba3vhI&#10;11OoRQxhn6KCJoQ+ldJXDRn0M9sTR+5incEQoauldniL4aaTiyRZSYMtx4YGe9o1VH2fBqPgs12c&#10;8fdYviXmtXgO72P5NXzslXqcjts1iEBjuIv/3QetYLWMa+OZeARk/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ZBzH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6pDZxAAA&#10;ANwAAAAPAAAAZHJzL2Rvd25yZXYueG1sRI9Bi8IwFITvwv6H8Ba8iKYrKlqNsoiCeJBtVzw/mrdt&#10;2ealNLHWf28EweMwM98wq01nKtFS40rLCr5GEQjizOqScwXn3/1wDsJ5ZI2VZVJwJweb9UdvhbG2&#10;N06oTX0uAoRdjAoK7+tYSpcVZNCNbE0cvD/bGPRBNrnUDd4C3FRyHEUzabDksFBgTduCsv/0ahTs&#10;Tlj+tAOamv3hkkT3NDkeT51S/c/uewnCU+ff4Vf7oBXMJgt4nglHQK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uqQ2cQAAADcAAAADwAAAAAAAAAAAAAAAACXAgAAZHJzL2Rv&#10;d25yZXYueG1sUEsFBgAAAAAEAAQA9QAAAIgDAAAAAA=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ZdvLMIAAADcAAAADwAAAGRycy9kb3ducmV2LnhtbERPTWvCQBC9C/6HZYRepG4sNJToKioK&#10;LeKhWgRvQ2aahGZnQ3aN6b93D4LHx/ueL3tbq45bXzkxMJ0koFhyR5UUBn5Ou9cPUD6gENZO2MA/&#10;e1guhoM5ZuRu8s3dMRQqhojP0EAZQpNp7fOSLfqJa1gi9+taiyHCttDU4i2G21q/JUmqLVYSG0ps&#10;eFNy/ne8WgMdjSldnTeX/WEbLqfiSl+HNRnzMupXM1CB+/AUP9yfZCB9j/PjmXgE9OIO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CZdvLM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tvKt8UAAADcAAAADwAAAGRycy9kb3ducmV2LnhtbESPQWvCQBSE7wX/w/KEXkrdWDCU6Coq&#10;FlrEQ7UI3h55zySYfRuya0z/vSsUehxm5htmtuhtrTpufeXEwHiUgGLJHVVSGPg5fLy+g/IBhbB2&#10;wgZ+2cNiPniaYUbuJt/c7UOhIkR8hgbKEJpMa5+XbNGPXMMSvbNrLYYo20JTi7cIt7V+S5JUW6wk&#10;LpTY8Lrk/LK/WgMdvVC6PK5P290mnA7Flb52KzLmedgvp6AC9+E//Nf+JAPpZAyPM/EI6Pkd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tvKt8UAAADcAAAADwAAAAAAAAAA&#10;AAAAAAChAgAAZHJzL2Rvd25yZXYueG1sUEsFBgAAAAAEAAQA+QAAAJMDAAAAAA=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glUwMUAAADcAAAADwAAAGRycy9kb3ducmV2LnhtbESPQWvCQBSE7wX/w/IEL0U3Cg0ldRUV&#10;BaV4qErB2yPvNQnNvg3ZNcZ/3y0Uehxm5htmvuxtrTpufeXEwHSSgGLJHVVSGLicd+NXUD6gENZO&#10;2MCDPSwXg6c5ZuTu8sHdKRQqQsRnaKAMocm09nnJFv3ENSzR+3KtxRBlW2hq8R7httazJEm1xUri&#10;QokNb0rOv083a6CjZ0pXn5vr+3EbrufiRofjmowZDfvVG6jAffgP/7X3ZCB9mcHvmXgE9OI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lglUwMUAAADcAAAADwAAAAAAAAAA&#10;AAAAAAChAgAAZHJzL2Rvd25yZXYueG1sUEsFBgAAAAAEAAQA+QAAAJMDAAAAAA=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UXxW8YAAADcAAAADwAAAGRycy9kb3ducmV2LnhtbESPQWvCQBSE74L/YXmFXqRubDGU1FVU&#10;LFSKB7UUvD3yXpPQ7NuQXWP6792C4HGYmW+Y2aK3teq49ZUTA5NxAoold1RJYeDr+P70CsoHFMLa&#10;CRv4Yw+L+XAww4zcRfbcHUKhIkR8hgbKEJpMa5+XbNGPXcMSvR/XWgxRtoWmFi8Rbmv9nCSptlhJ&#10;XCix4XXJ+e/hbA10NKJ0+b0+fe424XQszrTdrciYx4d++QYqcB/u4Vv7gwyk0xf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lF8Vv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qxpL8YAAADcAAAADwAAAGRycy9kb3ducmV2LnhtbESPQWvCQBSE74L/YXmFXqRuLDWU1FVU&#10;LFSKB7UUvD3yXpPQ7NuQXWP6792C4HGYmW+Y2aK3teq49ZUTA5NxAoold1RJYeDr+P70CsoHFMLa&#10;CRv4Yw+L+XAww4zcRfbcHUKhIkR8hgbKEJpMa5+XbNGPXcMSvR/XWgxRtoWmFi8Rbmv9nCSptlhJ&#10;XCix4XXJ+e/hbA10NKJ0+b0+fe424XQszrTdrciYx4d++QYqcB/u4Vv7gwyk0xf4PxOPgJ5f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asaS/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sym w:font="Wingdings" w:char="F040"/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Pr="00606D4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Ergänze die Sätze: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Wir essen vom Salat die </w:t>
                  </w:r>
                </w:p>
                <w:p w:rsid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</w:p>
                <w:p w:rsidR="00606D49" w:rsidRPr="00606D4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 </w:t>
                  </w: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Der Salat ist deshalb ein </w:t>
                  </w:r>
                </w:p>
                <w:p w:rsidR="00A42C29" w:rsidRDefault="00A42C2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2112" behindDoc="0" locked="0" layoutInCell="1" allowOverlap="1" wp14:anchorId="6CDAFCF4" wp14:editId="2826FF9F">
                            <wp:simplePos x="0" y="0"/>
                            <wp:positionH relativeFrom="column">
                              <wp:posOffset>3141345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39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40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1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2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3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4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5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6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7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48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49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0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1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52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47.35pt;margin-top:9.3pt;width:168pt;height:32.1pt;z-index:251802112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EW2OIEAACJJwAADgAAAGRycy9lMm9Eb2MueG1s7Fprb9s2FP0+YP+B0HfHol6WhThF5sTZgK4t&#10;1u4H0BL12CRSo+TY6bD/vsuHZMWO165d46GVAziSSdGXh4fX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259hwgAA&#10;ANwAAAAPAAAAZHJzL2Rvd25yZXYueG1sRE89b8IwEN2R+A/WIXUjTmmFmjQGISqqdoRk6XaNjyQ0&#10;Pke2gbS/vh6QGJ/ed7EeTS8u5HxnWcFjkoIgrq3uuFFQlbv5CwgfkDX2lknBL3lYr6aTAnNtr7yn&#10;yyE0Ioawz1FBG8KQS+nrlgz6xA7EkTtaZzBE6BqpHV5juOnlIk2X0mDHsaHFgbYt1T+Hs1Hw3S0q&#10;/NuX76nJdk/hcyxP5683pR5m4+YVRKAx3MU394dWkD3H+fF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bbn2HCAAAA3AAAAA8AAAAAAAAAAAAAAAAAlwIAAGRycy9kb3du&#10;cmV2LnhtbFBLBQYAAAAABAAEAPUAAACG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lzr6xAAA&#10;ANwAAAAPAAAAZHJzL2Rvd25yZXYueG1sRI9Bi8IwFITvwv6H8Bb2pqmuyFqNsiiKHrW97O3ZPNu6&#10;zUtpolZ/vREEj8PMfMNM562pxIUaV1pW0O9FIIgzq0vOFaTJqvsDwnlkjZVlUnAjB/PZR2eKsbZX&#10;3tFl73MRIOxiVFB4X8dSuqwgg65na+LgHW1j0AfZ5FI3eA1wU8lBFI2kwZLDQoE1LQrK/vdno+BQ&#10;DlK875J1ZMarb79tk9P5b6nU12f7OwHhqfXv8Ku90QrGwz4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Zc6+s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drQxQAA&#10;ANwAAAAPAAAAZHJzL2Rvd25yZXYueG1sRI9Ba8JAFITvQv/D8gredBMpoqmrFFHqoRejba8v2dds&#10;MPs2ZFdN/70rCB6HmfmGWax624gLdb52rCAdJyCIS6drrhQcD9vRDIQPyBobx6Tgnzysli+DBWba&#10;XXlPlzxUIkLYZ6jAhNBmUvrSkEU/di1x9P5cZzFE2VVSd3iNcNvISZJMpcWa44LBltaGylN+tgqm&#10;nyHd7je/1SY13z/F16zIT7JQavjaf7yDCNSHZ/jR3mkF87cJ3M/EI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B2tD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QEWxQAA&#10;ANwAAAAPAAAAZHJzL2Rvd25yZXYueG1sRI9Ba8JAFITvhf6H5RV6azZqKU10FbGktEdNLr09s88k&#10;mn0bsmtM/fVuoeBxmJlvmMVqNK0YqHeNZQWTKAZBXFrdcKWgyLOXdxDOI2tsLZOCX3KwWj4+LDDV&#10;9sJbGna+EgHCLkUFtfddKqUrazLoItsRB+9ge4M+yL6SusdLgJtWTuP4TRpsOCzU2NGmpvK0OxsF&#10;+2Za4HWbf8YmyWb+e8yP558PpZ6fxvUchKfR38P/7S+tIHmdwd+Zc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YJARb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4JlixAAA&#10;ANwAAAAPAAAAZHJzL2Rvd25yZXYueG1sRI9Bi8IwFITvC/6H8IS9remqyFqNIoqLHrW97O3ZPNu6&#10;zUtpolZ/vREEj8PMfMNM562pxIUaV1pW8N2LQBBnVpecK0iT9dcPCOeRNVaWScGNHMxnnY8pxtpe&#10;eUeXvc9FgLCLUUHhfR1L6bKCDLqerYmDd7SNQR9kk0vd4DXATSX7UTSSBksOCwXWtCwo+9+fjYJD&#10;2U/xvkt+IzNeD/y2TU7nv5VSn912MQHhqfXv8Ku90QrGwyE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eCZYsQAAADcAAAADwAAAAAAAAAAAAAAAACX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rDz5xAAA&#10;ANwAAAAPAAAAZHJzL2Rvd25yZXYueG1sRI9Pi8IwFMTvC36H8ARva+pf1q5RRFH0qPWyt7fNs602&#10;L6WJWv30mwXB4zAzv2Gm88aU4ka1Kywr6HUjEMSp1QVnCo7J+vMLhPPIGkvLpOBBDuaz1scUY23v&#10;vKfbwWciQNjFqCD3voqldGlOBl3XVsTBO9naoA+yzqSu8R7gppT9KBpLgwWHhRwrWuaUXg5Xo+C3&#10;6B/xuU82kZmsB37XJOfrz0qpTrtZfIPw1Ph3+NXeagWT4Qj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qw8+c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fqKOxQAA&#10;ANwAAAAPAAAAZHJzL2Rvd25yZXYueG1sRI9Ba8JAFITvgv9heUJvZqMVMamriMXSHjVevL1mX5PU&#10;7NuQXZPUX98tFDwOM/MNs94OphYdta6yrGAWxSCIc6srLhScs8N0BcJ5ZI21ZVLwQw62m/Fojam2&#10;PR+pO/lCBAi7FBWU3jeplC4vyaCLbEMcvC/bGvRBtoXULfYBbmo5j+OlNFhxWCixoX1J+fV0Mwo+&#10;q/kZ78fsLTbJ4dl/DNn37fKq1NNk2L2A8DT4R/i//a4VJIsl/J0JR0B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Z+oo7FAAAA3AAAAA8AAAAAAAAAAAAAAAAAlw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TVmxgAA&#10;ANwAAAAPAAAAZHJzL2Rvd25yZXYueG1sRI9Ba8JAFITvQv/D8gpexGxaarVpNlJKBfEgTRTPj+xr&#10;Epp9G7JrjP++WxA8DjPzDZOuR9OKgXrXWFbwFMUgiEurG64UHA+b+QqE88gaW8uk4EoO1tnDJMVE&#10;2wvnNBS+EgHCLkEFtfddIqUrazLoItsRB+/H9gZ9kH0ldY+XADetfI7jV2mw4bBQY0efNZW/xdko&#10;+Npj8z3MaGE221MeX4t8t9uPSk0fx493EJ5Gfw/f2lut4O1lCf9nwhGQ2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jTVmxgAAANwAAAAPAAAAAAAAAAAAAAAAAJcCAABkcnMv&#10;ZG93bnJldi54bWxQSwUGAAAAAAQABAD1AAAAig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xhocMAAADcAAAADwAAAGRycy9kb3ducmV2LnhtbERPTWvCQBC9C/0PyxS8SN0oIm3qKlYU&#10;LOKhKoK3ITNNQrOzIbvG+O+7B8Hj433PFp2tVMuNL50YGA0TUCyZo1JyA6fj5u0dlA8ohJUTNnBn&#10;D4v5S2+GKbmb/HB7CLmKIeJTNFCEUKda+6xgi37oapbI/brGYoiwyTU1eIvhttLjJJlqi6XEhgJr&#10;XhWc/R2u1kBLA5ouz6vLbr8Ol2N+pe/9FxnTf+2Wn6ACd+Epfri3ZOBjEtfGM/EI6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SMYaHDAAAA3AAAAA8AAAAAAAAAAAAA&#10;AAAAoQIAAGRycy9kb3ducmV2LnhtbFBLBQYAAAAABAAEAPkAAACR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8DEOsYAAADcAAAADwAAAGRycy9kb3ducmV2LnhtbESPQWvCQBSE7wX/w/KEXkrdWIpo6ioq&#10;LVSKB2MpeHvkPZNg9m3IrjH9912h4HGYmW+Y+bK3teq49ZUTA+NRAoold1RJYeD78PE8BeUDCmHt&#10;hA38soflYvAwx5TcVfbcZaFQESI+RQNlCE2qtc9LtuhHrmGJ3sm1FkOUbaGpxWuE21q/JMlEW6wk&#10;LpTY8Kbk/JxdrIGOnmiy+tkcv3bv4XgoLrTdrcmYx2G/egMVuA/38H/7kwzMXmd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vAxDr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yP7esMAAADcAAAADwAAAGRycy9kb3ducmV2LnhtbERPTWvCQBC9C/0PyxS8SN0oKG3qKlYU&#10;LOKhKoK3ITNNQrOzIbvG+O+7B8Hj433PFp2tVMuNL50YGA0TUCyZo1JyA6fj5u0dlA8ohJUTNnBn&#10;D4v5S2+GKbmb/HB7CLmKIeJTNFCEUKda+6xgi37oapbI/brGYoiwyTU1eIvhttLjJJlqi6XEhgJr&#10;XhWc/R2u1kBLA5ouz6vLbr8Ol2N+pe/9FxnTf+2Wn6ACd+Epfri3ZOBjEufHM/EI6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8j+3rDAAAA3AAAAA8AAAAAAAAAAAAA&#10;AAAAoQIAAGRycy9kb3ducmV2LnhtbFBLBQYAAAAABAAEAPkAAACR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9e4cYAAADcAAAADwAAAGRycy9kb3ducmV2LnhtbESPQWvCQBSE74L/YXmFXqRuFJQ2dRUV&#10;C0rx0FgK3h55r0lo9m3IrjH9912h4HGYmW+Yxaq3teq49ZUTA5NxAoold1RJYeDz9Pb0DMoHFMLa&#10;CRv4ZQ+r5XCwwJTcVT64y0KhIkR8igbKEJpUa5+XbNGPXcMSvW/XWgxRtoWmFq8Rbms9TZK5tlhJ&#10;XCix4W3J+U92sQY6GtF8/bU9vx934XwqLnQ4bsiYx4d+/QoqcB/u4f/2ngy8zCZwOxOPgF7+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BvXuH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L3AlsYAAADcAAAADwAAAGRycy9kb3ducmV2LnhtbESPQWvCQBSE7wX/w/IKvRTdVKjU1FVU&#10;WqiIh6oI3h55r0lo9m3IrjH+e1cQPA4z8w0zmXW2Ui03vnRi4G2QgGLJHJWSG9jvvvsfoHxAIayc&#10;sIELe5hNe08TTMmd5ZfbbchVhIhP0UARQp1q7bOCLfqBq1mi9+caiyHKJtfU4DnCbaWHSTLSFkuJ&#10;CwXWvCw4+9+erIGWXmk0PyyP681XOO7yE602CzLm5bmbf4IK3IVH+N7+IQPj9yHczsQjoKdX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GC9wJb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606D49"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0064" behindDoc="0" locked="0" layoutInCell="1" allowOverlap="1" wp14:anchorId="7B294EA6" wp14:editId="7ABB38FA">
                            <wp:simplePos x="0" y="0"/>
                            <wp:positionH relativeFrom="column">
                              <wp:posOffset>2722245</wp:posOffset>
                            </wp:positionH>
                            <wp:positionV relativeFrom="paragraph">
                              <wp:posOffset>-567690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25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26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7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8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29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0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1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2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3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34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5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6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7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38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14.35pt;margin-top:-44.65pt;width:168pt;height:32.1pt;z-index:251800064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oUcuxQAA&#10;ANwAAAAPAAAAZHJzL2Rvd25yZXYueG1sRI9Ba8JAFITvBf/D8gRvdWOEUKOriMXSHpN46e2ZfU1S&#10;s29DdjVpf70rFHocZuYbZrMbTStu1LvGsoLFPAJBXFrdcKXgVByfX0A4j6yxtUwKfsjBbjt52mCq&#10;7cAZ3XJfiQBhl6KC2vsuldKVNRl0c9sRB+/L9gZ9kH0ldY9DgJtWxlGUSIMNh4UaOzrUVF7yq1Fw&#10;buIT/mbFW2RWx6X/GIvv6+erUrPpuF+D8DT6//Bf+10rWMUJPM6EIyC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uhRy7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7eK1xAAA&#10;ANwAAAAPAAAAZHJzL2Rvd25yZXYueG1sRI9Bi8IwFITvgv8hvIW9abpdcLUaRRRFj1ov3p7Ns+1u&#10;81KaqNVfb4QFj8PMfMNMZq2pxJUaV1pW8NWPQBBnVpecKzikq94QhPPIGivLpOBODmbTbmeCibY3&#10;3tF173MRIOwSVFB4XydSuqwgg65va+LgnW1j0AfZ5FI3eAtwU8k4igbSYMlhocCaFgVlf/uLUXAq&#10;4wM+duk6MqPVt9+26e/luFTq86Odj0F4av07/N/eaAWj+AdeZ8IR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O3itc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dgiawQAA&#10;ANwAAAAPAAAAZHJzL2Rvd25yZXYueG1sRE+7bsIwFN0r8Q/WRWIrThgQDRiEEIgOLKQ81pv4EkfE&#10;11HsQvr39YDEeHTei1VvG/GgzteOFaTjBARx6XTNlYLTz+5zBsIHZI2NY1LwRx5Wy8HHAjPtnnyk&#10;Rx4qEUPYZ6jAhNBmUvrSkEU/di1x5G6usxgi7CqpO3zGcNvISZJMpcWaY4PBljaGynv+axVM9yHd&#10;HbfXapua86U4zIr8LgulRsN+PQcRqA9v8cv9rRV8TeLaeCYeAbn8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YImsEAAADcAAAADwAAAAAAAAAAAAAAAACXAgAAZHJzL2Rvd25y&#10;ZXYueG1sUEsFBgAAAAAEAAQA9QAAAIUDAAAAAA=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PtNcxQAA&#10;ANwAAAAPAAAAZHJzL2Rvd25yZXYueG1sRI9Pa8JAFMTvQr/D8gq96aYRpImuUlqUeozx0ttr9pmk&#10;zb4N2c2f9tO7QsHjMDO/YTa7yTRioM7VlhU8LyIQxIXVNZcKzvl+/gLCeWSNjWVS8EsOdtuH2QZT&#10;bUfOaDj5UgQIuxQVVN63qZSuqMigW9iWOHgX2xn0QXal1B2OAW4aGUfRShqsOSxU2NJbRcXPqTcK&#10;vur4jH9ZfohMsl/645R/95/vSj09Tq9rEJ4mfw//tz+0giRO4HYmHAG5v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o+01zFAAAA3AAAAA8AAAAAAAAAAAAAAAAAlwIAAGRycy9k&#10;b3ducmV2LnhtbFBLBQYAAAAABAAEAPUAAACJAwAAAAA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3ewcwgAA&#10;ANwAAAAPAAAAZHJzL2Rvd25yZXYueG1sRE89b8IwEN0r8R+sQ+pWHIJUlRQTVaCgdoRkYbvGRxIa&#10;n6PYAbe/vh4qdXx635s8mF7caHSdZQXLRQKCuLa640ZBVRZPLyCcR9bYWyYF3+Qg384eNphpe+cj&#10;3U6+ETGEXYYKWu+HTEpXt2TQLexAHLmLHQ36CMdG6hHvMdz0Mk2SZ2mw49jQ4kC7luqv02QUfHZp&#10;hT/H8pCYdbHyH6G8Tue9Uo/z8PYKwlPw/+I/97tWsF7F+fFMPAJ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7d7BzCAAAA3AAAAA8AAAAAAAAAAAAAAAAAlw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kUmHxAAA&#10;ANwAAAAPAAAAZHJzL2Rvd25yZXYueG1sRI9Ba8JAFITvBf/D8oTe6iYRpEZXEUtKPWq89PaafSbR&#10;7NuQ3WjaX+8KBY/DzHzDLNeDacSVOldbVhBPIhDEhdU1lwqOefb2DsJ5ZI2NZVLwSw7Wq9HLElNt&#10;b7yn68GXIkDYpaig8r5NpXRFRQbdxLbEwTvZzqAPsiul7vAW4KaRSRTNpMGaw0KFLW0rKi6H3ij4&#10;qZMj/u3zz8jMs6nfDfm5//5Q6nU8bBYgPA3+Gf5vf2kF82kMjzPhCM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ZFJh8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9fwxQAA&#10;ANwAAAAPAAAAZHJzL2Rvd25yZXYueG1sRI9Ba8JAFITvBf/D8gq9NZsmIDW6SrFY6lGTS2/P7DOJ&#10;zb4N2dVEf70rFHocZuYbZrEaTSsu1LvGsoK3KAZBXFrdcKWgyDev7yCcR9bYWiYFV3KwWk6eFphp&#10;O/COLntfiQBhl6GC2vsuk9KVNRl0ke2Ig3e0vUEfZF9J3eMQ4KaVSRxPpcGGw0KNHa1rKn/3Z6Pg&#10;0CQF3nb5V2xmm9Rvx/x0/vlU6uV5/JiD8DT6//Bf+1srmKUJPM6EIyCX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FD1/DFAAAA3AAAAA8AAAAAAAAAAAAAAAAAlwIAAGRycy9k&#10;b3ducmV2LnhtbFBLBQYAAAAABAAEAPUAAACJ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sEAYxQAA&#10;ANwAAAAPAAAAZHJzL2Rvd25yZXYueG1sRI9Ba8JAFITvBf/D8oReSt3YUGlTV5FSQXIQE8XzI/tM&#10;gtm3YXcb47/vFgo9DjPzDbNcj6YTAznfWlYwnyUgiCurW64VnI7b5zcQPiBr7CyTgjt5WK8mD0vM&#10;tL1xQUMZahEh7DNU0ITQZ1L6qiGDfmZ74uhdrDMYonS11A5vEW46+ZIkC2mw5bjQYE+fDVXX8tso&#10;+Npjexie6NVsd+ciuZdFnu9HpR6n4+YDRKAx/If/2jut4D1N4fdMPAJ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wQBj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ccY2cYAAADcAAAADwAAAGRycy9kb3ducmV2LnhtbESPQWvCQBSE7wX/w/IKXkrdaEXa1FVU&#10;WrCIB7UUvD3yXpNg9m3IrjH9925B8DjMzDfMdN7ZSrXc+NKJgeEgAcWSOSolN/B9+Hx+BeUDCmHl&#10;hA38sYf5rPcwxZTcRXbc7kOuIkR8igaKEOpUa58VbNEPXM0SvV/XWAxRNrmmBi8Rbis9SpKJtlhK&#10;XCiw5lXB2Wl/tgZaeqLJ4md13Gw/wvGQn+lruyRj+o/d4h1U4C7cw7f2mgy8vYz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3HGNn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ou9QsYAAADcAAAADwAAAGRycy9kb3ducmV2LnhtbESPQWvCQBSE7wX/w/IKXkrdaFHa1FVU&#10;WrCIB7UUvD3yXpNg9m3IrjH9925B8DjMzDfMdN7ZSrXc+NKJgeEgAcWSOSolN/B9+Hx+BeUDCmHl&#10;hA38sYf5rPcwxZTcRXbc7kOuIkR8igaKEOpUa58VbNEPXM0SvV/XWAxRNrmmBi8Rbis9SpKJtlhK&#10;XCiw5lXB2Wl/tgZaeqLJ4md13Gw/wvGQn+lruyRj+o/d4h1U4C7cw7f2mgy8vYzh/0w8Anp2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KLvUL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lkjNcYAAADcAAAADwAAAGRycy9kb3ducmV2LnhtbESPX2vCQBDE3wt+h2OFvhS92EJoo6eo&#10;tNBSfPAPgm9LdpuE5vZC7ozx23uFgo/DzPyGmS16W6uOW185MTAZJ6BYckeVFAYO+4/RKygfUAhr&#10;J2zgyh4W88HDDDNyF9lytwuFihDxGRooQ2gyrX1eskU/dg1L9H5cazFE2RaaWrxEuK31c5Kk2mIl&#10;caHEhtcl57+7szXQ0ROly+P69L15D6d9caavzYqMeRz2yymowH24h//bn2Tg7SWF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JZIzX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RWGrsYAAADcAAAADwAAAGRycy9kb3ducmV2LnhtbESPQWvCQBSE7wX/w/IEL6VubEFtdBUr&#10;FlrEg1oK3h55zySYfRuya0z/fbdQ8DjMzDfMfNnZSrXc+NKJgdEwAcWSOSolN/B1fH+agvIBhbBy&#10;wgZ+2MNy0XuYY0ruJntuDyFXESI+RQNFCHWqtc8KtuiHrmaJ3tk1FkOUTa6pwVuE20o/J8lYWywl&#10;LhRY87rg7HK4WgMtPdJ49b0+bXebcDrmV/rcvZExg363moEK3IV7+L/9QQZeXybwdyYeAb34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0Vhq7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IoS3MMAAADcAAAADwAAAGRycy9kb3ducmV2LnhtbERPTWvCQBC9C/0PyxS8SN2oIG3qKlYU&#10;LOKhKoK3ITNNQrOzIbvG+O+7B8Hj433PFp2tVMuNL50YGA0TUCyZo1JyA6fj5u0dlA8ohJUTNnBn&#10;D4v5S2+GKbmb/HB7CLmKIeJTNFCEUKda+6xgi37oapbI/brGYoiwyTU1eIvhttLjJJlqi6XEhgJr&#10;XhWc/R2u1kBLA5ouz6vLbr8Ol2N+pe/9FxnTf+2Wn6ACd+Epfri3ZOBjEtfGM/EI6Pk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NyKEtzDAAAA3AAAAA8AAAAAAAAAAAAA&#10;AAAAoQIAAGRycy9kb3ducmV2LnhtbFBLBQYAAAAABAAEAPkAAACR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  <w:r w:rsid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</w:p>
                <w:p w:rsidR="00606D49" w:rsidRPr="00606D49" w:rsidRDefault="00A42C2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Wir essen von der Tomate die </w:t>
                  </w:r>
                </w:p>
                <w:p w:rsidR="00A42C29" w:rsidRDefault="00A42C2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4160" behindDoc="0" locked="0" layoutInCell="1" allowOverlap="1" wp14:anchorId="7B85C6A1" wp14:editId="5621F969">
                            <wp:simplePos x="0" y="0"/>
                            <wp:positionH relativeFrom="column">
                              <wp:posOffset>2861945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53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54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5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6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7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8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59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0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1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2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63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64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65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66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25.35pt;margin-top:9.3pt;width:168pt;height:32.1pt;z-index:251804160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OQ+/xAAA&#10;ANwAAAAPAAAAZHJzL2Rvd25yZXYueG1sRI9Pi8IwFMTvC36H8ARva+pf1q5RRFH0qPWyt7fNs602&#10;L6WJWv30mwXB4zAzv2Gm88aU4ka1Kywr6HUjEMSp1QVnCo7J+vMLhPPIGkvLpOBBDuaz1scUY23v&#10;vKfbwWciQNjFqCD3voqldGlOBl3XVsTBO9naoA+yzqSu8R7gppT9KBpLgwWHhRwrWuaUXg5Xo+C3&#10;6B/xuU82kZmsB37XJOfrz0qpTrtZfIPw1Ph3+NXeagWT0RD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DkPv8QAAADcAAAADwAAAAAAAAAAAAAAAACXAgAAZHJzL2Rv&#10;d25yZXYueG1sUEsFBgAAAAAEAAQA9QAAAIg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daokxAAA&#10;ANwAAAAPAAAAZHJzL2Rvd25yZXYueG1sRI9Bi8IwFITvC/6H8IS9rekqylqNIoqLHrW97O3ZPNu6&#10;zUtpolZ/vREEj8PMfMNM562pxIUaV1pW8N2LQBBnVpecK0iT9dcPCOeRNVaWScGNHMxnnY8pxtpe&#10;eUeXvc9FgLCLUUHhfR1L6bKCDLqerYmDd7SNQR9kk0vd4DXATSX7UTSSBksOCwXWtCwo+9+fjYJD&#10;2U/xvkt+IzNeD/y2TU7nv5VSn912MQHhqfXv8Ku90QrGwyE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3WqJMQAAADcAAAADwAAAAAAAAAAAAAAAACXAgAAZHJzL2Rv&#10;d25yZXYueG1sUEsFBgAAAAAEAAQA9QAAAIgDAAAAAA=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o0oOxQAA&#10;ANwAAAAPAAAAZHJzL2Rvd25yZXYueG1sRI9Ba8JAFITvBf/D8gre6iYFg01dpYiiBy9G215fsq/Z&#10;YPZtyG41/ntXKPQ4zMw3zHw52FZcqPeNYwXpJAFBXDndcK3gdNy8zED4gKyxdUwKbuRhuRg9zTHX&#10;7soHuhShFhHCPkcFJoQul9JXhiz6ieuIo/fjeoshyr6WusdrhNtWviZJJi02HBcMdrQyVJ2LX6sg&#10;24Z0c1h/1+vUfH6V+1lZnGWp1Ph5+HgHEWgI/+G/9k4reJtm8DgTj4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6jSg7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65HIxAAA&#10;ANwAAAAPAAAAZHJzL2Rvd25yZXYueG1sRI9Bi8IwFITvC/6H8ARva6qirl2jiKLoUetlb2+bZ1tt&#10;XkoTtfrrNwuCx2FmvmGm88aU4ka1Kywr6HUjEMSp1QVnCo7J+vMLhPPIGkvLpOBBDuaz1scUY23v&#10;vKfbwWciQNjFqCD3voqldGlOBl3XVsTBO9naoA+yzqSu8R7gppT9KBpJgwWHhRwrWuaUXg5Xo+C3&#10;6B/xuU82kZmsB37XJOfrz0qpTrtZfIPw1Ph3+NXeagWT4Rj+z4QjIG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OuRyM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dAW6wgAA&#10;ANwAAAAPAAAAZHJzL2Rvd25yZXYueG1sRE89b8IwEN2R+A/WIXUjTqmKmjQGISqqdoRk6XaNjyQ0&#10;Pke2gbS/vh6QGJ/ed7EeTS8u5HxnWcFjkoIgrq3uuFFQlbv5CwgfkDX2lknBL3lYr6aTAnNtr7yn&#10;yyE0Ioawz1FBG8KQS+nrlgz6xA7EkTtaZzBE6BqpHV5juOnlIk2X0mDHsaHFgbYt1T+Hs1Hw3S0q&#10;/NuX76nJdk/hcyxP5683pR5m4+YVRKAx3MU394dWkD3HtfFMPAJy9Q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10BbrCAAAA3AAAAA8AAAAAAAAAAAAAAAAAlwIAAGRycy9kb3du&#10;cmV2LnhtbFBLBQYAAAAABAAEAPUAAACG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OKAhxAAA&#10;ANwAAAAPAAAAZHJzL2Rvd25yZXYueG1sRI9Bi8IwFITvgv8hPMGbpiortmsU2UVZj1ove3vbvG2r&#10;zUtpolZ/vREEj8PMfMPMl62pxIUaV1pWMBpGIIgzq0vOFRzS9WAGwnlkjZVlUnAjB8tFtzPHRNsr&#10;7+iy97kIEHYJKii8rxMpXVaQQTe0NXHw/m1j0AfZ5FI3eA1wU8lxFE2lwZLDQoE1fRWUnfZno+Cv&#10;HB/wvks3kYnXE79t0+P591upfq9dfYLw1Pp3+NX+0QrijxieZ8IR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jigIc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bsMBwQAA&#10;ANwAAAAPAAAAZHJzL2Rvd25yZXYueG1sRE89b8IwEN2R+A/WVWIDpyChEjCookoFI4SF7YiPJDQ+&#10;R7EDhl9fD5U6Pr3v1SaYRtypc7VlBe+TBARxYXXNpYJTno0/QDiPrLGxTAqe5GCzHg5WmGr74APd&#10;j74UMYRdigoq79tUSldUZNBNbEscuavtDPoIu1LqDh8x3DRymiRzabDm2FBhS9uKip9jbxRc6ukJ&#10;X4f8OzGLbOb3Ib/15y+lRm/hcwnCU/D/4j/3TitYzOP8eCYeAb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W7DAcEAAADcAAAADwAAAAAAAAAAAAAAAACXAgAAZHJzL2Rvd25y&#10;ZXYueG1sUEsFBgAAAAAEAAQA9QAAAIU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VTpwwAA&#10;ANwAAAAPAAAAZHJzL2Rvd25yZXYueG1sRI9Bi8IwFITvC/6H8AQvi6YKK1qNIqIgHsRW8fxonm2x&#10;eSlNrPXfbxYWPA4z8w2zXHemEi01rrSsYDyKQBBnVpecK7he9sMZCOeRNVaWScGbHKxXva8lxtq+&#10;OKE29bkIEHYxKii8r2MpXVaQQTeyNXHw7rYx6INscqkbfAW4qeQkiqbSYMlhocCatgVlj/RpFOxO&#10;WJ7bb/ox+8Mtid5pcjyeOqUG/W6zAOGp85/wf/ugFcynY/g7E46AXP0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nVTpwwAAANwAAAAPAAAAAAAAAAAAAAAAAJcCAABkcnMvZG93&#10;bnJldi54bWxQSwUGAAAAAAQABAD1AAAAhwMAAAAA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tEKK8YAAADcAAAADwAAAGRycy9kb3ducmV2LnhtbESPQWvCQBSE7wX/w/IEL0U3eght6ioq&#10;CkrxUJWCt0feaxKafRuya4z/vlso9DjMzDfMfNnbWnXc+sqJgekkAcWSO6qkMHA578YvoHxAIayd&#10;sIEHe1guBk9zzMjd5YO7UyhUhIjP0EAZQpNp7fOSLfqJa1ii9+VaiyHKttDU4j3Cba1nSZJqi5XE&#10;hRIb3pScf59u1kBHz5SuPjfX9+M2XM/FjQ7HNRkzGvarN1CB+/Af/mvvycBrOoPfM/EI6MUP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K7RCiv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Z2vsMYAAADcAAAADwAAAGRycy9kb3ducmV2LnhtbESPX2vCQBDE3wt+h2OFvhS92EJoo6eo&#10;tNBSfPAPgm9LdpuE5vZC7ozx23uFgo/DzPyGmS16W6uOW185MTAZJ6BYckeVFAYO+4/RKygfUAhr&#10;J2zgyh4W88HDDDNyF9lytwuFihDxGRooQ2gyrX1eskU/dg1L9H5cazFE2RaaWrxEuK31c5Kk2mIl&#10;caHEhtcl57+7szXQ0ROly+P69L15D6d9caavzYqMeRz2yymowH24h//bn2TgLX2B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MGdr7D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Q3xMYAAADcAAAADwAAAGRycy9kb3ducmV2LnhtbESPX2vCQBDE3wt+h2OFvhS9WEpoo6eo&#10;tNBSfPAPgm9LdpuE5vZC7ozx23uFgo/DzPyGmS16W6uOW185MTAZJ6BYckeVFAYO+4/RKygfUAhr&#10;J2zgyh4W88HDDDNyF9lytwuFihDxGRooQ2gyrX1eskU/dg1L9H5cazFE2RaaWrxEuK31c5Kk2mIl&#10;caHEhtcl57+7szXQ0ROly+P69L15D6d9caavzYqMeRz2yymowH24h//bn2TgLX2B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E50N8T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TiSX8YAAADcAAAADwAAAGRycy9kb3ducmV2LnhtbESPX2vCQBDE3wt+h2OFvhS9WGhoo6eo&#10;tNBSfPAPgm9LdpuE5vZC7ozx23uFgo/DzPyGmS16W6uOW185MTAZJ6BYckeVFAYO+4/RKygfUAhr&#10;J2zgyh4W88HDDDNyF9lytwuFihDxGRooQ2gyrX1eskU/dg1L9H5cazFE2RaaWrxEuK31c5Kk2mIl&#10;caHEhtcl57+7szXQ0ROly+P69L15D6d9caavzYqMeRz2yymowH24h//bn2TgLX2BvzPxCOj5D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E4kl/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eoMKMUAAADcAAAADwAAAGRycy9kb3ducmV2LnhtbESPQWvCQBSE7wX/w/KEXopu2kNoo6uo&#10;tNAiHtQieHvkPZNg9m3IrjH9964g9DjMzDfMdN7bWnXc+sqJgddxAoold1RJYeB3/zV6B+UDCmHt&#10;hA38sYf5bPA0xYzcVbbc7UKhIkR8hgbKEJpMa5+XbNGPXcMSvZNrLYYo20JTi9cIt7V+S5JUW6wk&#10;LpTY8Krk/Ly7WAMdvVC6OKyO681nOO6LC/1slmTM87BfTEAF7sN/+NH+JgMfaQr3M/EI6Nk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0eoMKMUAAADcAAAADwAAAAAAAAAA&#10;AAAAAAChAgAAZHJzL2Rvd25yZXYueG1sUEsFBgAAAAAEAAQA+QAAAJM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</w:t>
                  </w:r>
                </w:p>
                <w:p w:rsidR="00606D49" w:rsidRPr="00606D49" w:rsidRDefault="00A42C2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</w: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Die Tomate ist deshalb ein </w:t>
                  </w:r>
                </w:p>
                <w:p w:rsidR="00A42C29" w:rsidRDefault="00606D4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</w:p>
                <w:p w:rsidR="00606D49" w:rsidRPr="00606D49" w:rsidRDefault="00A42C29" w:rsidP="00606D49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</w: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Wir essen von der Karotte die </w:t>
                  </w:r>
                </w:p>
                <w:p w:rsidR="00A42C29" w:rsidRDefault="00A42C2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8256" behindDoc="0" locked="0" layoutInCell="1" allowOverlap="1" wp14:anchorId="706A12C6" wp14:editId="305F29C5">
                            <wp:simplePos x="0" y="0"/>
                            <wp:positionH relativeFrom="column">
                              <wp:posOffset>2792095</wp:posOffset>
                            </wp:positionH>
                            <wp:positionV relativeFrom="paragraph">
                              <wp:posOffset>96520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81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82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3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4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5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6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7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8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89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90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1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2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3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94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19.85pt;margin-top:7.6pt;width:168pt;height:32.1pt;z-index:251808256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/B4XxQAA&#10;ANwAAAAPAAAAZHJzL2Rvd25yZXYueG1sRI9Ba8JAFITvhf6H5Qm9NRtTKCZ1Fako9RiTi7fX7GuS&#10;mn0bsqtJ/fXdQsHjMDPfMMv1ZDpxpcG1lhXMoxgEcWV1y7WCstg9L0A4j6yxs0wKfsjBevX4sMRM&#10;25Fzuh59LQKEXYYKGu/7TEpXNWTQRbYnDt6XHQz6IIda6gHHADedTOL4VRpsOSw02NN7Q9X5eDEK&#10;PtukxFte7GOT7l78YSq+L6etUk+zafMGwtPk7+H/9odWkC4S+DsTjoB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8HhfFAAAA3AAAAA8AAAAAAAAAAAAAAAAAlwIAAGRycy9k&#10;b3ducmV2LnhtbFBLBQYAAAAABAAEAPUAAACJAwAAAAA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sLuMxQAA&#10;ANwAAAAPAAAAZHJzL2Rvd25yZXYueG1sRI9Ba8JAFITvBf/D8gRvdVMDJUY3obQo7THGi7dn9pmk&#10;zb4N2dWk/fXdQsHjMDPfMNt8Mp240eBaywqelhEI4srqlmsFx3L3mIBwHlljZ5kUfJODPJs9bDHV&#10;duSCbgdfiwBhl6KCxvs+ldJVDRl0S9sTB+9iB4M+yKGWesAxwE0nV1H0LA22HBYa7Om1oerrcDUK&#10;zu3qiD9FuY/Mehf7j6n8vJ7elFrMp5cNCE+Tv4f/2+9awTqJ4e9MOAIy+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2wu4zFAAAA3AAAAA8AAAAAAAAAAAAAAAAAlwIAAGRycy9k&#10;b3ducmV2LnhtbFBLBQYAAAAABAAEAPUAAACJAwAAAAA=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XV2lxQAA&#10;ANwAAAAPAAAAZHJzL2Rvd25yZXYueG1sRI9Ba8JAFITvBf/D8gq96SYikqauUkSxh16Mtr2+ZF+z&#10;wezbkF01/feuIPQ4zMw3zGI12FZcqPeNYwXpJAFBXDndcK3geNiOMxA+IGtsHZOCP/KwWo6eFphr&#10;d+U9XYpQiwhhn6MCE0KXS+krQxb9xHXE0ft1vcUQZV9L3eM1wm0rp0kylxYbjgsGO1obqk7F2SqY&#10;70K63W9+6k1qvr7Lz6wsTrJU6uV5eH8DEWgI/+FH+0MreM1mcD8Tj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dXaXFAAAA3AAAAA8AAAAAAAAAAAAAAAAAlwIAAGRycy9k&#10;b3ducmV2LnhtbFBLBQYAAAAABAAEAPUAAACJ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FYZjxAAA&#10;ANwAAAAPAAAAZHJzL2Rvd25yZXYueG1sRI9Bi8IwFITvC/sfwlvwtqYqK1qNIoqiR20ve3s2z7ba&#10;vJQmat1fbwRhj8PMfMNM562pxI0aV1pW0OtGIIgzq0vOFaTJ+nsEwnlkjZVlUvAgB/PZ58cUY23v&#10;vKfbweciQNjFqKDwvo6ldFlBBl3X1sTBO9nGoA+yyaVu8B7gppL9KBpKgyWHhQJrWhaUXQ5Xo+BY&#10;9lP82yebyIzXA79rk/P1d6VU56tdTEB4av1/+N3eagXj0Q+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RWGY8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xxgUxQAA&#10;ANwAAAAPAAAAZHJzL2Rvd25yZXYueG1sRI9Ba8JAFITvhf6H5RV6qxstiIlugrRY2qMmF2/P7DOJ&#10;Zt+G7Cam/fXdQsHjMDPfMJtsMq0YqXeNZQXzWQSCuLS64UpBke9eViCcR9bYWiYF3+QgSx8fNpho&#10;e+M9jQdfiQBhl6CC2vsukdKVNRl0M9sRB+9se4M+yL6SusdbgJtWLqJoKQ02HBZq7OitpvJ6GIyC&#10;U7Mo8Geff0Qm3r36rym/DMd3pZ6fpu0ahKfJ38P/7U+tIF4t4e9MOAIy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HGBTFAAAA3AAAAA8AAAAAAAAAAAAAAAAAlwIAAGRycy9k&#10;b3ducmV2LnhtbFBLBQYAAAAABAAEAPUAAACJAwAAAAA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i72PxAAA&#10;ANwAAAAPAAAAZHJzL2Rvd25yZXYueG1sRI9Bi8IwFITvC/sfwlvwtqYqrFqNIoqiR20ve3s2z7ba&#10;vJQmat1fbwRhj8PMfMNM562pxI0aV1pW0OtGIIgzq0vOFaTJ+nsEwnlkjZVlUvAgB/PZ58cUY23v&#10;vKfbweciQNjFqKDwvo6ldFlBBl3X1sTBO9nGoA+yyaVu8B7gppL9KPqRBksOCwXWtCwouxyuRsGx&#10;7Kf4t082kRmvB37XJufr70qpzle7mIDw1Pr/8Lu91QrGoyG8zo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u9j8QAAADcAAAADwAAAAAAAAAAAAAAAACXAgAAZHJzL2Rv&#10;d25yZXYueG1sUEsFBgAAAAAEAAQA9QAAAIgDAAAAAA=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Cn9wgAA&#10;ANwAAAAPAAAAZHJzL2Rvd25yZXYueG1sRE89b4MwEN0r5T9YV6lbY0qlipA4qEqVqhkJLNku+AKk&#10;+IywAzS/vh4qdXx635tsNp0YaXCtZQUvywgEcWV1y7WCstg/JyCcR9bYWSYFP+Qg2y4eNphqO3FO&#10;49HXIoSwS1FB432fSumqhgy6pe2JA3exg0Ef4FBLPeAUwk0n4yh6kwZbDg0N9rRrqPo+3oyCcxuX&#10;eM+Lz8is9q/+MBfX2+lDqafH+X0NwtPs/8V/7i+tYJWEteFMOAJy+w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MUKf3CAAAA3AAAAA8AAAAAAAAAAAAAAAAAlwIAAGRycy9kb3du&#10;cmV2LnhtbFBLBQYAAAAABAAEAPUAAACGAwAAAAA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574VxQAA&#10;ANwAAAAPAAAAZHJzL2Rvd25yZXYueG1sRI9Ba4NAFITvgf6H5RVyCXVtoUVtNqGUBoIHqab0/HBf&#10;VOK+FXdrzL/PFgI5DjPzDbPezqYXE42us6zgOYpBENdWd9wo+DnsnhIQziNr7C2Tggs52G4eFmvM&#10;tD1zSVPlGxEg7DJU0Ho/ZFK6uiWDLrIDcfCOdjTogxwbqUc8B7jp5Uscv0mDHYeFFgf6bKk+VX9G&#10;wVeB3fe0olez2/+W8aUq87yYlVo+zh/vIDzN/h6+tfdaQZqk8H8mHAG5u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nvhX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JpB4MIAAADcAAAADwAAAGRycy9kb3ducmV2LnhtbERPS2vCQBC+F/wPywheim70IDW6ikoL&#10;LeLBB4K3ITMmwexsyK4x/ffdg9Djx/derDpbqZYbXzoxMB4loFgyR6XkBs6nr+EHKB9QCCsnbOCX&#10;PayWvbcFpuSecuD2GHIVQ8SnaKAIoU619lnBFv3I1SyRu7nGYoiwyTU1+IzhttKTJJlqi6XEhgJr&#10;3hac3Y8Pa6Cld5quL9vrbv8Zrqf8QT/7DRkz6HfrOajAXfgXv9zfZGA2i/PjmXgE9PI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JpB4MIAAADcAAAADwAAAAAAAAAAAAAA&#10;AAChAgAAZHJzL2Rvd25yZXYueG1sUEsFBgAAAAAEAAQA+QAAAJADAAAAAA=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9bke8cAAADcAAAADwAAAGRycy9kb3ducmV2LnhtbESPT2vCQBTE74V+h+UVeim6sQepMRux&#10;0kKLePAPgrdH3jMJzb4N2TWm374rFDwOM/MbJlsMtlE9d752YmAyTkCxFI5qKQ0c9p+jN1A+oBA2&#10;TtjAL3tY5I8PGabkrrLlfhdKFSHiUzRQhdCmWvuiYot+7FqW6J1dZzFE2ZWaOrxGuG30a5JMtcVa&#10;4kKFLa8qLn52F2ugpxeaLo+r03rzEU778kLfm3cy5vlpWM5BBR7CPfzf/iIDs9kEbmfiEdD5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r1uR7xwAAANwAAAAPAAAAAAAA&#10;AAAAAAAAAKECAABkcnMvZG93bnJldi54bWxQSwUGAAAAAAQABAD5AAAAlQMAAAAA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wR6DMYAAADcAAAADwAAAGRycy9kb3ducmV2LnhtbESPT2vCQBTE74V+h+UVeil1owfR1FWs&#10;WFDEg38oeHvkvSah2bchu8b47V1B8DjMzG+YyayzlWq58aUTA/1eAoolc1RKbuB4+PkcgfIBhbBy&#10;wgau7GE2fX2ZYEruIjtu9yFXESI+RQNFCHWqtc8Ktuh7rmaJ3p9rLIYom1xTg5cIt5UeJMlQWywl&#10;LhRY86Lg7H9/tgZa+qDh/Hdx2myX4XTIz7TefpMx72/d/AtU4C48w4/2igyMxwO4n4lHQE9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JsEegzGAAAA3AAAAA8AAAAAAAAA&#10;AAAAAAAAoQIAAGRycy9kb3ducmV2LnhtbFBLBQYAAAAABAAEAPkAAACU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Ejfl8YAAADcAAAADwAAAGRycy9kb3ducmV2LnhtbESPQWvCQBSE7wX/w/KEXkrd2IJo6ioq&#10;LVSKB2MpeHvkPZNg9m3IrjH9912h4HGYmW+Y+bK3teq49ZUTA+NRAoold1RJYeD78PE8BeUDCmHt&#10;hA38soflYvAwx5TcVfbcZaFQESI+RQNlCE2qtc9LtuhHrmGJ3sm1FkOUbaGpxWuE21q/JMlEW6wk&#10;LpTY8Kbk/JxdrIGOnmiy+tkcv3bv4XgoLrTdrcmYx2G/egMVuA/38H/7kwzMZq9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RI35f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6FH48YAAADcAAAADwAAAGRycy9kb3ducmV2LnhtbESPQWvCQBSE7wX/w/KEXkrdWIpo6ioq&#10;LVSKB2MpeHvkPZNg9m3IrjH9912h4HGYmW+Y+bK3teq49ZUTA+NRAoold1RJYeD78PE8BeUDCmHt&#10;hA38soflYvAwx5TcVfbcZaFQESI+RQNlCE2qtc9LtuhHrmGJ3sm1FkOUbaGpxWuE21q/JMlEW6wk&#10;LpTY8Kbk/JxdrIGOnmiy+tkcv3bv4XgoLrTdrcmYx2G/egMVuA/38H/7kwzMZq9wOxOPgF78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uhR+PGAAAA3AAAAA8AAAAAAAAA&#10;AAAAAAAAoQIAAGRycy9kb3ducmV2LnhtbFBLBQYAAAAABAAEAPkAAACUAwAAAAA=&#10;" adj="10759"/>
                            <w10:wrap type="through"/>
                          </v:group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Cs/>
                      <w:noProof/>
                      <w:sz w:val="32"/>
                      <w:szCs w:val="32"/>
                      <w:lang w:eastAsia="de-DE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806208" behindDoc="0" locked="0" layoutInCell="1" allowOverlap="1" wp14:anchorId="4DD23D83" wp14:editId="158EA75B">
                            <wp:simplePos x="0" y="0"/>
                            <wp:positionH relativeFrom="column">
                              <wp:posOffset>3211195</wp:posOffset>
                            </wp:positionH>
                            <wp:positionV relativeFrom="paragraph">
                              <wp:posOffset>-474980</wp:posOffset>
                            </wp:positionV>
                            <wp:extent cx="2133600" cy="407670"/>
                            <wp:effectExtent l="25400" t="25400" r="25400" b="24130"/>
                            <wp:wrapThrough wrapText="bothSides">
                              <wp:wrapPolygon edited="0">
                                <wp:start x="-257" y="-1346"/>
                                <wp:lineTo x="-257" y="21533"/>
                                <wp:lineTo x="21600" y="21533"/>
                                <wp:lineTo x="21600" y="-1346"/>
                                <wp:lineTo x="-257" y="-1346"/>
                              </wp:wrapPolygon>
                            </wp:wrapThrough>
                            <wp:docPr id="967" name="Gruppieren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2133600" cy="407670"/>
                                      <a:chOff x="585" y="1350"/>
                                      <a:chExt cx="15465" cy="2550"/>
                                    </a:xfrm>
                                  </wpg:grpSpPr>
                                  <wps:wsp>
                                    <wps:cNvPr id="968" name="Rectangle 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69" name="Rectangle 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0" name="Rectangle 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15465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BFBFB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1" name="Rectangle 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220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2" name="Rectangle 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3050"/>
                                        <a:ext cx="810" cy="8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3" name="Rectangle 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25" y="2615"/>
                                        <a:ext cx="180" cy="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4" name="Rectangle 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0" y="2615"/>
                                        <a:ext cx="180" cy="24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5" name="AutoShape 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85" y="1350"/>
                                        <a:ext cx="810" cy="850"/>
                                      </a:xfrm>
                                      <a:prstGeom prst="triangle">
                                        <a:avLst>
                                          <a:gd name="adj" fmla="val 53704"/>
                                        </a:avLst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976" name="AutoShap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827" y="313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7" name="AutoShap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917" y="3273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8" name="AutoShap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07" y="34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79" name="AutoShap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097" y="356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980" name="AutoShap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rot="16200000" flipH="1">
                                        <a:off x="1187" y="3718"/>
                                        <a:ext cx="265" cy="90"/>
                                      </a:xfrm>
                                      <a:prstGeom prst="bentConnector3">
                                        <a:avLst>
                                          <a:gd name="adj1" fmla="val 49810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uppieren 5" o:spid="_x0000_s1026" style="position:absolute;margin-left:252.85pt;margin-top:-37.35pt;width:168pt;height:32.1pt;z-index:251806208" coordorigin="585,1350" coordsize="15465,25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">
                            <v:rect id="Rectangle 3" o:spid="_x0000_s1027" style="position:absolute;left:585;top:13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GM8HwQAA&#10;ANwAAAAPAAAAZHJzL2Rvd25yZXYueG1sRE89b8IwEN2R+A/WVWIDpyChEjCookoFI4SF7YiPJDQ+&#10;R7EDhl9fD5U6Pr3v1SaYRtypc7VlBe+TBARxYXXNpYJTno0/QDiPrLGxTAqe5GCzHg5WmGr74APd&#10;j74UMYRdigoq79tUSldUZNBNbEscuavtDPoIu1LqDh8x3DRymiRzabDm2FBhS9uKip9jbxRc6ukJ&#10;X4f8OzGLbOb3Ib/15y+lRm/hcwnCU/D/4j/3TitYzOPaeCYeAbn+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xjPB8EAAADcAAAADwAAAAAAAAAAAAAAAACXAgAAZHJzL2Rvd25y&#10;ZXYueG1sUEsFBgAAAAAEAAQA9QAAAIUDAAAAAA==&#10;"/>
                            <v:rect id="Rectangle 4" o:spid="_x0000_s1028" style="position:absolute;left:585;top:305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VGqcwwAA&#10;ANwAAAAPAAAAZHJzL2Rvd25yZXYueG1sRI9Bi8IwFITvC/6H8ARva6qC2GoUcXHRo9bL3p7Ns602&#10;L6WJWv31RhD2OMzMN8xs0ZpK3KhxpWUFg34EgjizuuRcwSFdf09AOI+ssbJMCh7kYDHvfM0w0fbO&#10;O7rtfS4ChF2CCgrv60RKlxVk0PVtTRy8k20M+iCbXOoG7wFuKjmMorE0WHJYKLCmVUHZZX81Co7l&#10;8IDPXfobmXg98ts2PV//fpTqddvlFISn1v+HP+2NVhCPY3ifCUdAzl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8VGqcwwAAANwAAAAPAAAAAAAAAAAAAAAAAJcCAABkcnMvZG93&#10;bnJldi54bWxQSwUGAAAAAAQABAD1AAAAhwMAAAAA&#10;"/>
                            <v:rect id="Rectangle 5" o:spid="_x0000_s1029" style="position:absolute;left:585;top:2200;width:15465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yuBwgAA&#10;ANwAAAAPAAAAZHJzL2Rvd25yZXYueG1sRE+7bsIwFN0r8Q/WRWIrThh4BAyqEAiGLgRa1pv4No6I&#10;r6PYQPr3eKjU8ei8V5veNuJBna8dK0jHCQji0umaKwWX8/59DsIHZI2NY1LwSx4268HbCjPtnnyi&#10;Rx4qEUPYZ6jAhNBmUvrSkEU/di1x5H5cZzFE2FVSd/iM4baRkySZSos1xwaDLW0Nlbf8bhVMDyHd&#10;n3bXapear+/ic17kN1koNRr2H0sQgfrwL/5zH7WCxSzOj2fiEZ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zK4HCAAAA3AAAAA8AAAAAAAAAAAAAAAAAlwIAAGRycy9kb3du&#10;cmV2LnhtbFBLBQYAAAAABAAEAPUAAACGAwAAAAA=&#10;" fillcolor="#bfbfbf"/>
                            <v:rect id="Rectangle 6" o:spid="_x0000_s1030" style="position:absolute;left:585;top:220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+/BHxAAA&#10;ANwAAAAPAAAAZHJzL2Rvd25yZXYueG1sRI9Bi8IwFITvwv6H8Bb2pqku6FqNsiiKHrW97O3ZPNu6&#10;zUtpolZ/vREEj8PMfMNM562pxIUaV1pW0O9FIIgzq0vOFaTJqvsDwnlkjZVlUnAjB/PZR2eKsbZX&#10;3tFl73MRIOxiVFB4X8dSuqwgg65na+LgHW1j0AfZ5FI3eA1wU8lBFA2lwZLDQoE1LQrK/vdno+BQ&#10;DlK875J1ZMarb79tk9P5b6nU12f7OwHhqfXv8Ku90QrGoz48z4QjIG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/vwR8QAAADcAAAADwAAAAAAAAAAAAAAAACXAgAAZHJzL2Rv&#10;d25yZXYueG1sUEsFBgAAAAAEAAQA9QAAAIgDAAAAAA==&#10;"/>
                            <v:rect id="Rectangle 7" o:spid="_x0000_s1031" style="position:absolute;left:585;top:30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KW4wxAAA&#10;ANwAAAAPAAAAZHJzL2Rvd25yZXYueG1sRI9Bi8IwFITvgv8hvIW9abpdcLUaRRRFj1ov3p7Ns+1u&#10;81KaqNVfb4QFj8PMfMNMZq2pxJUaV1pW8NWPQBBnVpecKzikq94QhPPIGivLpOBODmbTbmeCibY3&#10;3tF173MRIOwSVFB4XydSuqwgg65va+LgnW1j0AfZ5FI3eAtwU8k4igbSYMlhocCaFgVlf/uLUXAq&#10;4wM+duk6MqPVt9+26e/luFTq86Odj0F4av07/N/eaAWjnxheZ8IRkN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yluMMQAAADcAAAADwAAAAAAAAAAAAAAAACXAgAAZHJzL2Rv&#10;d25yZXYueG1sUEsFBgAAAAAEAAQA9QAAAIgDAAAAAA==&#10;"/>
                            <v:rect id="Rectangle 8" o:spid="_x0000_s1032" style="position:absolute;left:825;top:2615;width:180;height: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ZcurxQAA&#10;ANwAAAAPAAAAZHJzL2Rvd25yZXYueG1sRI9Ba8JAFITvhf6H5RV6azYqtE10FbGktEdNLr09s88k&#10;mn0bsmtM/fVuoeBxmJlvmMVqNK0YqHeNZQWTKAZBXFrdcKWgyLOXdxDOI2tsLZOCX3KwWj4+LDDV&#10;9sJbGna+EgHCLkUFtfddKqUrazLoItsRB+9ge4M+yL6SusdLgJtWTuP4VRpsOCzU2NGmpvK0OxsF&#10;+2Za4HWbf8YmyWb+e8yP558PpZ6fxvUchKfR38P/7S+tIHmbwd+ZcATk8g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hly6vFAAAA3AAAAA8AAAAAAAAAAAAAAAAAlwIAAGRycy9k&#10;b3ducmV2LnhtbFBLBQYAAAAABAAEAPUAAACJAwAAAAA=&#10;"/>
                            <v:rect id="Rectangle 9" o:spid="_x0000_s1033" style="position:absolute;left:1110;top:2615;width:180;height: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jFPfxAAA&#10;ANwAAAAPAAAAZHJzL2Rvd25yZXYueG1sRI9Pi8IwFMTvC36H8ARva+ofdO0aRRRFj1ove3vbPNtq&#10;81KaqNVPv1kQPA4z8xtmOm9MKW5Uu8Kygl43AkGcWl1wpuCYrD+/QDiPrLG0TAoe5GA+a31MMdb2&#10;znu6HXwmAoRdjApy76tYSpfmZNB1bUUcvJOtDfog60zqGu8BbkrZj6KRNFhwWMixomVO6eVwNQp+&#10;i/4Rn/tkE5nJeuB3TXK+/qyU6rSbxTcIT41/h1/trVYwGQ/h/0w4AnL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4xT38QAAADcAAAADwAAAAAAAAAAAAAAAACXAgAAZHJzL2Rv&#10;d25yZXYueG1sUEsFBgAAAAAEAAQA9QAAAIgDAAAAAA==&#10;"/>
                            <v:shape id="AutoShape 10" o:spid="_x0000_s1034" type="#_x0000_t5" style="position:absolute;left:585;top:1350;width:810;height: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f8Q3xQAA&#10;ANwAAAAPAAAAZHJzL2Rvd25yZXYueG1sRI9Ba8JAFITvBf/D8oReSt1YSG1TV5FSQXIQE8XzI/tM&#10;gtm3YXcb47/vFgo9DjPzDbNcj6YTAznfWlYwnyUgiCurW64VnI7b5zcQPiBr7CyTgjt5WK8mD0vM&#10;tL1xQUMZahEh7DNU0ITQZ1L6qiGDfmZ74uhdrDMYonS11A5vEW46+ZIkr9Jgy3GhwZ4+G6qu5bdR&#10;8LXH9jA8UWq2u3OR3Msiz/ejUo/TcfMBItAY/sN/7Z1W8L5I4fdMPAJy9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N/xDfFAAAA3AAAAA8AAAAAAAAAAAAAAAAAlwIAAGRycy9k&#10;b3ducmV2LnhtbFBLBQYAAAAABAAEAPUAAACJAwAAAAA=&#10;" adj="11600"/>
                            <v:shape id="AutoShape 11" o:spid="_x0000_s1035" type="#_x0000_t34" style="position:absolute;left:827;top:313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DOa9cYAAADcAAAADwAAAGRycy9kb3ducmV2LnhtbESPQWvCQBSE7wX/w/KEXkrd6CFtU1dR&#10;saAUD2opeHvkvSah2bchu8b4791CweMwM98w03lva9Vx6ysnBsajBBRL7qiSwsDX8eP5FZQPKIS1&#10;EzZwZQ/z2eBhihm5i+y5O4RCRYj4DA2UITSZ1j4v2aIfuYYlej+utRiibAtNLV4i3NZ6kiSptlhJ&#10;XCix4VXJ+e/hbA109ETp4nt1+tytw+lYnGm7W5Ixj8N+8Q4qcB/u4f/2hgy8vaTwdyYeAT27A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FQzmvXGAAAA3AAAAA8AAAAAAAAA&#10;AAAAAAAAoQIAAGRycy9kb3ducmV2LnhtbFBLBQYAAAAABAAEAPkAAACUAwAAAAA=&#10;" adj="10759"/>
                            <v:shape id="AutoShape 12" o:spid="_x0000_s1036" type="#_x0000_t34" style="position:absolute;left:917;top:3273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38/bsYAAADcAAAADwAAAGRycy9kb3ducmV2LnhtbESPQWvCQBSE7wX/w/IKvRTdtAetqauo&#10;tFARD1URvD3yXpPQ7NuQXWP8964geBxm5htmMutspVpufOnEwNsgAcWSOSolN7Dfffc/QPmAQlg5&#10;YQMX9jCb9p4mmJI7yy+325CrCBGfooEihDrV2mcFW/QDV7NE7881FkOUTa6pwXOE20q/J8lQWywl&#10;LhRY87Lg7H97sgZaeqXh/LA8rjdf4bjLT7TaLMiYl+du/gkqcBce4Xv7hwyMRyO4nYlHQE+v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Dt/P27GAAAA3AAAAA8AAAAAAAAA&#10;AAAAAAAAoQIAAGRycy9kb3ducmV2LnhtbFBLBQYAAAAABAAEAPkAAACUAwAAAAA=&#10;" adj="10759"/>
                            <v:shape id="AutoShape 13" o:spid="_x0000_s1037" type="#_x0000_t34" style="position:absolute;left:1007;top:34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CrHMMAAADcAAAADwAAAGRycy9kb3ducmV2LnhtbERPTWvCQBC9C/0PyxS8SN3oQdvUVawo&#10;WMRDVQRvQ2aahGZnQ3aN8d+7h4LHx/ueLTpbqZYbXzoxMBomoFgyR6XkBk7Hzds7KB9QCCsnbODO&#10;Hhbzl94MU3I3+eH2EHIVQ8SnaKAIoU619lnBFv3Q1SyR+3WNxRBhk2tq8BbDbaXHSTLRFkuJDQXW&#10;vCo4+ztcrYGWBjRZnleX3X4dLsf8St/7LzKm/9otP0EF7sJT/O/ekoGPaVwbz8QjoOc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rgqxzDAAAA3AAAAA8AAAAAAAAAAAAA&#10;AAAAoQIAAGRycy9kb3ducmV2LnhtbFBLBQYAAAAABAAEAPkAAACRAwAAAAA=&#10;" adj="10759"/>
                            <v:shape id="AutoShape 14" o:spid="_x0000_s1038" type="#_x0000_t34" style="position:absolute;left:1097;top:356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awOh8YAAADcAAAADwAAAGRycy9kb3ducmV2LnhtbESPQWvCQBSE7wX/w/KEXkrd2IPV1FVU&#10;WmgRD8ZS8PbIeybB7NuQXWP677tCweMwM98w82Vva9Vx6ysnBsajBBRL7qiSwsD34eN5CsoHFMLa&#10;CRv4ZQ/LxeBhjim5q+y5y0KhIkR8igbKEJpUa5+XbNGPXMMSvZNrLYYo20JTi9cIt7V+SZKJtlhJ&#10;XCix4U3J+Tm7WAMdPdFk9bM5bnfv4XgoLvS1W5Mxj8N+9QYqcB/u4f/2JxmYvc7gdiYeAb34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CWsDofGAAAA3AAAAA8AAAAAAAAA&#10;AAAAAAAAoQIAAGRycy9kb3ducmV2LnhtbFBLBQYAAAAABAAEAPkAAACUAwAAAAA=&#10;" adj="10759"/>
                            <v:shape id="AutoShape 15" o:spid="_x0000_s1039" type="#_x0000_t34" style="position:absolute;left:1187;top:3718;width:265;height:90;rotation:90;flip:x;visibility:visible;mso-wrap-style:square" o:connectortype="elbow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UPXPcIAAADcAAAADwAAAGRycy9kb3ducmV2LnhtbERPS2vCQBC+F/wPywi9FN3Ug2h0FZUK&#10;LcWDDwRvQ2ZMgtnZkF1j+u+7B8Hjx/eeLztbqZYbXzox8DlMQLFkjkrJDZyO28EElA8ohJUTNvDH&#10;HpaL3tscU3IP2XN7CLmKIeJTNFCEUKda+6xgi37oapbIXV1jMUTY5JoafMRwW+lRkoy1xVJiQ4E1&#10;bwrOboe7NdDSB41X583ld/cVLsf8Tj+7NRnz3u9WM1CBu/ASP93fZGA6ifPjmXgE9OI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gUPXPcIAAADcAAAADwAAAAAAAAAAAAAA&#10;AAChAgAAZHJzL2Rvd25yZXYueG1sUEsFBgAAAAAEAAQA+QAAAJADAAAAAA==&#10;" adj="10759"/>
                            <w10:wrap type="through"/>
                          </v:group>
                        </w:pict>
                      </mc:Fallback>
                    </mc:AlternateContent>
                  </w:r>
                  <w:r w:rsidR="00606D49" w:rsidRPr="00606D49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</w:t>
                  </w:r>
                </w:p>
                <w:p w:rsidR="00950220" w:rsidRPr="00606D49" w:rsidRDefault="00A42C29" w:rsidP="00606D49">
                  <w:pPr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   Die Karotte ist deshalb ein </w:t>
                  </w:r>
                </w:p>
                <w:p w:rsidR="00950220" w:rsidRPr="00606D49" w:rsidRDefault="00950220" w:rsidP="00A260AD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7E5D50" w:rsidRPr="00A42C29" w:rsidRDefault="007E5D50" w:rsidP="007E5D50">
                  <w:pPr>
                    <w:rPr>
                      <w:rFonts w:ascii="DR HH El 4" w:hAnsi="DR HH El 4"/>
                      <w:b/>
                      <w:sz w:val="50"/>
                      <w:szCs w:val="50"/>
                    </w:rPr>
                  </w:pPr>
                </w:p>
              </w:tc>
              <w:tc>
                <w:tcPr>
                  <w:tcW w:w="850" w:type="dxa"/>
                </w:tcPr>
                <w:p w:rsidR="00950220" w:rsidRDefault="00950220" w:rsidP="008947EE">
                  <w:pPr>
                    <w:pStyle w:val="berschrift1"/>
                    <w:spacing w:before="120"/>
                    <w:rPr>
                      <w:rFonts w:ascii="Druckschrift normal" w:hAnsi="Druckschrift normal"/>
                      <w:szCs w:val="40"/>
                    </w:rPr>
                  </w:pPr>
                  <w:r w:rsidRPr="0039526F">
                    <w:rPr>
                      <w:rFonts w:ascii="Druckschrift normal" w:hAnsi="Druckschrift normal"/>
                      <w:szCs w:val="40"/>
                    </w:rPr>
                    <w:lastRenderedPageBreak/>
                    <w:t>Pkt</w:t>
                  </w:r>
                  <w:r>
                    <w:rPr>
                      <w:rFonts w:ascii="Druckschrift normal" w:hAnsi="Druckschrift normal"/>
                      <w:szCs w:val="40"/>
                    </w:rPr>
                    <w:t>.</w:t>
                  </w:r>
                </w:p>
                <w:p w:rsidR="00950220" w:rsidRDefault="00950220" w:rsidP="00EB2C6A"/>
                <w:p w:rsidR="00950220" w:rsidRDefault="00950220" w:rsidP="00A42C29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Pr="00044B3B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/3</w:t>
                  </w: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950220" w:rsidP="00A42C29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Pr="00044B3B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/2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A42C2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1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A42C29" w:rsidRDefault="00A42C29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A42C29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4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lastRenderedPageBreak/>
                    <w:t>/</w:t>
                  </w:r>
                  <w:r w:rsidR="00956511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7E5D50" w:rsidRDefault="007E5D50" w:rsidP="007E5D50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956511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3</w:t>
                  </w: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Default="00950220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6511" w:rsidRDefault="00956511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455B32" w:rsidRDefault="00455B32" w:rsidP="00EB2C6A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  <w:p w:rsidR="00950220" w:rsidRPr="00EB2C6A" w:rsidRDefault="00455B32" w:rsidP="00455B32">
                  <w:pPr>
                    <w:jc w:val="right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044B3B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/</w:t>
                  </w:r>
                  <w:r w:rsidR="00956511"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  <w:t>6</w:t>
                  </w:r>
                </w:p>
              </w:tc>
            </w:tr>
          </w:tbl>
          <w:p w:rsidR="00E869D5" w:rsidRDefault="00E869D5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2240" behindDoc="0" locked="0" layoutInCell="1" allowOverlap="1" wp14:anchorId="171430C3" wp14:editId="7C9F73EA">
                      <wp:simplePos x="0" y="0"/>
                      <wp:positionH relativeFrom="column">
                        <wp:posOffset>4295775</wp:posOffset>
                      </wp:positionH>
                      <wp:positionV relativeFrom="paragraph">
                        <wp:posOffset>288925</wp:posOffset>
                      </wp:positionV>
                      <wp:extent cx="1933575" cy="390525"/>
                      <wp:effectExtent l="0" t="0" r="9525" b="9525"/>
                      <wp:wrapNone/>
                      <wp:docPr id="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33575" cy="390525"/>
                                <a:chOff x="0" y="0"/>
                                <a:chExt cx="1933575" cy="390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8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50" t="15750" r="32750" b="50750"/>
                                <a:stretch/>
                              </pic:blipFill>
                              <pic:spPr bwMode="auto">
                                <a:xfrm>
                                  <a:off x="1162050" y="133350"/>
                                  <a:ext cx="257175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http://www.sticker-art.de/wp-content/uploads/2013/11/Smiley-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15750" r="67999" b="50750"/>
                                <a:stretch/>
                              </pic:blipFill>
                              <pic:spPr bwMode="auto">
                                <a:xfrm>
                                  <a:off x="628650" y="133350"/>
                                  <a:ext cx="24765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designImage6337487" descr="http://image.spreadshirt.net/image-server/v1/designs/6337487,width=190,height=190.png/smiley-krone_desig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25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Bild 1" descr=" Bild in Originalgröße anzeigen  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52575" y="0"/>
                                  <a:ext cx="3810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2" o:spid="_x0000_s1026" style="position:absolute;margin-left:338.25pt;margin-top:22.75pt;width:152.25pt;height:30.75pt;z-index:251722240" coordsize="19335,39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GQAAAAAFJnaHRsb25nAAABk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Cg4QklNBAwAAAAAIBAAAAABAAAAoAAAAKAAAAHgAAEs&#10;AAAAH/QAGAAB/9j/4AAQSkZJRgABAgAASABIAAD/7QAMQWRvYmVfQ00AAv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YGRobHB0eHyAhIiMkJSYnKCkqKyssLS4vMDEyMzQ1Njc4OTo7PD0+P0BBQkNE&#10;RUZHSElKS0xNTk9QUFFSU1RVVldYWVpbXF1eX2BhYmNkZWZnaGlqa2xtbm9wcXJzdHV2d3h5ent8&#10;fX5/gIGCg4SGh4iJiouMjY6PkJGSk5SVlpeYmZqbnJ2en6ChoqOkpaanqKmqq6ytrq+wsbKztLa3&#10;uLm6u7y9vr/AwcLDxMXGx8jJysvMzc7P0NHS09TW19jZ2tvc3d7f4OHi4+Tl5ufo6err7O3u7/D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ej8////////////////////////////////////////6dLp&#10;/////////////////////////////////////////Oj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IE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eH2///////////////////////////////////////1rpCu9v//////////&#10;///////////////////////////hkGmQ4v/////////////////////////////////////1rpCu&#10;9v//////////////////////////////////////9uH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u6TD//////////////////////////////////////+/dk9/0P//&#10;/////////////////////////////////+CaTwBbu///////////////////////////////////&#10;8bZ5T0l3yv//////////////////////////////////69LFq5av8v//////////////////////&#10;////////////////9+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avq6moqaqtsbjAy9rr////////////////&#10;/////////6JfV1RTVFVXW19mb3yPqMPd7////////////////////7NMCwYDAAAAAAAAFUV0os37&#10;/////////////////////9BuEgAAAAAADzNZgarU/f///////////////////////+2ONQAFGjJN&#10;a42y2P////////////////////////////+wVDxRaIKeveD/////////////////////////////&#10;///XjoOft9Lw////////////////////////////////////3d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7uzt7/L2+v//////////////&#10;//////////////////+5mpiZnKGmrbS+yuH///////////////////////////+iV0pMUVddaH2W&#10;ueP///////////////////////////+zVwAaNVBuja/T+v/////////////////////////////O&#10;b0Bfe5m32Pv////////////////////////////////un4Wnw+H/////////////////////////&#10;////////////5NH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/9H8/wDir9/M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/9P8/wDir9/M2KuzYq7Nirs2KuzYq7Nirs2KuzYq7Nirs2Ku&#10;zYq7Nirs2KuzYq7Nirs2KuzYq7Nirs2KuzYq7Nirs2KuzYq7Nirs2KuzYq7Nirs2KuzYq7Nirs2K&#10;uzYq7Nirs2KuzYq7Nirs2KuzYq7Nirs2KuzYq7Nirs2KuzYq7Nirs2KuzYq7Nirs2Kuz/9T8/wDi&#10;r9/M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/9P8/wDir9/M2KuzYq7Nirs2KuzYq7Ni&#10;rs2KuzYq7Nirs2KuzYq7Nirs2KuzYq7Nirs2KuzYq7Nirs2KuzYq7Nirs2KuzYq7Nirs2KuzYq7N&#10;irs2KuzYq7Nirs2KuzYq7Nirs2KuzYq7Nirs2KuzYq7Nirs2KuzYq7Nirs2KuzYq7Nirs2KuzYq7&#10;Nirs2Kuz/9T8/wDir9/M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/9b8/wDir9/M2KuzYq7Nirs2KuzYq7Nirs2KuzYq7Nirs2KuzYq7Nirs2KuzYq7N&#10;irs2KuzYq7Nirs2KuzYq7Nirs2KuzYq7Nirs2KuzYq7Nirs2KuzYq7Nirs2KuzYq7Nirs2KuzYq7&#10;Nirs2KuzYq7Nirs2KuzYq7Nirs2KuzYq7Nirs2KuzYq7Nirs2Kuz/9f8/wDir9/M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8" o:spid="_x0000_s1027" type="#_x0000_t75" alt="http://www.sticker-art.de/wp-content/uploads/2013/11/Smiley-3.jpg" style="position:absolute;left:11620;top:1333;width:2572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4cLBAAAA2gAAAA8AAABkcnMvZG93bnJldi54bWxET8tqwkAU3Rf8h+EK3RSdmEW1qaOokBIX&#10;UmpduLxkbh40cydkxiT9e2chuDyc93o7mkb01LnasoLFPAJBnFtdc6ng8pvOViCcR9bYWCYF/+Rg&#10;u5m8rDHRduAf6s++FCGEXYIKKu/bREqXV2TQzW1LHLjCdgZ9gF0pdYdDCDeNjKPoXRqsOTRU2NKh&#10;ovzvfDMKMDbpxz67Lo/Rm/76Pl2KYbUolHqdjrtPEJ5G/xQ/3JlWELaGK+E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S4cLBAAAA2gAAAA8AAAAAAAAAAAAAAAAAnwIA&#10;AGRycy9kb3ducmV2LnhtbFBLBQYAAAAABAAEAPcAAACNAwAAAAA=&#10;">
                        <v:imagedata r:id="rId14" o:title="Smiley-3" croptop="10322f" cropbottom="33260f" cropleft="22118f" cropright="21463f"/>
                        <v:path arrowok="t"/>
                      </v:shape>
                      <v:shape id="Grafik 9" o:spid="_x0000_s1028" type="#_x0000_t75" alt="http://www.sticker-art.de/wp-content/uploads/2013/11/Smiley-3.jpg" style="position:absolute;left:6286;top:1333;width:2477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a47XDAAAA2gAAAA8AAABkcnMvZG93bnJldi54bWxEj0Frg0AUhO+F/oflFXqraz2IsdkECZSE&#10;3mJrz6/uq5q4b427iebfZwOFHoeZ+YZZrmfTiwuNrrOs4DWKQRDXVnfcKPj6fH/JQDiPrLG3TAqu&#10;5GC9enxYYq7txHu6lL4RAcIuRwWt90MupatbMugiOxAH79eOBn2QYyP1iFOAm14mcZxKgx2HhRYH&#10;2rRUH8uzUTCVfq6yrDodPo5FYtNEf/9sF0o9P83FGwhPs/8P/7V3WsEC7lfC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rjtcMAAADaAAAADwAAAAAAAAAAAAAAAACf&#10;AgAAZHJzL2Rvd25yZXYueG1sUEsFBgAAAAAEAAQA9wAAAI8DAAAAAA==&#10;">
                        <v:imagedata r:id="rId14" o:title="Smiley-3" croptop="10322f" cropbottom="33260f" cropleft="1f" cropright="44564f"/>
                        <v:path arrowok="t"/>
                      </v:shape>
                      <v:shape id="designImage6337487" o:spid="_x0000_s1029" type="#_x0000_t75" alt="http://image.spreadshirt.net/image-server/v1/designs/6337487,width=190,height=190.png/smiley-krone_design.png" style="position:absolute;top:95;width:3810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g4vDAAAA2wAAAA8AAABkcnMvZG93bnJldi54bWxET01rwkAQvRf6H5YRejMbrWhIXaUIKVIE&#10;rbbicchOk5DsbMiuGv+9KxR6m8f7nPmyN424UOcqywpGUQyCOLe64kLB9yEbJiCcR9bYWCYFN3Kw&#10;XDw/zTHV9spfdNn7QoQQdikqKL1vUyldXpJBF9mWOHC/tjPoA+wKqTu8hnDTyHEcT6XBikNDiS2t&#10;Ssrr/dko2Mrd6WfDnx+T8yzbrHe1O04xUepl0L+/gfDU+3/xn3utw/xXePwSDp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SDi8MAAADbAAAADwAAAAAAAAAAAAAAAACf&#10;AgAAZHJzL2Rvd25yZXYueG1sUEsFBgAAAAAEAAQA9wAAAI8DAAAAAA==&#10;" strokeweight="2.25pt">
                        <v:imagedata r:id="rId15" o:title="smiley-krone_design"/>
                        <v:path arrowok="t"/>
                      </v:shape>
                      <v:shape id="Bild 1" o:spid="_x0000_s1030" type="#_x0000_t75" alt=" Bild in Originalgröße anzeigen  " style="position:absolute;left:15525;width:3810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lGazCAAAA2wAAAA8AAABkcnMvZG93bnJldi54bWxET9tqAjEQfRf8hzBC37pZhV7YGkUFqS20&#10;0NUPGDbjZnEzWZOoW7/eFAq+zeFcZzrvbSvO5EPjWME4y0EQV043XCvYbdePryBCRNbYOiYFvxRg&#10;PhsOplhod+EfOpexFimEQ4EKTIxdIWWoDFkMmeuIE7d33mJM0NdSe7ykcNvKSZ4/S4sNpwaDHa0M&#10;VYfyZBX0W/7YHb7KzdK8P5Un/z0+fl7XSj2M+sUbiEh9vIv/3Rud5r/A3y/pAD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pRmswgAAANsAAAAPAAAAAAAAAAAAAAAAAJ8C&#10;AABkcnMvZG93bnJldi54bWxQSwUGAAAAAAQABAD3AAAAjgMAAAAA&#10;">
                        <v:imagedata r:id="rId16" o:title=" Bild in Originalgröße anzeigen  "/>
                      </v:shape>
                    </v:group>
                  </w:pict>
                </mc:Fallback>
              </mc:AlternateContent>
            </w:r>
            <w:r w:rsidRPr="009363E5">
              <w:rPr>
                <w:rFonts w:ascii="Druckschrift normal" w:hAnsi="Druckschrift normal"/>
                <w:noProof/>
                <w:sz w:val="26"/>
                <w:szCs w:val="2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BE284E6" wp14:editId="5C1119B6">
                      <wp:simplePos x="0" y="0"/>
                      <wp:positionH relativeFrom="column">
                        <wp:posOffset>3371850</wp:posOffset>
                      </wp:positionH>
                      <wp:positionV relativeFrom="paragraph">
                        <wp:posOffset>112395</wp:posOffset>
                      </wp:positionV>
                      <wp:extent cx="3096895" cy="1362075"/>
                      <wp:effectExtent l="0" t="0" r="8255" b="9525"/>
                      <wp:wrapNone/>
                      <wp:docPr id="269" name="Textfeld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096895" cy="1362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0" w:type="auto"/>
                                    <w:jc w:val="center"/>
                                    <w:tblInd w:w="-191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51"/>
                                    <w:gridCol w:w="860"/>
                                    <w:gridCol w:w="861"/>
                                    <w:gridCol w:w="808"/>
                                    <w:gridCol w:w="808"/>
                                  </w:tblGrid>
                                  <w:tr w:rsidR="00A42C29" w:rsidTr="00606D49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</w:tcPr>
                                      <w:p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</w:tcPr>
                                      <w:p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</w:tcPr>
                                      <w:p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08" w:type="dxa"/>
                                      </w:tcPr>
                                      <w:p w:rsidR="00A42C29" w:rsidRPr="006F768C" w:rsidRDefault="00A42C29" w:rsidP="00606D49">
                                        <w:pPr>
                                          <w:jc w:val="center"/>
                                          <w:rPr>
                                            <w:sz w:val="80"/>
                                            <w:szCs w:val="80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A42C29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  <w:t>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</w:tcPr>
                                      <w:p w:rsidR="00A42C29" w:rsidRDefault="00A42C29" w:rsidP="00606D49"/>
                                    </w:tc>
                                  </w:tr>
                                  <w:tr w:rsidR="00A42C29" w:rsidTr="002C3118">
                                    <w:trPr>
                                      <w:jc w:val="center"/>
                                    </w:trPr>
                                    <w:tc>
                                      <w:tcPr>
                                        <w:tcW w:w="105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42C29" w:rsidRDefault="00A42C29" w:rsidP="00606D49">
                                        <w:pPr>
                                          <w:jc w:val="center"/>
                                          <w:rPr>
                                            <w:rFonts w:ascii="Druckschrift normal" w:hAnsi="Druckschrift normal"/>
                                            <w:szCs w:val="24"/>
                                          </w:rPr>
                                        </w:pP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Meine L</w:t>
                                        </w:r>
                                        <w:r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e</w:t>
                                        </w:r>
                                        <w:r w:rsidRPr="00B47E22">
                                          <w:rPr>
                                            <w:rFonts w:ascii="Druckschrift normal" w:hAnsi="Druckschrift normal"/>
                                            <w:sz w:val="20"/>
                                            <w:szCs w:val="20"/>
                                          </w:rPr>
                                          <w:t>hrerin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0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42C29" w:rsidRPr="00B47E22" w:rsidRDefault="00A42C29" w:rsidP="00606D49">
                                        <w:pPr>
                                          <w:jc w:val="center"/>
                                          <w:rPr>
                                            <w:sz w:val="36"/>
                                            <w:szCs w:val="3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1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42C29" w:rsidRDefault="00A42C29" w:rsidP="00606D49"/>
                                    </w:tc>
                                    <w:tc>
                                      <w:tcPr>
                                        <w:tcW w:w="808" w:type="dxa"/>
                                        <w:tcBorders>
                                          <w:bottom w:val="single" w:sz="4" w:space="0" w:color="000000" w:themeColor="text1"/>
                                        </w:tcBorders>
                                        <w:shd w:val="clear" w:color="auto" w:fill="D9D9D9" w:themeFill="background1" w:themeFillShade="D9"/>
                                      </w:tcPr>
                                      <w:p w:rsidR="00A42C29" w:rsidRDefault="00A42C29" w:rsidP="00606D49"/>
                                    </w:tc>
                                  </w:tr>
                                </w:tbl>
                                <w:p w:rsidR="00A42C29" w:rsidRDefault="00A42C29" w:rsidP="00F713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feld 269" o:spid="_x0000_s1027" type="#_x0000_t202" style="position:absolute;margin-left:265.5pt;margin-top:8.85pt;width:243.85pt;height:107.2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" fillcolor="white [3201]" stroked="f" strokeweight=".5pt">
                      <v:path arrowok="t"/>
                      <v:textbo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Ind w:w="-1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51"/>
                              <w:gridCol w:w="860"/>
                              <w:gridCol w:w="861"/>
                              <w:gridCol w:w="808"/>
                              <w:gridCol w:w="808"/>
                            </w:tblGrid>
                            <w:tr w:rsidR="00A42C29" w:rsidTr="00606D49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</w:tcPr>
                                <w:p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dxa"/>
                                </w:tcPr>
                                <w:p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:rsidR="00A42C29" w:rsidRPr="006F768C" w:rsidRDefault="00A42C29" w:rsidP="00606D49">
                                  <w:pPr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tc>
                            </w:tr>
                            <w:tr w:rsidR="00A42C29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A42C29" w:rsidRPr="00B47E22" w:rsidRDefault="00A42C29" w:rsidP="00606D49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Ich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A42C29" w:rsidRPr="00B47E22" w:rsidRDefault="00A42C29" w:rsidP="00606D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</w:tcPr>
                                <w:p w:rsidR="00A42C29" w:rsidRDefault="00A42C29" w:rsidP="00606D49"/>
                              </w:tc>
                            </w:tr>
                            <w:tr w:rsidR="00A42C29" w:rsidTr="002C3118">
                              <w:trPr>
                                <w:jc w:val="center"/>
                              </w:trPr>
                              <w:tc>
                                <w:tcPr>
                                  <w:tcW w:w="105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42C29" w:rsidRDefault="00A42C29" w:rsidP="00606D49">
                                  <w:pPr>
                                    <w:jc w:val="center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Meine L</w:t>
                                  </w:r>
                                  <w:r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 w:rsidRPr="00B47E22">
                                    <w:rPr>
                                      <w:rFonts w:ascii="Druckschrift normal" w:hAnsi="Druckschrift normal"/>
                                      <w:sz w:val="20"/>
                                      <w:szCs w:val="20"/>
                                    </w:rPr>
                                    <w:t>hrerin</w:t>
                                  </w:r>
                                </w:p>
                              </w:tc>
                              <w:tc>
                                <w:tcPr>
                                  <w:tcW w:w="860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42C29" w:rsidRPr="00B47E22" w:rsidRDefault="00A42C29" w:rsidP="00606D49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42C29" w:rsidRDefault="00A42C29" w:rsidP="00606D49"/>
                              </w:tc>
                              <w:tc>
                                <w:tcPr>
                                  <w:tcW w:w="808" w:type="dxa"/>
                                  <w:tcBorders>
                                    <w:bottom w:val="single" w:sz="4" w:space="0" w:color="000000" w:themeColor="text1"/>
                                  </w:tcBorders>
                                  <w:shd w:val="clear" w:color="auto" w:fill="D9D9D9" w:themeFill="background1" w:themeFillShade="D9"/>
                                </w:tcPr>
                                <w:p w:rsidR="00A42C29" w:rsidRDefault="00A42C29" w:rsidP="00606D49"/>
                              </w:tc>
                            </w:tr>
                          </w:tbl>
                          <w:p w:rsidR="00A42C29" w:rsidRDefault="00A42C29" w:rsidP="00F7136B"/>
                        </w:txbxContent>
                      </v:textbox>
                    </v:shape>
                  </w:pict>
                </mc:Fallback>
              </mc:AlternateConten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Du hast von </w:t>
            </w:r>
            <w:r w:rsidR="00A42C29">
              <w:rPr>
                <w:rFonts w:ascii="Druckschrift normal" w:hAnsi="Druckschrift normal"/>
                <w:b/>
                <w:sz w:val="32"/>
                <w:szCs w:val="32"/>
              </w:rPr>
              <w:t>22</w:t>
            </w:r>
            <w:r w:rsidR="0067465E">
              <w:rPr>
                <w:rFonts w:ascii="Druckschrift normal" w:hAnsi="Druckschrift normal"/>
                <w:b/>
                <w:sz w:val="32"/>
                <w:szCs w:val="32"/>
              </w:rPr>
              <w:t xml:space="preserve"> </w:t>
            </w:r>
            <w:r w:rsidR="00256AF2">
              <w:rPr>
                <w:rFonts w:ascii="Druckschrift normal" w:hAnsi="Druckschrift normal"/>
                <w:sz w:val="32"/>
                <w:szCs w:val="32"/>
              </w:rPr>
              <w:t xml:space="preserve"> </w:t>
            </w:r>
            <w:r w:rsidR="00256AF2" w:rsidRPr="0039526F">
              <w:rPr>
                <w:rFonts w:ascii="Druckschrift normal" w:hAnsi="Druckschrift normal"/>
                <w:sz w:val="32"/>
                <w:szCs w:val="32"/>
              </w:rPr>
              <w:t xml:space="preserve">Punkten ______ </w:t>
            </w:r>
          </w:p>
          <w:p w:rsidR="00256AF2" w:rsidRPr="0039526F" w:rsidRDefault="00256AF2" w:rsidP="002B3124">
            <w:pPr>
              <w:spacing w:before="240" w:line="360" w:lineRule="auto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Punkte erreicht.</w:t>
            </w:r>
            <w:r w:rsidRPr="0039526F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  <w:r w:rsidR="00782DEF">
              <w:rPr>
                <w:rFonts w:ascii="Druckschrift normal" w:hAnsi="Druckschrift normal"/>
                <w:sz w:val="32"/>
                <w:szCs w:val="48"/>
              </w:rPr>
              <w:t xml:space="preserve">          </w:t>
            </w:r>
          </w:p>
          <w:p w:rsidR="00782DEF" w:rsidRPr="00782DEF" w:rsidRDefault="00782DEF" w:rsidP="00256AF2">
            <w:pPr>
              <w:spacing w:line="360" w:lineRule="auto"/>
              <w:rPr>
                <w:rFonts w:ascii="Druckschrift normal" w:hAnsi="Druckschrift normal"/>
                <w:sz w:val="16"/>
                <w:szCs w:val="32"/>
              </w:rPr>
            </w:pPr>
          </w:p>
          <w:p w:rsidR="001F4A32" w:rsidRDefault="00256AF2" w:rsidP="008A5EC1">
            <w:pPr>
              <w:spacing w:line="360" w:lineRule="auto"/>
              <w:jc w:val="both"/>
              <w:rPr>
                <w:rFonts w:ascii="Druckschrift normal" w:hAnsi="Druckschrift normal"/>
                <w:sz w:val="32"/>
                <w:szCs w:val="32"/>
              </w:rPr>
            </w:pPr>
            <w:r w:rsidRPr="0039526F">
              <w:rPr>
                <w:rFonts w:ascii="Druckschrift normal" w:hAnsi="Druckschrift normal"/>
                <w:sz w:val="32"/>
                <w:szCs w:val="32"/>
              </w:rPr>
              <w:t>Unte</w:t>
            </w:r>
            <w:r w:rsidR="00E869D5">
              <w:rPr>
                <w:rFonts w:ascii="Druckschrift normal" w:hAnsi="Druckschrift normal"/>
                <w:sz w:val="32"/>
                <w:szCs w:val="32"/>
              </w:rPr>
              <w:t>rschrift: ___________________</w:t>
            </w:r>
            <w:r w:rsidR="008A5EC1">
              <w:rPr>
                <w:rFonts w:ascii="Druckschrift normal" w:hAnsi="Druckschrift normal"/>
                <w:sz w:val="32"/>
                <w:szCs w:val="32"/>
              </w:rPr>
              <w:t xml:space="preserve">                            </w:t>
            </w:r>
            <w:r w:rsidR="008A5EC1">
              <w:rPr>
                <w:rFonts w:ascii="Druckschrift normal" w:hAnsi="Druckschrift normal"/>
                <w:sz w:val="32"/>
                <w:szCs w:val="48"/>
              </w:rPr>
              <w:t xml:space="preserve"> </w:t>
            </w:r>
          </w:p>
          <w:p w:rsidR="00256AF2" w:rsidRDefault="00256AF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361D42" w:rsidRPr="00A76C85" w:rsidRDefault="00361D42" w:rsidP="00361D42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:rsidR="00361D42" w:rsidRDefault="00361D42" w:rsidP="00256AF2">
            <w:pPr>
              <w:spacing w:line="360" w:lineRule="auto"/>
              <w:rPr>
                <w:rFonts w:ascii="Druckschrift normal" w:hAnsi="Druckschrift normal"/>
                <w:sz w:val="32"/>
                <w:szCs w:val="32"/>
              </w:rPr>
            </w:pPr>
          </w:p>
          <w:p w:rsidR="005A4BE8" w:rsidRDefault="005A4BE8"/>
          <w:p w:rsidR="00361D42" w:rsidRPr="00C15BD0" w:rsidRDefault="00361D42" w:rsidP="00361D42"/>
          <w:tbl>
            <w:tblPr>
              <w:tblStyle w:val="Tabellenraster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1633"/>
              <w:gridCol w:w="5178"/>
              <w:gridCol w:w="928"/>
              <w:gridCol w:w="930"/>
              <w:gridCol w:w="932"/>
              <w:gridCol w:w="779"/>
            </w:tblGrid>
            <w:tr w:rsidR="00A42C29" w:rsidRPr="001155C7" w:rsidTr="00A42C29">
              <w:trPr>
                <w:trHeight w:val="698"/>
              </w:trPr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Aufgabe Nr. </w:t>
                  </w:r>
                </w:p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Der Schüler/ Die Schülerin</w:t>
                  </w:r>
                </w:p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  <w:t>_____________________________</w:t>
                  </w:r>
                </w:p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0304" behindDoc="0" locked="0" layoutInCell="1" allowOverlap="1" wp14:anchorId="1F0D4CC5" wp14:editId="5C46D783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-13335</wp:posOffset>
                        </wp:positionV>
                        <wp:extent cx="418465" cy="418465"/>
                        <wp:effectExtent l="0" t="0" r="0" b="635"/>
                        <wp:wrapNone/>
                        <wp:docPr id="739" name="Grafik 739" descr="http://image.spreadshirt.net/image-server/v1/designs/6337487,width=190,height=190.png/smiley-krone_desig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ignImage6337487" descr="http://image.spreadshirt.net/image-server/v1/designs/6337487,width=190,height=190.png/smiley-krone_desig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8465" cy="418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2352" behindDoc="0" locked="0" layoutInCell="1" allowOverlap="1" wp14:anchorId="24C6B467" wp14:editId="760397E6">
                        <wp:simplePos x="0" y="0"/>
                        <wp:positionH relativeFrom="column">
                          <wp:posOffset>92075</wp:posOffset>
                        </wp:positionH>
                        <wp:positionV relativeFrom="paragraph">
                          <wp:posOffset>140970</wp:posOffset>
                        </wp:positionV>
                        <wp:extent cx="294005" cy="307975"/>
                        <wp:effectExtent l="0" t="0" r="0" b="0"/>
                        <wp:wrapNone/>
                        <wp:docPr id="740" name="Grafik 740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5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" t="15750" r="67999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005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1328" behindDoc="0" locked="0" layoutInCell="1" allowOverlap="1" wp14:anchorId="02E75383" wp14:editId="7F7B6CED">
                        <wp:simplePos x="0" y="0"/>
                        <wp:positionH relativeFrom="column">
                          <wp:posOffset>83820</wp:posOffset>
                        </wp:positionH>
                        <wp:positionV relativeFrom="paragraph">
                          <wp:posOffset>147320</wp:posOffset>
                        </wp:positionV>
                        <wp:extent cx="281940" cy="281940"/>
                        <wp:effectExtent l="0" t="0" r="3810" b="3810"/>
                        <wp:wrapNone/>
                        <wp:docPr id="741" name="Grafik 741" descr="http://www.sticker-art.de/wp-content/uploads/2013/11/Smiley-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76" descr="http://www.sticker-art.de/wp-content/uploads/2013/11/Smiley-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749" t="15750" r="32750" b="507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94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noProof/>
                      <w:sz w:val="28"/>
                      <w:szCs w:val="28"/>
                      <w:lang w:eastAsia="de-DE"/>
                    </w:rPr>
                    <w:drawing>
                      <wp:anchor distT="0" distB="0" distL="114300" distR="114300" simplePos="0" relativeHeight="251813376" behindDoc="0" locked="0" layoutInCell="1" allowOverlap="1" wp14:anchorId="3D0EC3F9" wp14:editId="7A810C62">
                        <wp:simplePos x="0" y="0"/>
                        <wp:positionH relativeFrom="column">
                          <wp:posOffset>-10795</wp:posOffset>
                        </wp:positionH>
                        <wp:positionV relativeFrom="paragraph">
                          <wp:posOffset>132048</wp:posOffset>
                        </wp:positionV>
                        <wp:extent cx="315012" cy="276225"/>
                        <wp:effectExtent l="0" t="0" r="8890" b="0"/>
                        <wp:wrapNone/>
                        <wp:docPr id="206" name="Grafik 206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012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A42C29" w:rsidRDefault="00A42C29" w:rsidP="00A42C29">
                  <w:pPr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A42C29">
                    <w:rPr>
                      <w:rFonts w:ascii="Druckschrift normal" w:hAnsi="Druckschrift normal"/>
                      <w:sz w:val="28"/>
                      <w:szCs w:val="28"/>
                    </w:rPr>
                    <w:t>unterscheidet zwischen gesunden und ungesunden Lebensmitteln.</w:t>
                  </w:r>
                </w:p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kennt Fachbegriffe.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2,3,4,5,6,7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kennt erarbeitete Sachverhalte und gibt sie wieder.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unterscheidet verschiedene Gemüsearten.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 xml:space="preserve">schreibt sauber und ordentlich. 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  <w:tr w:rsidR="00A42C29" w:rsidRPr="001155C7" w:rsidTr="00A42C29">
              <w:tc>
                <w:tcPr>
                  <w:tcW w:w="78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 w:rsidRPr="001155C7">
                    <w:rPr>
                      <w:rFonts w:ascii="Druckschrift normal" w:hAnsi="Druckschrift normal"/>
                      <w:sz w:val="28"/>
                      <w:szCs w:val="28"/>
                    </w:rPr>
                    <w:t>insgesamt</w:t>
                  </w:r>
                </w:p>
              </w:tc>
              <w:tc>
                <w:tcPr>
                  <w:tcW w:w="2494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  <w:r>
                    <w:rPr>
                      <w:rFonts w:ascii="Druckschrift normal" w:hAnsi="Druckschrift normal"/>
                      <w:sz w:val="28"/>
                      <w:szCs w:val="28"/>
                    </w:rPr>
                    <w:t>schätzt sich angemessen ein.</w:t>
                  </w:r>
                </w:p>
              </w:tc>
              <w:tc>
                <w:tcPr>
                  <w:tcW w:w="447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8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449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  <w:tc>
                <w:tcPr>
                  <w:tcW w:w="375" w:type="pct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A42C29" w:rsidRPr="001155C7" w:rsidRDefault="00A42C29" w:rsidP="00A42C29">
                  <w:pPr>
                    <w:spacing w:line="360" w:lineRule="auto"/>
                    <w:rPr>
                      <w:rFonts w:ascii="Druckschrift normal" w:hAnsi="Druckschrift normal"/>
                      <w:sz w:val="28"/>
                      <w:szCs w:val="28"/>
                    </w:rPr>
                  </w:pPr>
                </w:p>
              </w:tc>
            </w:tr>
          </w:tbl>
          <w:p w:rsidR="005A4BE8" w:rsidRDefault="00590DC6">
            <w:r w:rsidRPr="0039526F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1E86FA22" wp14:editId="3B369F7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78740</wp:posOffset>
                      </wp:positionV>
                      <wp:extent cx="3381375" cy="790575"/>
                      <wp:effectExtent l="0" t="0" r="28575" b="28575"/>
                      <wp:wrapNone/>
                      <wp:docPr id="742" name="Textfeld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13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2C29" w:rsidRPr="009A2D37" w:rsidRDefault="00A42C29" w:rsidP="00590DC6">
                                  <w:pPr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Schüler/Schülerin arbeitet mit Unterstützung:</w:t>
                                  </w:r>
                                </w:p>
                                <w:p w:rsidR="00A42C29" w:rsidRPr="009A2D37" w:rsidRDefault="00A42C29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Zeitzuschlag: _____ Minuten</w:t>
                                  </w:r>
                                </w:p>
                                <w:p w:rsidR="00A42C29" w:rsidRDefault="00A42C29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Wiederholte Erklärung</w:t>
                                  </w:r>
                                </w:p>
                                <w:p w:rsidR="00A42C29" w:rsidRPr="009A2D37" w:rsidRDefault="00A42C29" w:rsidP="00590DC6">
                                  <w:pPr>
                                    <w:pStyle w:val="Listenabsatz"/>
                                    <w:numPr>
                                      <w:ilvl w:val="0"/>
                                      <w:numId w:val="4"/>
                                    </w:numPr>
                                    <w:spacing w:after="200" w:line="276" w:lineRule="auto"/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</w:pPr>
                                  <w:r w:rsidRPr="009A2D37">
                                    <w:rPr>
                                      <w:rFonts w:ascii="Druckschrift normal" w:hAnsi="Druckschrift normal"/>
                                      <w:szCs w:val="24"/>
                                    </w:rPr>
                                    <w:t>Material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742" o:spid="_x0000_s1028" type="#_x0000_t202" style="position:absolute;margin-left:-.35pt;margin-top:6.2pt;width:266.25pt;height:62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" fillcolor="white [3201]" strokeweight=".5pt">
                      <v:textbox>
                        <w:txbxContent>
                          <w:p w:rsidR="00A42C29" w:rsidRPr="009A2D37" w:rsidRDefault="00A42C29" w:rsidP="00590DC6">
                            <w:pPr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Schüler/Schülerin arbeitet mit Unterstützung:</w:t>
                            </w:r>
                          </w:p>
                          <w:p w:rsidR="00A42C29" w:rsidRPr="009A2D37" w:rsidRDefault="00A42C29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Zeitzuschlag: _____ Minuten</w:t>
                            </w:r>
                          </w:p>
                          <w:p w:rsidR="00A42C29" w:rsidRDefault="00A42C29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Wiederholte Erklärung</w:t>
                            </w:r>
                          </w:p>
                          <w:p w:rsidR="00A42C29" w:rsidRPr="009A2D37" w:rsidRDefault="00A42C29" w:rsidP="00590DC6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  <w:rPr>
                                <w:rFonts w:ascii="Druckschrift normal" w:hAnsi="Druckschrift normal"/>
                                <w:szCs w:val="24"/>
                              </w:rPr>
                            </w:pPr>
                            <w:r w:rsidRPr="009A2D37">
                              <w:rPr>
                                <w:rFonts w:ascii="Druckschrift normal" w:hAnsi="Druckschrift normal"/>
                                <w:szCs w:val="24"/>
                              </w:rPr>
                              <w:t>Material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A4BE8" w:rsidRDefault="005A4BE8"/>
          <w:p w:rsidR="005A4BE8" w:rsidRDefault="005A4BE8"/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590DC6" w:rsidRDefault="00590DC6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  <w:r>
              <w:rPr>
                <w:rFonts w:ascii="Druckschrift normal" w:hAnsi="Druckschrift normal"/>
              </w:rPr>
              <w:t>Dies entspricht der Note:________________</w:t>
            </w: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tabs>
                <w:tab w:val="left" w:pos="8265"/>
              </w:tabs>
              <w:rPr>
                <w:rFonts w:ascii="Druckschrift normal" w:hAnsi="Druckschrift normal"/>
              </w:rPr>
            </w:pPr>
          </w:p>
          <w:p w:rsidR="00361D42" w:rsidRDefault="00361D42" w:rsidP="00361D4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</w:t>
            </w:r>
          </w:p>
          <w:p w:rsidR="005A4BE8" w:rsidRDefault="00361D42" w:rsidP="00361D42">
            <w:r>
              <w:rPr>
                <w:rFonts w:ascii="Arial" w:hAnsi="Arial" w:cs="Arial"/>
              </w:rPr>
              <w:t>Unterschrift Lehrkraft</w:t>
            </w:r>
          </w:p>
          <w:p w:rsidR="005A4BE8" w:rsidRDefault="005A4BE8"/>
          <w:p w:rsidR="005A4BE8" w:rsidRDefault="005A4BE8" w:rsidP="00606D49"/>
          <w:p w:rsidR="007E5D50" w:rsidRDefault="007E5D50" w:rsidP="00606D49"/>
          <w:p w:rsidR="007E5D50" w:rsidRDefault="007E5D50" w:rsidP="007E5D50"/>
        </w:tc>
      </w:tr>
    </w:tbl>
    <w:p w:rsidR="00BB01D2" w:rsidRDefault="00BB01D2" w:rsidP="007E5D50"/>
    <w:sectPr w:rsidR="00BB01D2" w:rsidSect="00C00A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2C29" w:rsidRDefault="00A42C29" w:rsidP="005A4BE8">
      <w:r>
        <w:separator/>
      </w:r>
    </w:p>
  </w:endnote>
  <w:endnote w:type="continuationSeparator" w:id="0">
    <w:p w:rsidR="00A42C29" w:rsidRDefault="00A42C29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Druckschrift 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rdia New">
    <w:altName w:val="Optima ExtraBlack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DR HH El 4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2C29" w:rsidRDefault="00A42C29" w:rsidP="005A4BE8">
      <w:r>
        <w:separator/>
      </w:r>
    </w:p>
  </w:footnote>
  <w:footnote w:type="continuationSeparator" w:id="0">
    <w:p w:rsidR="00A42C29" w:rsidRDefault="00A42C29" w:rsidP="005A4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453D5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02174F51"/>
    <w:multiLevelType w:val="hybridMultilevel"/>
    <w:tmpl w:val="B0C60B14"/>
    <w:lvl w:ilvl="0" w:tplc="52CA7C00">
      <w:start w:val="3"/>
      <w:numFmt w:val="decimal"/>
      <w:lvlText w:val="%1."/>
      <w:lvlJc w:val="left"/>
      <w:pPr>
        <w:ind w:left="720" w:hanging="360"/>
      </w:pPr>
      <w:rPr>
        <w:rFonts w:ascii="Druckschrift bold" w:hAnsi="Druckschrift bold" w:hint="default"/>
        <w:b w:val="0"/>
        <w:sz w:val="36"/>
        <w:szCs w:val="3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8799E"/>
    <w:multiLevelType w:val="hybridMultilevel"/>
    <w:tmpl w:val="FAD69B46"/>
    <w:lvl w:ilvl="0" w:tplc="A1C8E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93408B"/>
    <w:multiLevelType w:val="hybridMultilevel"/>
    <w:tmpl w:val="9AB8FD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B7A1F95"/>
    <w:multiLevelType w:val="hybridMultilevel"/>
    <w:tmpl w:val="B0A42560"/>
    <w:lvl w:ilvl="0" w:tplc="A1C8E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F1791A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689"/>
        </w:tabs>
        <w:ind w:left="689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1575B1"/>
    <w:multiLevelType w:val="hybridMultilevel"/>
    <w:tmpl w:val="226623EE"/>
    <w:lvl w:ilvl="0" w:tplc="1A14CDE4">
      <w:start w:val="1"/>
      <w:numFmt w:val="lowerLetter"/>
      <w:lvlText w:val="%1)"/>
      <w:lvlJc w:val="left"/>
      <w:pPr>
        <w:ind w:left="757" w:hanging="360"/>
      </w:pPr>
      <w:rPr>
        <w:rFonts w:ascii="Druckschrift normal" w:hAnsi="Druckschrift normal" w:hint="default"/>
        <w:sz w:val="36"/>
      </w:rPr>
    </w:lvl>
    <w:lvl w:ilvl="1" w:tplc="04070019" w:tentative="1">
      <w:start w:val="1"/>
      <w:numFmt w:val="lowerLetter"/>
      <w:lvlText w:val="%2."/>
      <w:lvlJc w:val="left"/>
      <w:pPr>
        <w:ind w:left="1477" w:hanging="360"/>
      </w:pPr>
    </w:lvl>
    <w:lvl w:ilvl="2" w:tplc="0407001B" w:tentative="1">
      <w:start w:val="1"/>
      <w:numFmt w:val="lowerRoman"/>
      <w:lvlText w:val="%3."/>
      <w:lvlJc w:val="right"/>
      <w:pPr>
        <w:ind w:left="2197" w:hanging="180"/>
      </w:pPr>
    </w:lvl>
    <w:lvl w:ilvl="3" w:tplc="0407000F" w:tentative="1">
      <w:start w:val="1"/>
      <w:numFmt w:val="decimal"/>
      <w:lvlText w:val="%4."/>
      <w:lvlJc w:val="left"/>
      <w:pPr>
        <w:ind w:left="2917" w:hanging="360"/>
      </w:pPr>
    </w:lvl>
    <w:lvl w:ilvl="4" w:tplc="04070019" w:tentative="1">
      <w:start w:val="1"/>
      <w:numFmt w:val="lowerLetter"/>
      <w:lvlText w:val="%5."/>
      <w:lvlJc w:val="left"/>
      <w:pPr>
        <w:ind w:left="3637" w:hanging="360"/>
      </w:pPr>
    </w:lvl>
    <w:lvl w:ilvl="5" w:tplc="0407001B" w:tentative="1">
      <w:start w:val="1"/>
      <w:numFmt w:val="lowerRoman"/>
      <w:lvlText w:val="%6."/>
      <w:lvlJc w:val="right"/>
      <w:pPr>
        <w:ind w:left="4357" w:hanging="180"/>
      </w:pPr>
    </w:lvl>
    <w:lvl w:ilvl="6" w:tplc="0407000F" w:tentative="1">
      <w:start w:val="1"/>
      <w:numFmt w:val="decimal"/>
      <w:lvlText w:val="%7."/>
      <w:lvlJc w:val="left"/>
      <w:pPr>
        <w:ind w:left="5077" w:hanging="360"/>
      </w:pPr>
    </w:lvl>
    <w:lvl w:ilvl="7" w:tplc="04070019" w:tentative="1">
      <w:start w:val="1"/>
      <w:numFmt w:val="lowerLetter"/>
      <w:lvlText w:val="%8."/>
      <w:lvlJc w:val="left"/>
      <w:pPr>
        <w:ind w:left="5797" w:hanging="360"/>
      </w:pPr>
    </w:lvl>
    <w:lvl w:ilvl="8" w:tplc="0407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8">
    <w:nsid w:val="49B31E23"/>
    <w:multiLevelType w:val="hybridMultilevel"/>
    <w:tmpl w:val="34C01DD2"/>
    <w:lvl w:ilvl="0" w:tplc="66A66DA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D33DA1"/>
    <w:multiLevelType w:val="hybridMultilevel"/>
    <w:tmpl w:val="BDB8BEF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9D0830"/>
    <w:multiLevelType w:val="hybridMultilevel"/>
    <w:tmpl w:val="AF12BD48"/>
    <w:lvl w:ilvl="0" w:tplc="0407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9A"/>
    <w:rsid w:val="00016401"/>
    <w:rsid w:val="000246C8"/>
    <w:rsid w:val="00044B3B"/>
    <w:rsid w:val="000C75BC"/>
    <w:rsid w:val="0013742F"/>
    <w:rsid w:val="001A06BA"/>
    <w:rsid w:val="001A0D87"/>
    <w:rsid w:val="001B5E01"/>
    <w:rsid w:val="001F4A32"/>
    <w:rsid w:val="00227636"/>
    <w:rsid w:val="00233661"/>
    <w:rsid w:val="00256AF2"/>
    <w:rsid w:val="002639D8"/>
    <w:rsid w:val="002838A6"/>
    <w:rsid w:val="002B3124"/>
    <w:rsid w:val="002C3118"/>
    <w:rsid w:val="002D7734"/>
    <w:rsid w:val="00316CE2"/>
    <w:rsid w:val="003322BD"/>
    <w:rsid w:val="0033332F"/>
    <w:rsid w:val="00351A6E"/>
    <w:rsid w:val="00352150"/>
    <w:rsid w:val="00361D42"/>
    <w:rsid w:val="003B60AF"/>
    <w:rsid w:val="003C4226"/>
    <w:rsid w:val="00450F90"/>
    <w:rsid w:val="00455B32"/>
    <w:rsid w:val="00477B1C"/>
    <w:rsid w:val="004B1E05"/>
    <w:rsid w:val="004C6F4F"/>
    <w:rsid w:val="00535574"/>
    <w:rsid w:val="00590DC6"/>
    <w:rsid w:val="005A4BE8"/>
    <w:rsid w:val="005E2878"/>
    <w:rsid w:val="00606D49"/>
    <w:rsid w:val="00622B3E"/>
    <w:rsid w:val="0062362E"/>
    <w:rsid w:val="0065678B"/>
    <w:rsid w:val="0066144B"/>
    <w:rsid w:val="00671ABA"/>
    <w:rsid w:val="0067465E"/>
    <w:rsid w:val="0068289D"/>
    <w:rsid w:val="006B4C6E"/>
    <w:rsid w:val="006C0B12"/>
    <w:rsid w:val="006D1557"/>
    <w:rsid w:val="006F5CA1"/>
    <w:rsid w:val="007014A8"/>
    <w:rsid w:val="007016C6"/>
    <w:rsid w:val="00731F12"/>
    <w:rsid w:val="00732647"/>
    <w:rsid w:val="00746001"/>
    <w:rsid w:val="00782DEF"/>
    <w:rsid w:val="00792A24"/>
    <w:rsid w:val="007934BD"/>
    <w:rsid w:val="007E5601"/>
    <w:rsid w:val="007E5D50"/>
    <w:rsid w:val="00804F2A"/>
    <w:rsid w:val="00835EB4"/>
    <w:rsid w:val="008523E4"/>
    <w:rsid w:val="00854920"/>
    <w:rsid w:val="0085552D"/>
    <w:rsid w:val="00873A53"/>
    <w:rsid w:val="00876FBC"/>
    <w:rsid w:val="00883CA8"/>
    <w:rsid w:val="008947EE"/>
    <w:rsid w:val="008A5EC1"/>
    <w:rsid w:val="008A7C1E"/>
    <w:rsid w:val="009126FF"/>
    <w:rsid w:val="0092558A"/>
    <w:rsid w:val="00945A08"/>
    <w:rsid w:val="00950220"/>
    <w:rsid w:val="00956511"/>
    <w:rsid w:val="00971410"/>
    <w:rsid w:val="00971655"/>
    <w:rsid w:val="009940E5"/>
    <w:rsid w:val="00997FA2"/>
    <w:rsid w:val="00A260AD"/>
    <w:rsid w:val="00A26A41"/>
    <w:rsid w:val="00A42C29"/>
    <w:rsid w:val="00AB23B4"/>
    <w:rsid w:val="00AD3B98"/>
    <w:rsid w:val="00B20DDF"/>
    <w:rsid w:val="00B22B00"/>
    <w:rsid w:val="00B779B4"/>
    <w:rsid w:val="00BA1422"/>
    <w:rsid w:val="00BA16C4"/>
    <w:rsid w:val="00BA41A6"/>
    <w:rsid w:val="00BB01D2"/>
    <w:rsid w:val="00BB579F"/>
    <w:rsid w:val="00BD0BD1"/>
    <w:rsid w:val="00BF2E3C"/>
    <w:rsid w:val="00C00A3E"/>
    <w:rsid w:val="00C83FEB"/>
    <w:rsid w:val="00C95771"/>
    <w:rsid w:val="00CB750C"/>
    <w:rsid w:val="00CD1DE5"/>
    <w:rsid w:val="00D076EC"/>
    <w:rsid w:val="00D07B5E"/>
    <w:rsid w:val="00D33359"/>
    <w:rsid w:val="00D33491"/>
    <w:rsid w:val="00D35E56"/>
    <w:rsid w:val="00D613A4"/>
    <w:rsid w:val="00D64CD8"/>
    <w:rsid w:val="00D91C64"/>
    <w:rsid w:val="00DF5C12"/>
    <w:rsid w:val="00E12014"/>
    <w:rsid w:val="00E31BC0"/>
    <w:rsid w:val="00E51C8D"/>
    <w:rsid w:val="00E57786"/>
    <w:rsid w:val="00E869D5"/>
    <w:rsid w:val="00E911BC"/>
    <w:rsid w:val="00EA605D"/>
    <w:rsid w:val="00EB2C6A"/>
    <w:rsid w:val="00EC6FF3"/>
    <w:rsid w:val="00ED541E"/>
    <w:rsid w:val="00EE204A"/>
    <w:rsid w:val="00EF1809"/>
    <w:rsid w:val="00EF449A"/>
    <w:rsid w:val="00F22AD2"/>
    <w:rsid w:val="00F31FC8"/>
    <w:rsid w:val="00F40254"/>
    <w:rsid w:val="00F46315"/>
    <w:rsid w:val="00F66288"/>
    <w:rsid w:val="00F66A14"/>
    <w:rsid w:val="00F7136B"/>
    <w:rsid w:val="00F80C8B"/>
    <w:rsid w:val="00F91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5A4BE8"/>
  </w:style>
  <w:style w:type="paragraph" w:styleId="Fuzeile">
    <w:name w:val="footer"/>
    <w:basedOn w:val="Standard"/>
    <w:link w:val="FuzeileZeichen"/>
    <w:uiPriority w:val="99"/>
    <w:semiHidden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EF449A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07B5E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07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gi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5.pn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\Desktop\Deutsch\Deutsch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FB1B3-ED79-8543-BBAC-4C3211568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\Users\Michaela\Desktop\Deutsch\Deutsch AB.dotx</Template>
  <TotalTime>0</TotalTime>
  <Pages>3</Pages>
  <Words>325</Words>
  <Characters>2053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Julia Pilz</cp:lastModifiedBy>
  <cp:revision>2</cp:revision>
  <cp:lastPrinted>2017-05-20T12:02:00Z</cp:lastPrinted>
  <dcterms:created xsi:type="dcterms:W3CDTF">2017-11-14T20:18:00Z</dcterms:created>
  <dcterms:modified xsi:type="dcterms:W3CDTF">2017-11-14T20:18:00Z</dcterms:modified>
</cp:coreProperties>
</file>