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C00A3E" w14:paraId="1864A0F5" w14:textId="77777777" w:rsidTr="00EF449A">
        <w:tc>
          <w:tcPr>
            <w:tcW w:w="3535" w:type="dxa"/>
          </w:tcPr>
          <w:p w14:paraId="1E7D0483" w14:textId="77777777" w:rsidR="00C00A3E" w:rsidRPr="00C00A3E" w:rsidRDefault="007014A8" w:rsidP="007014A8">
            <w:pPr>
              <w:rPr>
                <w:sz w:val="48"/>
                <w:szCs w:val="48"/>
              </w:rPr>
            </w:pPr>
            <w:r w:rsidRPr="00F71600">
              <w:rPr>
                <w:rFonts w:ascii="Druckschrift bold" w:hAnsi="Druckschrift bold"/>
                <w:sz w:val="56"/>
              </w:rPr>
              <w:sym w:font="Webdings" w:char="F0FC"/>
            </w:r>
            <w:r>
              <w:rPr>
                <w:sz w:val="48"/>
                <w:szCs w:val="48"/>
              </w:rPr>
              <w:t>HSU</w:t>
            </w:r>
          </w:p>
        </w:tc>
        <w:tc>
          <w:tcPr>
            <w:tcW w:w="3535" w:type="dxa"/>
          </w:tcPr>
          <w:p w14:paraId="3D22C731" w14:textId="77777777" w:rsidR="00C00A3E" w:rsidRPr="00C00A3E" w:rsidRDefault="00C00A3E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Name:</w:t>
            </w:r>
          </w:p>
        </w:tc>
        <w:tc>
          <w:tcPr>
            <w:tcW w:w="3536" w:type="dxa"/>
          </w:tcPr>
          <w:p w14:paraId="7A408614" w14:textId="77777777" w:rsidR="00C00A3E" w:rsidRPr="00C00A3E" w:rsidRDefault="0068289D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Zeit</w:t>
            </w:r>
            <w:r w:rsidR="00C00A3E">
              <w:rPr>
                <w:sz w:val="40"/>
                <w:szCs w:val="40"/>
              </w:rPr>
              <w:t>:</w:t>
            </w:r>
          </w:p>
        </w:tc>
      </w:tr>
      <w:tr w:rsidR="005A4BE8" w14:paraId="73887D92" w14:textId="77777777" w:rsidTr="00EF449A">
        <w:trPr>
          <w:trHeight w:val="14781"/>
        </w:trPr>
        <w:tc>
          <w:tcPr>
            <w:tcW w:w="10606" w:type="dxa"/>
            <w:gridSpan w:val="3"/>
          </w:tcPr>
          <w:p w14:paraId="677F9BDC" w14:textId="77777777" w:rsidR="005A4BE8" w:rsidRDefault="005A4BE8"/>
          <w:p w14:paraId="258B445B" w14:textId="61A56BD9" w:rsidR="00746001" w:rsidRPr="007014A8" w:rsidRDefault="00EF449A" w:rsidP="00E869D5">
            <w:pPr>
              <w:pStyle w:val="Listenabsatz"/>
              <w:rPr>
                <w:rFonts w:ascii="Druckschrift normal" w:hAnsi="Druckschrift normal"/>
                <w:b/>
                <w:sz w:val="40"/>
                <w:szCs w:val="40"/>
              </w:rPr>
            </w:pPr>
            <w:r w:rsidRPr="007014A8">
              <w:rPr>
                <w:rFonts w:ascii="Druckschrift normal" w:hAnsi="Druckschrift normal"/>
                <w:b/>
                <w:sz w:val="40"/>
                <w:szCs w:val="40"/>
              </w:rPr>
              <w:t xml:space="preserve">Lernzielkontrolle </w:t>
            </w:r>
            <w:r w:rsidR="007014A8">
              <w:rPr>
                <w:rFonts w:ascii="Druckschrift normal" w:hAnsi="Druckschrift normal"/>
                <w:b/>
                <w:sz w:val="40"/>
                <w:szCs w:val="40"/>
              </w:rPr>
              <w:t>aus dem Heimat- und Sachunterricht</w:t>
            </w:r>
            <w:r w:rsidR="00651769">
              <w:rPr>
                <w:rFonts w:ascii="Druckschrift normal" w:hAnsi="Druckschrift normal"/>
                <w:b/>
                <w:sz w:val="40"/>
                <w:szCs w:val="40"/>
              </w:rPr>
              <w:t xml:space="preserve"> </w:t>
            </w:r>
            <w:r w:rsidR="00CE3499">
              <w:rPr>
                <w:rFonts w:ascii="Druckschrift normal" w:hAnsi="Druckschrift normal"/>
                <w:b/>
                <w:sz w:val="40"/>
                <w:szCs w:val="40"/>
              </w:rPr>
              <w:t xml:space="preserve">Nummer: </w:t>
            </w:r>
          </w:p>
          <w:p w14:paraId="6ACA0D14" w14:textId="77777777" w:rsidR="00EF449A" w:rsidRPr="00E46EEA" w:rsidRDefault="006F5CA1" w:rsidP="00EF449A">
            <w:pPr>
              <w:ind w:left="360"/>
              <w:jc w:val="center"/>
              <w:rPr>
                <w:rFonts w:ascii="Druckschrift normal" w:hAnsi="Druckschrift normal"/>
                <w:b/>
                <w:sz w:val="40"/>
                <w:szCs w:val="40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5FE908CD" wp14:editId="0A03803C">
                      <wp:simplePos x="0" y="0"/>
                      <wp:positionH relativeFrom="column">
                        <wp:posOffset>5133975</wp:posOffset>
                      </wp:positionH>
                      <wp:positionV relativeFrom="paragraph">
                        <wp:posOffset>104775</wp:posOffset>
                      </wp:positionV>
                      <wp:extent cx="764540" cy="476250"/>
                      <wp:effectExtent l="0" t="0" r="359410" b="19050"/>
                      <wp:wrapNone/>
                      <wp:docPr id="6" name="Abgerundete rechteckige Legend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4540" cy="476250"/>
                              </a:xfrm>
                              <a:prstGeom prst="wedgeRoundRectCallout">
                                <a:avLst>
                                  <a:gd name="adj1" fmla="val 93785"/>
                                  <a:gd name="adj2" fmla="val 39167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2ABB44" w14:textId="77777777" w:rsidR="00A42C29" w:rsidRPr="006F5CA1" w:rsidRDefault="00A42C29" w:rsidP="006F5CA1">
                                  <w:pPr>
                                    <w:jc w:val="center"/>
                                    <w:rPr>
                                      <w:rFonts w:ascii="Druckschrift normal" w:hAnsi="Druckschrift normal"/>
                                      <w:b/>
                                    </w:rPr>
                                  </w:pPr>
                                  <w:r w:rsidRPr="006F5CA1">
                                    <w:rPr>
                                      <w:rFonts w:ascii="Druckschrift normal" w:hAnsi="Druckschrift normal"/>
                                      <w:b/>
                                    </w:rPr>
                                    <w:t xml:space="preserve">Viel </w:t>
                                  </w:r>
                                  <w:r>
                                    <w:rPr>
                                      <w:rFonts w:ascii="Druckschrift normal" w:hAnsi="Druckschrift normal"/>
                                      <w:b/>
                                    </w:rPr>
                                    <w:t>Erfolg</w:t>
                                  </w:r>
                                  <w:r w:rsidRPr="006F5CA1">
                                    <w:rPr>
                                      <w:rFonts w:ascii="Druckschrift normal" w:hAnsi="Druckschrift normal"/>
                                      <w:b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6" o:spid="_x0000_s1026" type="#_x0000_t62" style="position:absolute;left:0;text-align:left;margin-left:404.25pt;margin-top:8.25pt;width:60.2pt;height:37.5pt;z-index:251715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" adj="31058,19260" filled="f" strokecolor="black [3213]">
                      <v:textbox>
                        <w:txbxContent>
                          <w:p w:rsidR="00A42C29" w:rsidRPr="006F5CA1" w:rsidRDefault="00A42C29" w:rsidP="006F5CA1">
                            <w:pPr>
                              <w:jc w:val="center"/>
                              <w:rPr>
                                <w:rFonts w:ascii="Druckschrift normal" w:hAnsi="Druckschrift normal"/>
                                <w:b/>
                              </w:rPr>
                            </w:pPr>
                            <w:r w:rsidRPr="006F5CA1">
                              <w:rPr>
                                <w:rFonts w:ascii="Druckschrift normal" w:hAnsi="Druckschrift normal"/>
                                <w:b/>
                              </w:rPr>
                              <w:t xml:space="preserve">Viel </w:t>
                            </w:r>
                            <w:r>
                              <w:rPr>
                                <w:rFonts w:ascii="Druckschrift normal" w:hAnsi="Druckschrift normal"/>
                                <w:b/>
                              </w:rPr>
                              <w:t>Erfolg</w:t>
                            </w:r>
                            <w:r w:rsidRPr="006F5CA1">
                              <w:rPr>
                                <w:rFonts w:ascii="Druckschrift normal" w:hAnsi="Druckschrift normal"/>
                                <w:b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714048" behindDoc="0" locked="0" layoutInCell="1" allowOverlap="1" wp14:anchorId="435B3685" wp14:editId="1D47530D">
                  <wp:simplePos x="0" y="0"/>
                  <wp:positionH relativeFrom="column">
                    <wp:posOffset>5972175</wp:posOffset>
                  </wp:positionH>
                  <wp:positionV relativeFrom="paragraph">
                    <wp:posOffset>156845</wp:posOffset>
                  </wp:positionV>
                  <wp:extent cx="600075" cy="619760"/>
                  <wp:effectExtent l="0" t="0" r="9525" b="8890"/>
                  <wp:wrapNone/>
                  <wp:docPr id="5" name="Grafik 5" descr="http://www.peppitext.de/Malvorlagen%20G/Gluckskl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eppitext.de/Malvorlagen%20G/Gluckskle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1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69D5">
              <w:rPr>
                <w:rFonts w:ascii="Druckschrift normal" w:hAnsi="Druckschrift normal"/>
                <w:b/>
                <w:sz w:val="40"/>
                <w:szCs w:val="40"/>
              </w:rPr>
              <w:t xml:space="preserve"> </w:t>
            </w:r>
          </w:p>
          <w:p w14:paraId="6464B70B" w14:textId="77777777" w:rsidR="00EF449A" w:rsidRDefault="00EF449A" w:rsidP="00EF449A">
            <w:pPr>
              <w:jc w:val="center"/>
              <w:rPr>
                <w:rFonts w:ascii="Druckschrift normal" w:hAnsi="Druckschrift normal"/>
                <w:sz w:val="32"/>
                <w:szCs w:val="32"/>
              </w:rPr>
            </w:pPr>
          </w:p>
          <w:p w14:paraId="06CF07BA" w14:textId="77777777" w:rsidR="00EF449A" w:rsidRPr="00B94960" w:rsidRDefault="00EF1809" w:rsidP="00EF1809">
            <w:pPr>
              <w:tabs>
                <w:tab w:val="center" w:pos="5195"/>
              </w:tabs>
              <w:rPr>
                <w:rFonts w:ascii="Druckschrift normal" w:hAnsi="Druckschrift normal"/>
                <w:sz w:val="32"/>
                <w:szCs w:val="32"/>
                <w:u w:val="single"/>
              </w:rPr>
            </w:pPr>
            <w:r>
              <w:rPr>
                <w:rFonts w:ascii="Druckschrift normal" w:hAnsi="Druckschrift normal"/>
                <w:sz w:val="32"/>
                <w:szCs w:val="32"/>
              </w:rPr>
              <w:tab/>
            </w:r>
            <w:r w:rsidR="00EF449A" w:rsidRPr="00D6418E">
              <w:rPr>
                <w:rFonts w:ascii="Druckschrift normal" w:hAnsi="Druckschrift normal"/>
                <w:sz w:val="32"/>
                <w:szCs w:val="32"/>
              </w:rPr>
              <w:t xml:space="preserve">Thema: </w:t>
            </w:r>
            <w:r w:rsidR="00606D49">
              <w:rPr>
                <w:rFonts w:ascii="Druckschrift normal" w:hAnsi="Druckschrift normal"/>
                <w:sz w:val="32"/>
                <w:szCs w:val="32"/>
              </w:rPr>
              <w:t xml:space="preserve">Obst – Gemüse/ Ernährung </w:t>
            </w:r>
          </w:p>
          <w:p w14:paraId="4F681F2B" w14:textId="77777777" w:rsidR="005A4BE8" w:rsidRDefault="005A4BE8"/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493"/>
              <w:gridCol w:w="850"/>
            </w:tblGrid>
            <w:tr w:rsidR="00950220" w14:paraId="35D43952" w14:textId="77777777" w:rsidTr="00606D49">
              <w:trPr>
                <w:trHeight w:val="5250"/>
              </w:trPr>
              <w:tc>
                <w:tcPr>
                  <w:tcW w:w="949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880A217" w14:textId="77777777" w:rsidR="00950220" w:rsidRDefault="00950220" w:rsidP="00EF449A"/>
                <w:p w14:paraId="29D734A8" w14:textId="77777777" w:rsidR="00651769" w:rsidRDefault="00651769" w:rsidP="00651769">
                  <w:pPr>
                    <w:pStyle w:val="Listenabsatz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400BE4E0" w14:textId="77777777" w:rsidR="00746061" w:rsidRDefault="00746061" w:rsidP="00746061">
                  <w:pPr>
                    <w:pStyle w:val="Listenabsatz"/>
                    <w:numPr>
                      <w:ilvl w:val="0"/>
                      <w:numId w:val="12"/>
                    </w:num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sz w:val="32"/>
                      <w:szCs w:val="32"/>
                    </w:rPr>
                    <w:t>Schreibe die Namen der Lebensmittelgruppen auf die Zeile.</w:t>
                  </w:r>
                </w:p>
                <w:p w14:paraId="23584908" w14:textId="77777777" w:rsidR="00746061" w:rsidRDefault="00746061" w:rsidP="00746061">
                  <w:pPr>
                    <w:pStyle w:val="Listenabsatz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0CF681B7" w14:textId="77777777" w:rsidR="00746061" w:rsidRPr="00746061" w:rsidRDefault="00746061" w:rsidP="00746061">
                  <w:pPr>
                    <w:pStyle w:val="Listenabsatz"/>
                    <w:numPr>
                      <w:ilvl w:val="0"/>
                      <w:numId w:val="12"/>
                    </w:num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746061">
                    <w:rPr>
                      <w:rFonts w:ascii="Druckschrift normal" w:hAnsi="Druckschrift normal"/>
                      <w:sz w:val="32"/>
                      <w:szCs w:val="32"/>
                    </w:rPr>
                    <w:t>Male die Ernährungspyramide in den richtigen Farben an:</w:t>
                  </w:r>
                </w:p>
                <w:p w14:paraId="67DAF9BB" w14:textId="77777777" w:rsidR="00746061" w:rsidRPr="00746061" w:rsidRDefault="00746061" w:rsidP="00746061">
                  <w:pPr>
                    <w:pStyle w:val="Listenabsatz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56AB7A3C" w14:textId="77777777" w:rsidR="00746061" w:rsidRPr="00746061" w:rsidRDefault="00746061" w:rsidP="00746061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746061">
                    <w:rPr>
                      <w:rFonts w:ascii="Druckschrift normal" w:hAnsi="Druckschrift normal"/>
                      <w:sz w:val="32"/>
                      <w:szCs w:val="32"/>
                    </w:rPr>
                    <w:tab/>
                  </w:r>
                  <w:r w:rsidRPr="00746061">
                    <w:rPr>
                      <w:rFonts w:ascii="Druckschrift normal" w:hAnsi="Druckschrift normal"/>
                      <w:color w:val="00B050"/>
                      <w:sz w:val="32"/>
                      <w:szCs w:val="32"/>
                    </w:rPr>
                    <w:t xml:space="preserve">Grün: </w:t>
                  </w:r>
                  <w:r w:rsidRPr="00746061">
                    <w:rPr>
                      <w:rFonts w:ascii="Druckschrift normal" w:hAnsi="Druckschrift normal"/>
                      <w:sz w:val="32"/>
                      <w:szCs w:val="32"/>
                    </w:rPr>
                    <w:tab/>
                    <w:t>davon darf ich viel essen</w:t>
                  </w:r>
                </w:p>
                <w:p w14:paraId="0B7D40F1" w14:textId="77777777" w:rsidR="00746061" w:rsidRPr="00746061" w:rsidRDefault="00746061" w:rsidP="00746061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746061">
                    <w:rPr>
                      <w:rFonts w:ascii="Druckschrift normal" w:hAnsi="Druckschrift normal"/>
                      <w:sz w:val="32"/>
                      <w:szCs w:val="32"/>
                    </w:rPr>
                    <w:tab/>
                  </w:r>
                  <w:r w:rsidRPr="00746061">
                    <w:rPr>
                      <w:rFonts w:ascii="Druckschrift normal" w:hAnsi="Druckschrift normal"/>
                      <w:color w:val="FFC000"/>
                      <w:sz w:val="32"/>
                      <w:szCs w:val="32"/>
                    </w:rPr>
                    <w:t>Orange:</w:t>
                  </w:r>
                  <w:r w:rsidRPr="00746061">
                    <w:rPr>
                      <w:rFonts w:ascii="Druckschrift normal" w:hAnsi="Druckschrift normal"/>
                      <w:sz w:val="32"/>
                      <w:szCs w:val="32"/>
                    </w:rPr>
                    <w:tab/>
                    <w:t>davon sollte ich maßvoll essen</w:t>
                  </w:r>
                </w:p>
                <w:p w14:paraId="5F311BAA" w14:textId="77777777" w:rsidR="00746061" w:rsidRPr="00746061" w:rsidRDefault="00746061" w:rsidP="00746061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746061">
                    <w:rPr>
                      <w:rFonts w:ascii="Druckschrift normal" w:hAnsi="Druckschrift normal"/>
                      <w:sz w:val="32"/>
                      <w:szCs w:val="32"/>
                    </w:rPr>
                    <w:tab/>
                  </w:r>
                  <w:r w:rsidRPr="00746061">
                    <w:rPr>
                      <w:rFonts w:ascii="Druckschrift normal" w:hAnsi="Druckschrift normal"/>
                      <w:color w:val="FF0000"/>
                      <w:sz w:val="32"/>
                      <w:szCs w:val="32"/>
                    </w:rPr>
                    <w:t>Rot:</w:t>
                  </w:r>
                  <w:r w:rsidRPr="00746061">
                    <w:rPr>
                      <w:rFonts w:ascii="Druckschrift normal" w:hAnsi="Druckschrift normal"/>
                      <w:sz w:val="32"/>
                      <w:szCs w:val="32"/>
                    </w:rPr>
                    <w:tab/>
                  </w:r>
                  <w:r w:rsidRPr="00746061">
                    <w:rPr>
                      <w:rFonts w:ascii="Druckschrift normal" w:hAnsi="Druckschrift normal"/>
                      <w:sz w:val="32"/>
                      <w:szCs w:val="32"/>
                    </w:rPr>
                    <w:tab/>
                    <w:t>davon sollte ich wenig essen</w:t>
                  </w:r>
                </w:p>
                <w:p w14:paraId="79FF38D9" w14:textId="69BAF076" w:rsidR="00606D49" w:rsidRDefault="00746061" w:rsidP="00606D49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DB66F8">
                    <w:rPr>
                      <w:rFonts w:ascii="Arial" w:hAnsi="Arial" w:cs="Arial"/>
                      <w:noProof/>
                      <w:sz w:val="32"/>
                      <w:szCs w:val="32"/>
                      <w:lang w:eastAsia="de-DE"/>
                    </w:rPr>
                    <w:drawing>
                      <wp:anchor distT="0" distB="0" distL="114300" distR="114300" simplePos="0" relativeHeight="251815424" behindDoc="1" locked="0" layoutInCell="1" allowOverlap="1" wp14:anchorId="5449DF2E" wp14:editId="15A1FB34">
                        <wp:simplePos x="0" y="0"/>
                        <wp:positionH relativeFrom="column">
                          <wp:posOffset>67945</wp:posOffset>
                        </wp:positionH>
                        <wp:positionV relativeFrom="paragraph">
                          <wp:posOffset>33020</wp:posOffset>
                        </wp:positionV>
                        <wp:extent cx="5760720" cy="4652010"/>
                        <wp:effectExtent l="0" t="0" r="0" b="0"/>
                        <wp:wrapNone/>
                        <wp:docPr id="1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rnährungspyramide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60720" cy="4652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4F34D2D8" w14:textId="77777777" w:rsidR="00746061" w:rsidRDefault="00552AEF" w:rsidP="00606D49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55360" behindDoc="0" locked="0" layoutInCell="1" allowOverlap="1" wp14:anchorId="7A5596AC" wp14:editId="40824643">
                            <wp:simplePos x="0" y="0"/>
                            <wp:positionH relativeFrom="column">
                              <wp:posOffset>80645</wp:posOffset>
                            </wp:positionH>
                            <wp:positionV relativeFrom="paragraph">
                              <wp:posOffset>30480</wp:posOffset>
                            </wp:positionV>
                            <wp:extent cx="2076450" cy="876300"/>
                            <wp:effectExtent l="0" t="0" r="0" b="0"/>
                            <wp:wrapNone/>
                            <wp:docPr id="283" name="Textfeld 28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076450" cy="876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B024AE0" w14:textId="77777777" w:rsidR="00552AEF" w:rsidRDefault="00552AEF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feld 283" o:spid="_x0000_s1027" type="#_x0000_t202" style="position:absolute;margin-left:6.35pt;margin-top:2.4pt;width:163.5pt;height:69pt;z-index:2518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" fillcolor="white [3201]" stroked="f" strokeweight=".5pt">
                            <v:textbox>
                              <w:txbxContent>
                                <w:p w:rsidR="00552AEF" w:rsidRDefault="00552AEF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3889859B" w14:textId="77777777" w:rsidR="00746061" w:rsidRDefault="00746061" w:rsidP="00606D49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0ED75CAF" w14:textId="77777777" w:rsidR="00746061" w:rsidRDefault="00746061" w:rsidP="00606D49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770B6316" w14:textId="77777777" w:rsidR="00746061" w:rsidRDefault="00746061" w:rsidP="00606D49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0AE54812" w14:textId="77777777" w:rsidR="00746061" w:rsidRDefault="00746061" w:rsidP="00606D49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190A7E6F" w14:textId="77777777" w:rsidR="00746061" w:rsidRDefault="00746061" w:rsidP="00606D49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42A11C06" w14:textId="77777777" w:rsidR="00746061" w:rsidRDefault="00746061" w:rsidP="00606D49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39BCF8C2" w14:textId="77777777" w:rsidR="00746061" w:rsidRDefault="00746061" w:rsidP="00606D49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219FF781" w14:textId="77777777" w:rsidR="00746061" w:rsidRDefault="00746061" w:rsidP="00606D49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10E6DF37" w14:textId="77777777" w:rsidR="00746061" w:rsidRDefault="00746061" w:rsidP="00606D49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040E022C" w14:textId="77777777" w:rsidR="00746061" w:rsidRDefault="00746061" w:rsidP="00606D49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28760683" w14:textId="77777777" w:rsidR="00746061" w:rsidRDefault="00746061" w:rsidP="00606D49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52E48FBA" w14:textId="77777777" w:rsidR="00746061" w:rsidRDefault="00746061" w:rsidP="00606D49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256ABEFE" w14:textId="77777777" w:rsidR="00746061" w:rsidRDefault="00746061" w:rsidP="00606D49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0B2DE9BF" w14:textId="77777777" w:rsidR="00746061" w:rsidRDefault="00746061" w:rsidP="00606D49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7B6D0532" w14:textId="77777777" w:rsidR="00746061" w:rsidRDefault="00746061" w:rsidP="00606D49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206D53F0" w14:textId="77777777" w:rsidR="00746061" w:rsidRDefault="00746061" w:rsidP="00606D49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1D39F2EF" w14:textId="77777777" w:rsidR="00746061" w:rsidRDefault="00746061" w:rsidP="00606D49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53297F02" w14:textId="77777777" w:rsidR="00746061" w:rsidRDefault="00746061" w:rsidP="00606D49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79FA54CD" w14:textId="77777777" w:rsidR="00746061" w:rsidRPr="00606D49" w:rsidRDefault="00746061" w:rsidP="00606D49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13943DF4" w14:textId="77777777" w:rsidR="00606D49" w:rsidRPr="00606D49" w:rsidRDefault="00606D49" w:rsidP="00606D49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39196852" w14:textId="77777777" w:rsidR="00606D49" w:rsidRPr="00606D49" w:rsidRDefault="00746061" w:rsidP="00606D49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sz w:val="32"/>
                      <w:szCs w:val="32"/>
                    </w:rPr>
                    <w:t>3</w:t>
                  </w:r>
                  <w:r w:rsidR="00606D49"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>.  Schreibe zwei Lebensmittel auf, die viel Fett enthalten.</w:t>
                  </w:r>
                </w:p>
                <w:p w14:paraId="1EC3F1D9" w14:textId="77777777" w:rsidR="00606D49" w:rsidRPr="00606D49" w:rsidRDefault="00606D49" w:rsidP="00606D49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 </w:t>
                  </w:r>
                </w:p>
                <w:p w14:paraId="5E21E66D" w14:textId="43A7C0F3" w:rsidR="00606D49" w:rsidRDefault="00CE3499" w:rsidP="00606D49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bCs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75488" behindDoc="0" locked="0" layoutInCell="1" allowOverlap="1" wp14:anchorId="00B4A74D" wp14:editId="022EB3F7">
                            <wp:simplePos x="0" y="0"/>
                            <wp:positionH relativeFrom="column">
                              <wp:posOffset>2861945</wp:posOffset>
                            </wp:positionH>
                            <wp:positionV relativeFrom="paragraph">
                              <wp:posOffset>58420</wp:posOffset>
                            </wp:positionV>
                            <wp:extent cx="2447925" cy="407670"/>
                            <wp:effectExtent l="25400" t="25400" r="15875" b="24130"/>
                            <wp:wrapThrough wrapText="bothSides">
                              <wp:wrapPolygon edited="0">
                                <wp:start x="-224" y="-1346"/>
                                <wp:lineTo x="-224" y="21533"/>
                                <wp:lineTo x="21516" y="21533"/>
                                <wp:lineTo x="21516" y="-1346"/>
                                <wp:lineTo x="-224" y="-1346"/>
                              </wp:wrapPolygon>
                            </wp:wrapThrough>
                            <wp:docPr id="757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447925" cy="40767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758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59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60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61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62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63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64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65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66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67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68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69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70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uppieren 5" o:spid="_x0000_s1026" style="position:absolute;margin-left:225.35pt;margin-top:4.6pt;width:192.75pt;height:32.1pt;z-index:251775488" coordorigin="585,1350" coordsize="15465,2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">
                            <v:rect id="Rectangle 3" o:spid="_x0000_s1027" style="position:absolute;left:585;top:13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IZ5xwQAA&#10;ANwAAAAPAAAAZHJzL2Rvd25yZXYueG1sRE89b8IwEN2R+A/WIXUDB1CBBgxCICoYSVi6HfE1SYnP&#10;UWwg5dfjAYnx6X0vVq2pxI0aV1pWMBxEIIgzq0vOFZzSXX8GwnlkjZVlUvBPDlbLbmeBsbZ3PtIt&#10;8bkIIexiVFB4X8dSuqwgg25ga+LA/drGoA+wyaVu8B7CTSVHUTSRBksODQXWtCkouyRXo+Bcjk74&#10;OKbfkfnajf2hTf+uP1ulPnrteg7CU+vf4pd7rxVMP8PacCYcAbl8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SGeccEAAADcAAAADwAAAAAAAAAAAAAAAACXAgAAZHJzL2Rvd25y&#10;ZXYueG1sUEsFBgAAAAAEAAQA9QAAAIUDAAAAAA==&#10;"/>
                            <v:rect id="Rectangle 4" o:spid="_x0000_s1028" style="position:absolute;left:585;top:30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bTvqxAAA&#10;ANwAAAAPAAAAZHJzL2Rvd25yZXYueG1sRI9Bi8IwFITvC/6H8ARva6qirl2jiKLoUetlb2+bZ1tt&#10;XkoTtfrrNwuCx2FmvmGm88aU4ka1Kywr6HUjEMSp1QVnCo7J+vMLhPPIGkvLpOBBDuaz1scUY23v&#10;vKfbwWciQNjFqCD3voqldGlOBl3XVsTBO9naoA+yzqSu8R7gppT9KBpJgwWHhRwrWuaUXg5Xo+C3&#10;6B/xuU82kZmsB37XJOfrz0qpTrtZfIPw1Ph3+NXeagXj4QT+z4QjIG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m076sQAAADcAAAADwAAAAAAAAAAAAAAAACXAgAAZHJzL2Rv&#10;d25yZXYueG1sUEsFBgAAAAAEAAQA9QAAAIgDAAAAAA==&#10;"/>
                            <v:rect id="Rectangle 5" o:spid="_x0000_s1029" style="position:absolute;left:585;top:220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PyaXwQAA&#10;ANwAAAAPAAAAZHJzL2Rvd25yZXYueG1sRE89b8IwEN0r8R+sQ2IrThhSFDAIIRAdWEhbWC/xEUfE&#10;5yh2Ifx7PFTq+PS+l+vBtuJOvW8cK0inCQjiyumGawXfX/v3OQgfkDW2jknBkzysV6O3JebaPfhE&#10;9yLUIoawz1GBCaHLpfSVIYt+6jriyF1dbzFE2NdS9/iI4baVsyTJpMWGY4PBjraGqlvxaxVkh5Du&#10;T7tLvUvNz7k8zsviJkulJuNhswARaAj/4j/3p1bwkcX58Uw8AnL1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D8ml8EAAADcAAAADwAAAAAAAAAAAAAAAACXAgAAZHJzL2Rvd25y&#10;ZXYueG1sUEsFBgAAAAAEAAQA9QAAAIUDAAAAAA==&#10;" fillcolor="#bfbfbf"/>
                            <v:rect id="Rectangle 6" o:spid="_x0000_s1030" style="position:absolute;left:585;top:220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d/1RxAAA&#10;ANwAAAAPAAAAZHJzL2Rvd25yZXYueG1sRI9Bi8IwFITvgv8hPMGbpiqo2zWKKMruUduLt7fN27ba&#10;vJQmatdfbxYEj8PMfMMsVq2pxI0aV1pWMBpGIIgzq0vOFaTJbjAH4TyyxsoyKfgjB6tlt7PAWNs7&#10;H+h29LkIEHYxKii8r2MpXVaQQTe0NXHwfm1j0AfZ5FI3eA9wU8lxFE2lwZLDQoE1bQrKLserUfBT&#10;jlN8HJJ9ZD52E//dJufraatUv9euP0F4av07/Gp/aQWz6Qj+z4QjIJ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nf9UcQAAADcAAAADwAAAAAAAAAAAAAAAACXAgAAZHJzL2Rv&#10;d25yZXYueG1sUEsFBgAAAAAEAAQA9QAAAIgDAAAAAA==&#10;"/>
                            <v:rect id="Rectangle 7" o:spid="_x0000_s1031" style="position:absolute;left:585;top:30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pWMmxQAA&#10;ANwAAAAPAAAAZHJzL2Rvd25yZXYueG1sRI9Ba8JAFITvhf6H5RV6qxtTiG2aVcRi0aPGS2+v2dck&#10;Nfs2ZNck+utdQehxmJlvmGwxmkb01LnasoLpJAJBXFhdc6ngkK9f3kA4j6yxsUwKzuRgMX98yDDV&#10;duAd9XtfigBhl6KCyvs2ldIVFRl0E9sSB+/XdgZ9kF0pdYdDgJtGxlGUSIM1h4UKW1pVVBz3J6Pg&#10;p44PeNnlX5F5X7/67Zj/nb4/lXp+GpcfIDyN/j98b2+0glkSw+1MOAJyf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KlYybFAAAA3AAAAA8AAAAAAAAAAAAAAAAAlwIAAGRycy9k&#10;b3ducmV2LnhtbFBLBQYAAAAABAAEAPUAAACJAwAAAAA=&#10;"/>
                            <v:rect id="Rectangle 8" o:spid="_x0000_s1032" style="position:absolute;left:825;top:2615;width:180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6ca9xQAA&#10;ANwAAAAPAAAAZHJzL2Rvd25yZXYueG1sRI9Ba8JAFITvgv9heUJvZqOCtWlWkZYUe9R48faafU2i&#10;2bchu5rYX98tFDwOM/MNk24G04gbda62rGAWxSCIC6trLhUc82y6AuE8ssbGMim4k4PNejxKMdG2&#10;5z3dDr4UAcIuQQWV920ipSsqMugi2xIH79t2Bn2QXSl1h32Am0bO43gpDdYcFips6a2i4nK4GgVf&#10;9fyIP/v8IzYv2cJ/Dvn5enpX6mkybF9BeBr8I/zf3mkFz8sF/J0JR0C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3pxr3FAAAA3AAAAA8AAAAAAAAAAAAAAAAAlwIAAGRycy9k&#10;b3ducmV2LnhtbFBLBQYAAAAABAAEAPUAAACJAwAAAAA=&#10;"/>
                            <v:rect id="Rectangle 9" o:spid="_x0000_s1033" style="position:absolute;left:1110;top:2615;width:180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AF7JxgAA&#10;ANwAAAAPAAAAZHJzL2Rvd25yZXYueG1sRI/NbsIwEITvlXgHaytxK04D4ifFRKhVUHuEcOG2xNsk&#10;bbyOYkPSPn1dCYnjaGa+0azTwTTiSp2rLSt4nkQgiAuray4VHPPsaQnCeWSNjWVS8EMO0s3oYY2J&#10;tj3v6XrwpQgQdgkqqLxvEyldUZFBN7EtcfA+bWfQB9mVUnfYB7hpZBxFc2mw5rBQYUuvFRXfh4tR&#10;cK7jI/7u811kVtnUfwz51+X0ptT4cdi+gPA0+Hv41n7XChbzGfyfCUdAb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SAF7JxgAAANwAAAAPAAAAAAAAAAAAAAAAAJcCAABkcnMv&#10;ZG93bnJldi54bWxQSwUGAAAAAAQABAD1AAAAigMAAAAA&#10;"/>
                            <v:shapetype id="_x0000_t5" coordsize="21600,21600" o:spt="5" adj="10800" path="m@0,0l0,21600,21600,21600xe">
                              <v:stroke joinstyle="miter"/>
                              <v:formulas>
                                <v:f eqn="val #0"/>
                                <v:f eqn="prod #0 1 2"/>
                                <v:f eqn="sum @1 10800 0"/>
                              </v:formulas>
  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  <v:handles>
                                <v:h position="#0,topLeft" xrange="0,21600"/>
                              </v:handles>
                            </v:shapetype>
                            <v:shape id="AutoShape 10" o:spid="_x0000_s1034" type="#_x0000_t5" style="position:absolute;left:585;top:13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88khxQAA&#10;ANwAAAAPAAAAZHJzL2Rvd25yZXYueG1sRI/NasMwEITvhbyD2EAvJZFbyA+ulRBCA8aHUDuh58Xa&#10;2qbWyliq7bx9FQj0OMzMN0yyn0wrBupdY1nB6zICQVxa3XCl4Ho5LbYgnEfW2FomBTdysN/NnhKM&#10;tR05p6HwlQgQdjEqqL3vYildWZNBt7QdcfC+bW/QB9lXUvc4Brhp5VsUraXBhsNCjR0dayp/il+j&#10;4OOMzefwQitzSr/y6FbkWXaelHqeT4d3EJ4m/x9+tFOtYLNewf1MOAJy9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bzySHFAAAA3AAAAA8AAAAAAAAAAAAAAAAAlwIAAGRycy9k&#10;b3ducmV2LnhtbFBLBQYAAAAABAAEAPUAAACJAwAAAAA=&#10;" adj="11600"/>
                            <v:shapetype id="_x0000_t34" coordsize="21600,21600" o:spt="34" o:oned="t" adj="10800" path="m0,0l@0,0@0,21600,21600,21600e" filled="f">
                              <v:stroke joinstyle="miter"/>
                              <v:formulas>
                                <v:f eqn="val #0"/>
                              </v:formulas>
                              <v:path arrowok="t" fillok="f" o:connecttype="none"/>
                              <v:handles>
                                <v:h position="#0,center"/>
                              </v:handles>
                              <o:lock v:ext="edit" shapetype="t"/>
                            </v:shapetype>
                            <v:shape id="AutoShape 11" o:spid="_x0000_s1035" type="#_x0000_t34" style="position:absolute;left:827;top:313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b+X48UAAADcAAAADwAAAGRycy9kb3ducmV2LnhtbESPQWvCQBSE7wX/w/KEXopu2kNaoquo&#10;tNAiHtQieHvkPZNg9m3IrjH9964g9DjMzDfMdN7bWnXc+sqJgddxAoold1RJYeB3/zX6AOUDCmHt&#10;hA38sYf5bPA0xYzcVbbc7UKhIkR8hgbKEJpMa5+XbNGPXcMSvZNrLYYo20JTi9cIt7V+S5JUW6wk&#10;LpTY8Krk/Ly7WAMdvVC6OKyO681nOO6LC/1slmTM87BfTEAF7sN/+NH+JgPvaQr3M/EI6NkN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Ub+X48UAAADcAAAADwAAAAAAAAAA&#10;AAAAAAChAgAAZHJzL2Rvd25yZXYueG1sUEsFBgAAAAAEAAQA+QAAAJMDAAAAAA==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vMyeMYAAADcAAAADwAAAGRycy9kb3ducmV2LnhtbESPQWvCQBSE7wX/w/IEL0U3eogluopK&#10;Cy3FQ1UEb4+8ZxLMvg3ZNab/vlso9DjMzDfMct3bWnXc+sqJgekkAcWSO6qkMHA6vo1fQPmAQlg7&#10;YQPf7GG9GjwtMSP3kC/uDqFQESI+QwNlCE2mtc9LtugnrmGJ3tW1FkOUbaGpxUeE21rPkiTVFiuJ&#10;CyU2vCs5vx3u1kBHz5RuzrvL5/41XI7FnT72WzJmNOw3C1CB+/Af/mu/k4F5OoffM/EI6NU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7zMnjGAAAA3AAAAA8AAAAAAAAA&#10;AAAAAAAAoQIAAGRycy9kb3ducmV2LnhtbFBLBQYAAAAABAAEAPkAAACUAwAAAAA=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2ymCsIAAADcAAAADwAAAGRycy9kb3ducmV2LnhtbERPTWvCQBC9C/6HZYRepG7sIZboKioK&#10;LeKhWgRvQ2aahGZnQ3aN6b/vHgSPj/e9WPW2Vh23vnJiYDpJQLHkjiopDHyf96/voHxAIaydsIE/&#10;9rBaDgcLzMjd5Yu7UyhUDBGfoYEyhCbT2uclW/QT17BE7se1FkOEbaGpxXsMt7V+S5JUW6wkNpTY&#10;8Lbk/Pd0swY6GlO6vmyvh+MuXM/FjT6PGzLmZdSv56AC9+Epfrg/yMAsjWvjmXgE9PIf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T2ymCsIAAADcAAAADwAAAAAAAAAAAAAA&#10;AAChAgAAZHJzL2Rvd25yZXYueG1sUEsFBgAAAAAEAAQA+QAAAJADAAAAAA==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CADkcYAAADcAAAADwAAAGRycy9kb3ducmV2LnhtbESPQWvCQBSE7wX/w/KEXkrd6CFtU1dR&#10;saAUD2opeHvkvSah2bchu8b4791CweMwM98w03lva9Vx6ysnBsajBBRL7qiSwsDX8eP5FZQPKIS1&#10;EzZwZQ/z2eBhihm5i+y5O4RCRYj4DA2UITSZ1j4v2aIfuYYlej+utRiibAtNLV4i3NZ6kiSptlhJ&#10;XCix4VXJ+e/hbA109ETp4nt1+tytw+lYnGm7W5Ixj8N+8Q4qcB/u4f/2hgy8pG/wdyYeAT27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AgA5HGAAAA3AAAAA8AAAAAAAAA&#10;AAAAAAAAoQIAAGRycy9kb3ducmV2LnhtbFBLBQYAAAAABAAEAPkAAACUAwAAAAA=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MM80cIAAADcAAAADwAAAGRycy9kb3ducmV2LnhtbERPS2vCQBC+F/wPywi9FN3Ug0p0FZUK&#10;LcWDDwRvQ2ZMgtnZkF1j+u+7B8Hjx/eeLztbqZYbXzox8DlMQLFkjkrJDZyO28EUlA8ohJUTNvDH&#10;HpaL3tscU3IP2XN7CLmKIeJTNFCEUKda+6xgi37oapbIXV1jMUTY5JoafMRwW+lRkoy1xVJiQ4E1&#10;bwrOboe7NdDSB41X583ld/cVLsf8Tj+7NRnz3u9WM1CBu/ASP93fZGAyifPjmXgE9OIf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NMM80cIAAADcAAAADwAAAAAAAAAAAAAA&#10;AAChAgAAZHJzL2Rvd25yZXYueG1sUEsFBgAAAAAEAAQA+QAAAJADAAAAAA==&#10;" adj="10759"/>
                            <w10:wrap type="through"/>
                          </v:group>
                        </w:pict>
                      </mc:Fallback>
                    </mc:AlternateContent>
                  </w:r>
                  <w:r w:rsidR="00746061">
                    <w:rPr>
                      <w:rFonts w:ascii="Druckschrift normal" w:hAnsi="Druckschrift normal"/>
                      <w:bCs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73440" behindDoc="0" locked="0" layoutInCell="1" allowOverlap="1" wp14:anchorId="60CE42E4" wp14:editId="63E91AC3">
                            <wp:simplePos x="0" y="0"/>
                            <wp:positionH relativeFrom="column">
                              <wp:posOffset>76200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2524125" cy="407670"/>
                            <wp:effectExtent l="19050" t="19050" r="28575" b="11430"/>
                            <wp:wrapThrough wrapText="bothSides">
                              <wp:wrapPolygon edited="0">
                                <wp:start x="-163" y="-1009"/>
                                <wp:lineTo x="-163" y="21196"/>
                                <wp:lineTo x="21682" y="21196"/>
                                <wp:lineTo x="21682" y="-1009"/>
                                <wp:lineTo x="-163" y="-1009"/>
                              </wp:wrapPolygon>
                            </wp:wrapThrough>
                            <wp:docPr id="743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524125" cy="40767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744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45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46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47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48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49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50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51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52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53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54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55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56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uppieren 5" o:spid="_x0000_s1026" style="position:absolute;margin-left:6pt;margin-top:3.6pt;width:198.75pt;height:32.1pt;z-index:251773440" coordorigin="585,1350" coordsize="15465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">
                            <v:rect id="Rectangle 3" o:spid="_x0000_s1027" style="position:absolute;left:585;top:13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UCqcQA&#10;AADcAAAADwAAAGRycy9kb3ducmV2LnhtbESPQYvCMBSE74L/ITxhb5rqiu5Wo4jioketl729bZ5t&#10;tXkpTdSuv94IgsdhZr5hpvPGlOJKtSssK+j3IhDEqdUFZwoOybr7BcJ5ZI2lZVLwTw7ms3ZrirG2&#10;N97Rde8zESDsYlSQe1/FUro0J4OuZyvi4B1tbdAHWWdS13gLcFPKQRSNpMGCw0KOFS1zSs/7i1Hw&#10;VwwOeN8lP5H5Xn/6bZOcLr8rpT46zWICwlPj3+FXe6MVjIdDeJ4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1AqnEAAAA3AAAAA8AAAAAAAAAAAAAAAAAmAIAAGRycy9k&#10;b3ducmV2LnhtbFBLBQYAAAAABAAEAPUAAACJAwAAAAA=&#10;"/>
                            <v:rect id="Rectangle 4" o:spid="_x0000_s1028" style="position:absolute;left:585;top:30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mnMsQA&#10;AADcAAAADwAAAGRycy9kb3ducmV2LnhtbESPwW7CMBBE70j8g7VI3MABWloCBiEqKjhCuPS2jZck&#10;EK+j2EDK12OkShxHM/NGM1s0phRXql1hWcGgH4EgTq0uOFNwSNa9TxDOI2ssLZOCP3KwmLdbM4y1&#10;vfGOrnufiQBhF6OC3PsqltKlORl0fVsRB+9oa4M+yDqTusZbgJtSDqNoLA0WHBZyrGiVU3reX4yC&#10;32J4wPsu+Y7MZD3y2yY5XX6+lOp2muUUhKfGv8L/7Y1W8PH2Ds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5pzLEAAAA3AAAAA8AAAAAAAAAAAAAAAAAmAIAAGRycy9k&#10;b3ducmV2LnhtbFBLBQYAAAAABAAEAPUAAACJAwAAAAA=&#10;"/>
                            <v:rect id="Rectangle 5" o:spid="_x0000_s1029" style="position:absolute;left:585;top:220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9HGMUA&#10;AADcAAAADwAAAGRycy9kb3ducmV2LnhtbESPT2vCQBTE74V+h+UVvNVNRNKQukoRRQ9eTP9dX7Kv&#10;2WD2bciuGr+9Wyj0OMzMb5jFarSduNDgW8cK0mkCgrh2uuVGwcf79jkH4QOyxs4xKbiRh9Xy8WGB&#10;hXZXPtKlDI2IEPYFKjAh9IWUvjZk0U9dTxy9HzdYDFEOjdQDXiPcdnKWJJm02HJcMNjT2lB9Ks9W&#10;QbYL6fa4+W42qfn8qg55VZ5kpdTkaXx7BRFoDP/hv/ZeK3iZZ/B7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L0cYxQAAANwAAAAPAAAAAAAAAAAAAAAAAJgCAABkcnMv&#10;ZG93bnJldi54bWxQSwUGAAAAAAQABAD1AAAAigMAAAAA&#10;" fillcolor="#bfbfbf"/>
                            <v:rect id="Rectangle 6" o:spid="_x0000_s1030" style="position:absolute;left:585;top:220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ec3sQA&#10;AADcAAAADwAAAGRycy9kb3ducmV2LnhtbESPT4vCMBTE7wt+h/AEb2vqH9TtGkUURY9aL3t72zzb&#10;avNSmqjVT79ZEDwOM/MbZjpvTCluVLvCsoJeNwJBnFpdcKbgmKw/JyCcR9ZYWiYFD3Iwn7U+phhr&#10;e+c93Q4+EwHCLkYFufdVLKVLczLourYiDt7J1gZ9kHUmdY33ADel7EfRSBosOCzkWNEyp/RyuBoF&#10;v0X/iM99sonM13rgd01yvv6slOq0m8U3CE+Nf4df7a1WMB6O4f9MO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nnN7EAAAA3AAAAA8AAAAAAAAAAAAAAAAAmAIAAGRycy9k&#10;b3ducmV2LnhtbFBLBQYAAAAABAAEAPUAAACJAwAAAAA=&#10;"/>
                            <v:rect id="Rectangle 7" o:spid="_x0000_s1031" style="position:absolute;left:585;top:30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gIrMEA&#10;AADcAAAADwAAAGRycy9kb3ducmV2LnhtbERPPW/CMBDdkfgP1iF1AweogAYMQiAqGElYuh3xNUmJ&#10;z1FsIOXX4wGJ8el9L1atqcSNGldaVjAcRCCIM6tLzhWc0l1/BsJ5ZI2VZVLwTw5Wy25ngbG2dz7S&#10;LfG5CCHsYlRQeF/HUrqsIINuYGviwP3axqAPsMmlbvAewk0lR1E0kQZLDg0F1rQpKLskV6PgXI5O&#10;+Dim35H52o39oU3/rj9bpT567XoOwlPr3+KXe68VTD/D2n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4CKzBAAAA3AAAAA8AAAAAAAAAAAAAAAAAmAIAAGRycy9kb3du&#10;cmV2LnhtbFBLBQYAAAAABAAEAPUAAACGAwAAAAA=&#10;"/>
                            <v:rect id="Rectangle 8" o:spid="_x0000_s1032" style="position:absolute;left:825;top:2615;width:18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StN8QA&#10;AADcAAAADwAAAGRycy9kb3ducmV2LnhtbESPT4vCMBTE7wt+h/AEb2vqH3TtGkUURY9aL3t72zzb&#10;avNSmqjVT79ZEDwOM/MbZjpvTCluVLvCsoJeNwJBnFpdcKbgmKw/v0A4j6yxtEwKHuRgPmt9TDHW&#10;9s57uh18JgKEXYwKcu+rWEqX5mTQdW1FHLyTrQ36IOtM6hrvAW5K2Y+ikTRYcFjIsaJlTunlcDUK&#10;fov+EZ/7ZBOZyXrgd01yvv6slOq0m8U3CE+Nf4df7a1WMB5O4P9MO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0rTfEAAAA3AAAAA8AAAAAAAAAAAAAAAAAmAIAAGRycy9k&#10;b3ducmV2LnhtbFBLBQYAAAAABAAEAPUAAACJAwAAAAA=&#10;"/>
                            <v:rect id="Rectangle 9" o:spid="_x0000_s1033" style="position:absolute;left:1110;top:2615;width:18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eSd8EA&#10;AADcAAAADwAAAGRycy9kb3ducmV2LnhtbERPPW/CMBDdkfgP1iF1AwdQgQYMQiAqGElYuh3xNUmJ&#10;z1FsIOXX4wGJ8el9L1atqcSNGldaVjAcRCCIM6tLzhWc0l1/BsJ5ZI2VZVLwTw5Wy25ngbG2dz7S&#10;LfG5CCHsYlRQeF/HUrqsIINuYGviwP3axqAPsMmlbvAewk0lR1E0kQZLDg0F1rQpKLskV6PgXI5O&#10;+Dim35H52o39oU3/rj9bpT567XoOwlPr3+KXe68VTD/D/H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XknfBAAAA3AAAAA8AAAAAAAAAAAAAAAAAmAIAAGRycy9kb3du&#10;cmV2LnhtbFBLBQYAAAAABAAEAPUAAACGAwAAAAA=&#10;"/>
                            <v:shapetype id="_x0000_t5" coordsize="21600,21600" o:spt="5" adj="10800" path="m@0,l,21600r21600,xe">
                              <v:stroke joinstyle="miter"/>
                              <v:formulas>
                                <v:f eqn="val #0"/>
                                <v:f eqn="prod #0 1 2"/>
                                <v:f eqn="sum @1 10800 0"/>
                              </v:formulas>
  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  <v:handles>
                                <v:h position="#0,topLeft" xrange="0,21600"/>
                              </v:handles>
                            </v:shapetype>
                            <v:shape id="AutoShape 10" o:spid="_x0000_s1034" type="#_x0000_t5" style="position:absolute;left:585;top:13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QFn8QA&#10;AADcAAAADwAAAGRycy9kb3ducmV2LnhtbESPT4vCMBTE74LfITzBi2iq4B+qUURWEA9iq3h+NM+2&#10;2LyUJlvrt98sLOxxmJnfMJtdZyrRUuNKywqmkwgEcWZ1ybmC++04XoFwHlljZZkUfMjBbtvvbTDW&#10;9s0JtanPRYCwi1FB4X0dS+myggy6ia2Jg/e0jUEfZJNL3eA7wE0lZ1G0kAZLDgsF1nQoKHul30bB&#10;1wXLazuiuTmeHkn0SZPz+dIpNRx0+zUIT53/D/+1T1rBcj6F3zPh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kBZ/EAAAA3AAAAA8AAAAAAAAAAAAAAAAAmAIAAGRycy9k&#10;b3ducmV2LnhtbFBLBQYAAAAABAAEAPUAAACJAwAAAAA=&#10;" adj="11600"/>
                            <v:shapetype id="_x0000_t34" coordsize="21600,21600" o:spt="34" o:oned="t" adj="10800" path="m,l@0,0@0,21600,21600,21600e" filled="f">
                              <v:stroke joinstyle="miter"/>
                              <v:formulas>
                                <v:f eqn="val #0"/>
                              </v:formulas>
                              <v:path arrowok="t" fillok="f" o:connecttype="none"/>
                              <v:handles>
                                <v:h position="#0,center"/>
                              </v:handles>
                              <o:lock v:ext="edit" shapetype="t"/>
                            </v:shapetype>
                            <v:shape id="AutoShape 11" o:spid="_x0000_s1035" type="#_x0000_t34" style="position:absolute;left:827;top:313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hbXcYAAADcAAAADwAAAGRycy9kb3ducmV2LnhtbESPQWvCQBSE7wX/w/IKvRTdVKiV1FVU&#10;WqiIh6oI3h55r0lo9m3IrjH+e1cQPA4z8w0zmXW2Ui03vnRi4G2QgGLJHJWSG9jvvvtjUD6gEFZO&#10;2MCFPcymvacJpuTO8svtNuQqQsSnaKAIoU619lnBFv3A1SzR+3ONxRBlk2tq8BzhttLDJBlpi6XE&#10;hQJrXhac/W9P1kBLrzSaH5bH9eYrHHf5iVabBRnz8tzNP0EF7sIjfG//kIGP9yHczsQjoK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oW13GAAAA3AAAAA8AAAAAAAAA&#10;AAAAAAAAoQIAAGRycy9kb3ducmV2LnhtbFBLBQYAAAAABAAEAPkAAACUAwAAAAA=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T+xsYAAADcAAAADwAAAGRycy9kb3ducmV2LnhtbESPQWvCQBSE7wX/w/IKXkrdaNGW1FVU&#10;WrCIB7UUvD3yXpNg9m3IrjH9925B8DjMzDfMdN7ZSrXc+NKJgeEgAcWSOSolN/B9+Hx+A+UDCmHl&#10;hA38sYf5rPcwxZTcRXbc7kOuIkR8igaKEOpUa58VbNEPXM0SvV/XWAxRNrmmBi8Rbis9SpKJtlhK&#10;XCiw5lXB2Wl/tgZaeqLJ4md13Gw/wvGQn+lruyRj+o/d4h1U4C7cw7f2mgy8jl/g/0w8Anp2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+k/sbGAAAA3AAAAA8AAAAAAAAA&#10;AAAAAAAAoQIAAGRycy9kb3ducmV2LnhtbFBLBQYAAAAABAAEAPkAAACUAwAAAAA=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1mssYAAADcAAAADwAAAGRycy9kb3ducmV2LnhtbESPQWvCQBSE7wX/w/IKXkrdKNWW1FVU&#10;WrCIB7UUvD3yXpNg9m3IrjH9925B8DjMzDfMdN7ZSrXc+NKJgeEgAcWSOSolN/B9+Hx+A+UDCmHl&#10;hA38sYf5rPcwxZTcRXbc7kOuIkR8igaKEOpUa58VbNEPXM0SvV/XWAxRNrmmBi8Rbis9SpKJtlhK&#10;XCiw5lXB2Wl/tgZaeqLJ4md13Gw/wvGQn+lruyRj+o/d4h1U4C7cw7f2mgy8jl/g/0w8Anp2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NZrLGAAAA3AAAAA8AAAAAAAAA&#10;AAAAAAAAoQIAAGRycy9kb3ducmV2LnhtbFBLBQYAAAAABAAEAPkAAACUAwAAAAA=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HDKcYAAADcAAAADwAAAGRycy9kb3ducmV2LnhtbESPQWvCQBSE7wX/w/IKvRTdtKCV1FVU&#10;WqiIh6oI3h55r0lo9m3IrjH+e1cQPA4z8w0zmXW2Ui03vnRi4G2QgGLJHJWSG9jvvvtjUD6gEFZO&#10;2MCFPcymvacJpuTO8svtNuQqQsSnaKAIoU619lnBFv3A1SzR+3ONxRBlk2tq8BzhttLvSTLSFkuJ&#10;CwXWvCw4+9+erIGWXmk0PyyP681XOO7yE602CzLm5bmbf4IK3IVH+N7+IQMfwyHczsQjoK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8BwynGAAAA3AAAAA8AAAAAAAAA&#10;AAAAAAAAoQIAAGRycy9kb3ducmV2LnhtbFBLBQYAAAAABAAEAPkAAACUAwAAAAA=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NdXsYAAADcAAAADwAAAGRycy9kb3ducmV2LnhtbESPX2vCQBDE3wt+h2OFvhS9WGhaoqeo&#10;tNBSfPAPgm9LdpuE5vZC7ozx23uFgo/DzPyGmS16W6uOW185MTAZJ6BYckeVFAYO+4/RGygfUAhr&#10;J2zgyh4W88HDDDNyF9lytwuFihDxGRooQ2gyrX1eskU/dg1L9H5cazFE2RaaWrxEuK31c5Kk2mIl&#10;caHEhtcl57+7szXQ0ROly+P69L15D6d9caavzYqMeRz2yymowH24h//bn2Tg9SWFvzPxCO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/TXV7GAAAA3AAAAA8AAAAAAAAA&#10;AAAAAAAAoQIAAGRycy9kb3ducmV2LnhtbFBLBQYAAAAABAAEAPkAAACUAwAAAAA=&#10;" adj="10759"/>
                            <w10:wrap type="through"/>
                          </v:group>
                        </w:pict>
                      </mc:Fallback>
                    </mc:AlternateContent>
                  </w:r>
                  <w:r w:rsidR="00606D49"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    </w:t>
                  </w:r>
                </w:p>
                <w:p w14:paraId="5591C035" w14:textId="77777777" w:rsidR="00606D49" w:rsidRDefault="00606D49" w:rsidP="00606D49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53879E93" w14:textId="77777777" w:rsidR="00746061" w:rsidRDefault="00746061" w:rsidP="00606D49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14DB47C5" w14:textId="09B6656F" w:rsidR="00746061" w:rsidRDefault="00746061" w:rsidP="00606D49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3B5D064A" w14:textId="77777777" w:rsidR="00746061" w:rsidRDefault="00746061" w:rsidP="00606D49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noProof/>
                      <w:lang w:eastAsia="de-DE"/>
                    </w:rPr>
                    <w:drawing>
                      <wp:anchor distT="0" distB="0" distL="114300" distR="114300" simplePos="0" relativeHeight="251821568" behindDoc="1" locked="0" layoutInCell="1" allowOverlap="1" wp14:anchorId="106A48FB" wp14:editId="587E8C2D">
                        <wp:simplePos x="0" y="0"/>
                        <wp:positionH relativeFrom="column">
                          <wp:posOffset>-231775</wp:posOffset>
                        </wp:positionH>
                        <wp:positionV relativeFrom="paragraph">
                          <wp:posOffset>2209800</wp:posOffset>
                        </wp:positionV>
                        <wp:extent cx="6195060" cy="4489450"/>
                        <wp:effectExtent l="0" t="0" r="0" b="6350"/>
                        <wp:wrapNone/>
                        <wp:docPr id="24" name="Grafik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annen001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95060" cy="4489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7AC727C9" w14:textId="77777777" w:rsidR="00606D49" w:rsidRPr="00606D49" w:rsidRDefault="00746061" w:rsidP="00606D49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sz w:val="32"/>
                      <w:szCs w:val="32"/>
                    </w:rPr>
                    <w:t>4. Warum sollte man nur wenig Schokolade essen? Begründe</w:t>
                  </w:r>
                </w:p>
                <w:p w14:paraId="454E413B" w14:textId="77777777" w:rsidR="00746061" w:rsidRDefault="00746061" w:rsidP="00606D49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bCs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23616" behindDoc="0" locked="0" layoutInCell="1" allowOverlap="1" wp14:anchorId="09D48B61" wp14:editId="39F3CF1F">
                            <wp:simplePos x="0" y="0"/>
                            <wp:positionH relativeFrom="column">
                              <wp:posOffset>-1905</wp:posOffset>
                            </wp:positionH>
                            <wp:positionV relativeFrom="paragraph">
                              <wp:posOffset>183515</wp:posOffset>
                            </wp:positionV>
                            <wp:extent cx="5734050" cy="407670"/>
                            <wp:effectExtent l="19050" t="19050" r="19050" b="11430"/>
                            <wp:wrapThrough wrapText="bothSides">
                              <wp:wrapPolygon edited="0">
                                <wp:start x="-72" y="-1009"/>
                                <wp:lineTo x="-72" y="21196"/>
                                <wp:lineTo x="21600" y="21196"/>
                                <wp:lineTo x="21600" y="-1009"/>
                                <wp:lineTo x="-72" y="-1009"/>
                              </wp:wrapPolygon>
                            </wp:wrapThrough>
                            <wp:docPr id="25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5734050" cy="40767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26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95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96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97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98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99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00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01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uppieren 5" o:spid="_x0000_s1026" style="position:absolute;margin-left:-.15pt;margin-top:14.45pt;width:451.5pt;height:32.1pt;z-index:251823616" coordorigin="585,1350" coordsize="15465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">
                            <v:rect id="Rectangle 3" o:spid="_x0000_s1027" style="position:absolute;left:585;top:13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6zMIA&#10;AADb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J/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ZrrMwgAAANsAAAAPAAAAAAAAAAAAAAAAAJgCAABkcnMvZG93&#10;bnJldi54bWxQSwUGAAAAAAQABAD1AAAAhwMAAAAA&#10;"/>
                            <v:rect id="Rectangle 4" o:spid="_x0000_s1028" style="position:absolute;left:585;top:30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ofV8QA&#10;AADb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pC8wd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qH1fEAAAA2wAAAA8AAAAAAAAAAAAAAAAAmAIAAGRycy9k&#10;b3ducmV2LnhtbFBLBQYAAAAABAAEAPUAAACJAwAAAAA=&#10;"/>
                            <v:rect id="Rectangle 5" o:spid="_x0000_s1029" style="position:absolute;left:585;top:220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qUM8AA&#10;AADbAAAADwAAAGRycy9kb3ducmV2LnhtbERPu27CMBTdK/EP1kViK04YEEpjUIVAdGAhPLrexLdx&#10;RHwdxS6Ev8cDEuPReeerwbbiRr1vHCtIpwkI4srphmsFp+P2cwHCB2SNrWNS8CAPq+XoI8dMuzsf&#10;6FaEWsQQ9hkqMCF0mZS+MmTRT11HHLk/11sMEfa11D3eY7ht5SxJ5tJiw7HBYEdrQ9W1+LcK5ruQ&#10;bg+b33qTmvOl3C/K4ipLpSbj4fsLRKAhvMUv949WMItj45f4A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qUM8AAAADbAAAADwAAAAAAAAAAAAAAAACYAgAAZHJzL2Rvd25y&#10;ZXYueG1sUEsFBgAAAAAEAAQA9QAAAIUDAAAAAA==&#10;" fillcolor="#bfbfbf"/>
                            <v:rect id="Rectangle 6" o:spid="_x0000_s1030" style="position:absolute;left:585;top:220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uvsQA&#10;AADbAAAADwAAAGRycy9kb3ducmV2LnhtbESPQWvCQBSE70L/w/IKvZldU5AmdRVpsdSjJhdvz+xr&#10;kjb7NmRXTfvrXaHgcZiZb5jFarSdONPgW8caZokCQVw503KtoSw20xcQPiAb7ByThl/ysFo+TBaY&#10;G3fhHZ33oRYRwj5HDU0IfS6lrxqy6BPXE0fvyw0WQ5RDLc2Alwi3nUyVmkuLLceFBnt6a6j62Z+s&#10;hmOblvi3Kz6UzTbPYTsW36fDu9ZPj+P6FUSgMdzD/+1PoyHN4PY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5Lr7EAAAA2wAAAA8AAAAAAAAAAAAAAAAAmAIAAGRycy9k&#10;b3ducmV2LnhtbFBLBQYAAAAABAAEAPUAAACJAwAAAAA=&#10;"/>
                            <v:rect id="Rectangle 7" o:spid="_x0000_s1031" style="position:absolute;left:585;top:30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oR/r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WB+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GhH+vwAAANsAAAAPAAAAAAAAAAAAAAAAAJgCAABkcnMvZG93bnJl&#10;di54bWxQSwUGAAAAAAQABAD1AAAAhAMAAAAA&#10;"/>
                            <v:rect id="Rectangle 8" o:spid="_x0000_s1032" style="position:absolute;left:825;top:2615;width:18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0ZcQA&#10;AADbAAAADwAAAGRycy9kb3ducmV2LnhtbESPQWvCQBSE7wX/w/IEb3UTBWljNkEsFj1qvPT2mn0m&#10;abNvQ3YT0/76bqHQ4zAz3zBpPplWjNS7xrKCeBmBIC6tbrhScC0Oj08gnEfW2FomBV/kIM9mDykm&#10;2t75TOPFVyJA2CWooPa+S6R0ZU0G3dJ2xMG72d6gD7KvpO7xHuCmlaso2kiDDYeFGjva11R+Xgaj&#10;4L1ZXfH7XLxG5vmw9qep+BjeXpRazKfdFoSnyf+H/9pHrWAdw++X8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WtGXEAAAA2wAAAA8AAAAAAAAAAAAAAAAAmAIAAGRycy9k&#10;b3ducmV2LnhtbFBLBQYAAAAABAAEAPUAAACJAwAAAAA=&#10;"/>
                            <v:rect id="Rectangle 9" o:spid="_x0000_s1033" style="position:absolute;left:1110;top:2615;width:18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wQvsQA&#10;AADcAAAADwAAAGRycy9kb3ducmV2LnhtbESPQYvCMBSE74L/ITzBm6YqK7ZrFNlFWY9aL3t727xt&#10;q81LaaJWf70RBI/DzHzDzJetqcSFGldaVjAaRiCIM6tLzhUc0vVgBsJ5ZI2VZVJwIwfLRbczx0Tb&#10;K+/osve5CBB2CSoovK8TKV1WkEE3tDVx8P5tY9AH2eRSN3gNcFPJcRRNpcGSw0KBNX0VlJ32Z6Pg&#10;rxwf8L5LN5GJ1xO/bdPj+fdbqX6vXX2C8NT6d/jV/tEK4vgD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MEL7EAAAA3AAAAA8AAAAAAAAAAAAAAAAAmAIAAGRycy9k&#10;b3ducmV2LnhtbFBLBQYAAAAABAAEAPUAAACJAwAAAAA=&#10;"/>
                            <v:shape id="AutoShape 10" o:spid="_x0000_s1034" type="#_x0000_t5" style="position:absolute;left:585;top:13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G8usQA&#10;AADcAAAADwAAAGRycy9kb3ducmV2LnhtbESPQYvCMBSE78L+h/AWvMiaKii2GmURBfEgtrvs+dE8&#10;27LNS2lirf/eCILHYWa+YVab3tSio9ZVlhVMxhEI4tzqigsFvz/7rwUI55E11pZJwZ0cbNYfgxUm&#10;2t44pS7zhQgQdgkqKL1vEildXpJBN7YNcfAutjXog2wLqVu8Bbip5TSK5tJgxWGhxIa2JeX/2dUo&#10;2J2wOncjmpn94S+N7ll6PJ56pYaf/fcShKfev8Ov9kEriOM5PM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hvLrEAAAA3AAAAA8AAAAAAAAAAAAAAAAAmAIAAGRycy9k&#10;b3ducmV2LnhtbFBLBQYAAAAABAAEAPUAAACJAwAAAAA=&#10;" adj="11600"/>
                            <v:shape id="AutoShape 11" o:spid="_x0000_s1035" type="#_x0000_t34" style="position:absolute;left:827;top:313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PZlMYAAADcAAAADwAAAGRycy9kb3ducmV2LnhtbESPQWvCQBSE7wX/w/KEXkrd2IPV1FVU&#10;WmgRD8ZS8PbIeybB7NuQXWP677tCweMwM98w82Vva9Vx6ysnBsajBBRL7qiSwsD34eN5CsoHFMLa&#10;CRv4ZQ/LxeBhjim5q+y5y0KhIkR8igbKEJpUa5+XbNGPXMMSvZNrLYYo20JTi9cIt7V+SZKJtlhJ&#10;XCix4U3J+Tm7WAMdPdFk9bM5bnfv4XgoLvS1W5Mxj8N+9QYqcB/u4f/2JxmYzV7hdiYeAb3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z2ZTGAAAA3AAAAA8AAAAAAAAA&#10;AAAAAAAAoQIAAGRycy9kb3ducmV2LnhtbFBLBQYAAAAABAAEAPkAAACUAwAAAAA=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xN5sIAAADcAAAADwAAAGRycy9kb3ducmV2LnhtbERPS2vCQBC+F/wPywheim70IDW6ikoL&#10;LeLBB4K3ITMmwexsyK4x/ffdg9Djx/derDpbqZYbXzoxMB4loFgyR6XkBs6nr+EHKB9QCCsnbOCX&#10;PayWvbcFpuSecuD2GHIVQ8SnaKAIoU619lnBFv3I1SyRu7nGYoiwyTU1+IzhttKTJJlqi6XEhgJr&#10;3hac3Y8Pa6Cld5quL9vrbv8Zrqf8QT/7DRkz6HfrOajAXfgXv9zfZGA2i2vjmXgE9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uxN5sIAAADcAAAADwAAAAAAAAAAAAAA&#10;AAChAgAAZHJzL2Rvd25yZXYueG1sUEsFBgAAAAAEAAQA+QAAAJADAAAAAA==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DofcYAAADcAAAADwAAAGRycy9kb3ducmV2LnhtbESPQWvCQBSE7wX/w/IEL0U3epAmuopK&#10;Cy3FQ1UEb4+8ZxLMvg3ZNab/vlso9DjMzDfMct3bWnXc+sqJgekkAcWSO6qkMHA6vo1fQPmAQlg7&#10;YQPf7GG9GjwtMSP3kC/uDqFQESI+QwNlCE2mtc9LtugnrmGJ3tW1FkOUbaGpxUeE21rPkmSuLVYS&#10;F0pseFdyfjvcrYGOnmm+Oe8un/vXcDkWd/rYb8mY0bDfLEAF7sN/+K/9TgbSNIXfM/EI6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g6H3GAAAA3AAAAA8AAAAAAAAA&#10;AAAAAAAAoQIAAGRycy9kb3ducmV2LnhtbFBLBQYAAAAABAAEAPkAAACUAwAAAAA=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5p5McAAADdAAAADwAAAGRycy9kb3ducmV2LnhtbESPQUsDQQyF70L/w5CCF7Ezeiiy7bTU&#10;oqBID7al0FvYxN3FncyyM92u/94cBG8J7+W9L8v1GFozcJ+aKB4eZg4MSxmpkcrD8fB6/wQmZRTC&#10;Ngp7+OEE69XkZokFxat88rDPldEQSQV6qHPuCmtTWXPANIsdi2pfsQ+Yde0rSz1eNTy09tG5uQ3Y&#10;iDbU2PG25vJ7fwkeBrqj+ea0PX/sXvL5UF3offdM3t9Ox80CTOYx/5v/rt9I8Z1Tfv1GR7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LmnkxwAAAN0AAAAPAAAAAAAA&#10;AAAAAAAAAKECAABkcnMvZG93bnJldi54bWxQSwUGAAAAAAQABAD5AAAAlQMAAAAA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LMf8QAAADdAAAADwAAAGRycy9kb3ducmV2LnhtbERPS2vCQBC+C/6HZYReRHftQSR1FSsK&#10;LcWDDwrehsyYhGZnQ3aN6b/vFgq9zcf3nOW6d7XquA2VFwuzqQHFknuqpLBwOe8nC1AhohDWXtjC&#10;NwdYr4aDJWbkH3Lk7hQLlUIkZGihjLHJtA55yQ7D1Dcsibv51mFMsC00tfhI4a7Wz8bMtcNKUkOJ&#10;DW9Lzr9Od2ehozHNN5/b68dhF6/n4k7vh1ey9mnUb15ARe7jv/jP/UZpvjEz+P0mna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Ysx/xAAAAN0AAAAPAAAAAAAAAAAA&#10;AAAAAKECAABkcnMvZG93bnJldi54bWxQSwUGAAAAAAQABAD5AAAAkgMAAAAA&#10;" adj="10759"/>
                            <w10:wrap type="through"/>
                          </v:group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Cs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77536" behindDoc="0" locked="0" layoutInCell="1" allowOverlap="1" wp14:anchorId="595DABA8" wp14:editId="798F2C3C">
                            <wp:simplePos x="0" y="0"/>
                            <wp:positionH relativeFrom="column">
                              <wp:posOffset>42545</wp:posOffset>
                            </wp:positionH>
                            <wp:positionV relativeFrom="paragraph">
                              <wp:posOffset>713740</wp:posOffset>
                            </wp:positionV>
                            <wp:extent cx="5734050" cy="407670"/>
                            <wp:effectExtent l="19050" t="19050" r="19050" b="11430"/>
                            <wp:wrapThrough wrapText="bothSides">
                              <wp:wrapPolygon edited="0">
                                <wp:start x="-72" y="-1009"/>
                                <wp:lineTo x="-72" y="21196"/>
                                <wp:lineTo x="21600" y="21196"/>
                                <wp:lineTo x="21600" y="-1009"/>
                                <wp:lineTo x="-72" y="-1009"/>
                              </wp:wrapPolygon>
                            </wp:wrapThrough>
                            <wp:docPr id="771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5734050" cy="40767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772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73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74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75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76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77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78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79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80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81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82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83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84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uppieren 5" o:spid="_x0000_s1026" style="position:absolute;margin-left:3.35pt;margin-top:56.2pt;width:451.5pt;height:32.1pt;z-index:251777536" coordorigin="585,1350" coordsize="15465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">
                            <v:rect id="Rectangle 3" o:spid="_x0000_s1027" style="position:absolute;left:585;top:13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z1+8UA&#10;AADcAAAADwAAAGRycy9kb3ducmV2LnhtbESPQWvCQBSE74X+h+UVeqsbI2gbXaVUUuzRxEtvz+wz&#10;iWbfhuyaRH99t1DocZiZb5jVZjSN6KlztWUF00kEgriwuuZSwSFPX15BOI+ssbFMCm7kYLN+fFhh&#10;ou3Ae+ozX4oAYZeggsr7NpHSFRUZdBPbEgfvZDuDPsiulLrDIcBNI+MomkuDNYeFClv6qKi4ZFej&#10;4FjHB7zv88/IvKUz/zXm5+v3Vqnnp/F9CcLT6P/Df+2dVrBYxP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fPX7xQAAANwAAAAPAAAAAAAAAAAAAAAAAJgCAABkcnMv&#10;ZG93bnJldi54bWxQSwUGAAAAAAQABAD1AAAAigMAAAAA&#10;"/>
                            <v:rect id="Rectangle 4" o:spid="_x0000_s1028" style="position:absolute;left:585;top:30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BQYMQA&#10;AADcAAAADwAAAGRycy9kb3ducmV2LnhtbESPQYvCMBSE74L/ITzBm6YqqNs1iiiKe9T24u1t87at&#10;Ni+liVr99ZuFBY/DzHzDLFatqcSdGldaVjAaRiCIM6tLzhWkyW4wB+E8ssbKMil4koPVsttZYKzt&#10;g490P/lcBAi7GBUU3texlC4ryKAb2po4eD+2MeiDbHKpG3wEuKnkOIqm0mDJYaHAmjYFZdfTzSj4&#10;Lscpvo7JPjIfu4n/apPL7bxVqt9r158gPLX+Hf5vH7SC2WwCf2fC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wUGDEAAAA3AAAAA8AAAAAAAAAAAAAAAAAmAIAAGRycy9k&#10;b3ducmV2LnhtbFBLBQYAAAAABAAEAPUAAACJAwAAAAA=&#10;"/>
                            <v:rect id="Rectangle 5" o:spid="_x0000_s1029" style="position:absolute;left:585;top:220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22ScUA&#10;AADcAAAADwAAAGRycy9kb3ducmV2LnhtbESPT2vCQBTE70K/w/IKvekmUlSiq5SitIdejP+uL9ln&#10;Nph9G7Krpt++WxA8DjPzG2ax6m0jbtT52rGCdJSAIC6drrlSsN9thjMQPiBrbByTgl/ysFq+DBaY&#10;aXfnLd3yUIkIYZ+hAhNCm0npS0MW/ci1xNE7u85iiLKrpO7wHuG2keMkmUiLNccFgy19Giov+dUq&#10;mHyFdLNdn6p1ag7H4mdW5BdZKPX22n/MQQTqwzP8aH9rBdPpO/y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3bZJxQAAANwAAAAPAAAAAAAAAAAAAAAAAJgCAABkcnMv&#10;ZG93bnJldi54bWxQSwUGAAAAAAQABAD1AAAAigMAAAAA&#10;" fillcolor="#bfbfbf"/>
                            <v:rect id="Rectangle 6" o:spid="_x0000_s1030" style="position:absolute;left:585;top:220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Vtj8QA&#10;AADcAAAADwAAAGRycy9kb3ducmV2LnhtbESPT4vCMBTE7wt+h/AEb2uq4p/tGkUURY9aL3t72zzb&#10;avNSmqjVT79ZEDwOM/MbZjpvTCluVLvCsoJeNwJBnFpdcKbgmKw/JyCcR9ZYWiYFD3Iwn7U+phhr&#10;e+c93Q4+EwHCLkYFufdVLKVLczLourYiDt7J1gZ9kHUmdY33ADel7EfRSBosOCzkWNEyp/RyuBoF&#10;v0X/iM99sonM13rgd01yvv6slOq0m8U3CE+Nf4df7a1WMB4P4f9MO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VbY/EAAAA3AAAAA8AAAAAAAAAAAAAAAAAmAIAAGRycy9k&#10;b3ducmV2LnhtbFBLBQYAAAAABAAEAPUAAACJAwAAAAA=&#10;"/>
                            <v:rect id="Rectangle 7" o:spid="_x0000_s1031" style="position:absolute;left:585;top:30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fz+MQA&#10;AADcAAAADwAAAGRycy9kb3ducmV2LnhtbESPT4vCMBTE7wt+h/AWvK3pKvinGkUUxT1qe/H2bJ5t&#10;d5uX0kStfvqNIHgcZuY3zGzRmkpcqXGlZQXfvQgEcWZ1ybmCNNl8jUE4j6yxskwK7uRgMe98zDDW&#10;9sZ7uh58LgKEXYwKCu/rWEqXFWTQ9WxNHLyzbQz6IJtc6gZvAW4q2Y+ioTRYclgosKZVQdnf4WIU&#10;nMp+io99so3MZDPwP23yezmulep+tsspCE+tf4df7Z1WMBoN4XkmHA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H8/jEAAAA3AAAAA8AAAAAAAAAAAAAAAAAmAIAAGRycy9k&#10;b3ducmV2LnhtbFBLBQYAAAAABAAEAPUAAACJAwAAAAA=&#10;"/>
                            <v:rect id="Rectangle 8" o:spid="_x0000_s1032" style="position:absolute;left:825;top:2615;width:18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tWY8UA&#10;AADcAAAADwAAAGRycy9kb3ducmV2LnhtbESPQWvCQBSE7wX/w/IEb81GC6amriIWpT1qcvH2mn1N&#10;UrNvQ3ZNUn99t1DocZiZb5j1djSN6KlztWUF8ygGQVxYXXOpIM8Oj88gnEfW2FgmBd/kYLuZPKwx&#10;1XbgE/VnX4oAYZeigsr7NpXSFRUZdJFtiYP3aTuDPsiulLrDIcBNIxdxvJQGaw4LFba0r6i4nm9G&#10;wUe9yPF+yo6xWR2e/PuYfd0ur0rNpuPuBYSn0f+H/9pvWkGSJP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1ZjxQAAANwAAAAPAAAAAAAAAAAAAAAAAJgCAABkcnMv&#10;ZG93bnJldi54bWxQSwUGAAAAAAQABAD1AAAAigMAAAAA&#10;"/>
                            <v:rect id="Rectangle 9" o:spid="_x0000_s1033" style="position:absolute;left:1110;top:2615;width:18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CEcIA&#10;AADcAAAADwAAAGRycy9kb3ducmV2LnhtbERPPW/CMBDdK/EfrEPqVhyoBG2IgxAoFR0hLN2u8ZGk&#10;jc+R7UDaX18PlRif3ne2GU0nruR8a1nBfJaAIK6sbrlWcC6LpxcQPiBr7CyTgh/ysMknDxmm2t74&#10;SNdTqEUMYZ+igiaEPpXSVw0Z9DPbE0fuYp3BEKGrpXZ4i+Gmk4skWUqDLceGBnvaNVR9nwaj4LNd&#10;nPH3WL4l5rV4Du9j+TV87JV6nI7bNYhAY7iL/90HrWC1imvjmXgE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lMIRwgAAANwAAAAPAAAAAAAAAAAAAAAAAJgCAABkcnMvZG93&#10;bnJldi54bWxQSwUGAAAAAAQABAD1AAAAhwMAAAAA&#10;"/>
                            <v:shape id="AutoShape 10" o:spid="_x0000_s1034" type="#_x0000_t5" style="position:absolute;left:585;top:13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dV+cQA&#10;AADcAAAADwAAAGRycy9kb3ducmV2LnhtbESPT4vCMBTE78J+h/AWvIimK/ivGmURBfEg2654fjRv&#10;27LNS2lird/eCILHYWZ+w6w2nalES40rLSv4GkUgiDOrS84VnH/3wzkI55E1VpZJwZ0cbNYfvRXG&#10;2t44oTb1uQgQdjEqKLyvYyldVpBBN7I1cfD+bGPQB9nkUjd4C3BTyXEUTaXBksNCgTVtC8r+06tR&#10;sDth+dMOaGL2h0sS3dPkeDx1SvU/u+8lCE+df4df7YNWMJst4HkmH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nVfnEAAAA3AAAAA8AAAAAAAAAAAAAAAAAmAIAAGRycy9k&#10;b3ducmV2LnhtbFBLBQYAAAAABAAEAPUAAACJAwAAAAA=&#10;" adj="11600"/>
                            <v:shape id="AutoShape 11" o:spid="_x0000_s1035" type="#_x0000_t34" style="position:absolute;left:827;top:313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ZM9sIAAADcAAAADwAAAGRycy9kb3ducmV2LnhtbERPS2vCQBC+F/wPywheim70YCW6ikoL&#10;LeLBB4K3ITMmwexsyK4x/ffdg9Djx/derDpbqZYbXzoxMB4loFgyR6XkBs6nr+EMlA8ohJUTNvDL&#10;HlbL3tsCU3JPOXB7DLmKIeJTNFCEUKda+6xgi37kapbI3VxjMUTY5JoafMZwW+lJkky1xVJiQ4E1&#10;bwvO7seHNdDSO03Xl+11t/8M11P+oJ/9howZ9Lv1HFTgLvyLX+5vMvAxi/PjmXgE9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RZM9sIAAADcAAAADwAAAAAAAAAAAAAA&#10;AAChAgAAZHJzL2Rvd25yZXYueG1sUEsFBgAAAAAEAAQA+QAAAJADAAAAAA==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rpbccAAADcAAAADwAAAGRycy9kb3ducmV2LnhtbESPT2vCQBTE74V+h+UVeim6sQcrMRux&#10;0kKLePAPgrdH3jMJzb4N2TWm374rFDwOM/MbJlsMtlE9d752YmAyTkCxFI5qKQ0c9p+jGSgfUAgb&#10;J2zglz0s8seHDFNyV9lyvwulihDxKRqoQmhTrX1RsUU/di1L9M6usxii7EpNHV4j3Db6NUmm2mIt&#10;caHCllcVFz+7izXQ0wtNl8fVab35CKd9eaHvzTsZ8/w0LOegAg/hHv5vf5GBt9kEbmfiEdD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WultxwAAANwAAAAPAAAAAAAA&#10;AAAAAAAAAKECAABkcnMvZG93bnJldi54bWxQSwUGAAAAAAQABAD5AAAAlQMAAAAA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h3GsYAAADcAAAADwAAAGRycy9kb3ducmV2LnhtbESPT2vCQBTE74V+h+UVeil1oweV1FWs&#10;WFDEg38oeHvkvSah2bchu8b47V1B8DjMzG+YyayzlWq58aUTA/1eAoolc1RKbuB4+Pkcg/IBhbBy&#10;wgau7GE2fX2ZYEruIjtu9yFXESI+RQNFCHWqtc8Ktuh7rmaJ3p9rLIYom1xTg5cIt5UeJMlQWywl&#10;LhRY86Lg7H9/tgZa+qDh/Hdx2myX4XTIz7TefpMx72/d/AtU4C48w4/2igyMxgO4n4lHQE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IdxrGAAAA3AAAAA8AAAAAAAAA&#10;AAAAAAAAoQIAAGRycy9kb3ducmV2LnhtbFBLBQYAAAAABAAEAPkAAACUAwAAAAA=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TSgcYAAADcAAAADwAAAGRycy9kb3ducmV2LnhtbESPQWvCQBSE7wX/w/KEXkrd2IJK6ioq&#10;LVSKB2MpeHvkPZNg9m3IrjH9912h4HGYmW+Y+bK3teq49ZUTA+NRAoold1RJYeD78PE8A+UDCmHt&#10;hA38soflYvAwx5TcVfbcZaFQESI+RQNlCE2qtc9LtuhHrmGJ3sm1FkOUbaGpxWuE21q/JMlEW6wk&#10;LpTY8Kbk/JxdrIGOnmiy+tkcv3bv4XgoLrTdrcmYx2G/egMVuA/38H/7kwxMZ69wOxOPgF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E0oHGAAAA3AAAAA8AAAAAAAAA&#10;AAAAAAAAoQIAAGRycy9kb3ducmV2LnhtbFBLBQYAAAAABAAEAPkAAACUAwAAAAA=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1K9cYAAADcAAAADwAAAGRycy9kb3ducmV2LnhtbESPQWvCQBSE7wX/w/KEXkrdWIpK6ioq&#10;LVSKB2MpeHvkPZNg9m3IrjH9912h4HGYmW+Y+bK3teq49ZUTA+NRAoold1RJYeD78PE8A+UDCmHt&#10;hA38soflYvAwx5TcVfbcZaFQESI+RQNlCE2qtc9LtuhHrmGJ3sm1FkOUbaGpxWuE21q/JMlEW6wk&#10;LpTY8Kbk/JxdrIGOnmiy+tkcv3bv4XgoLrTdrcmYx2G/egMVuA/38H/7kwxMZ69wOxOPgF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4tSvXGAAAA3AAAAA8AAAAAAAAA&#10;AAAAAAAAoQIAAGRycy9kb3ducmV2LnhtbFBLBQYAAAAABAAEAPkAAACUAwAAAAA=&#10;" adj="10759"/>
                            <w10:wrap type="through"/>
                          </v:group>
                        </w:pict>
                      </mc:Fallback>
                    </mc:AlternateContent>
                  </w:r>
                </w:p>
                <w:p w14:paraId="66294DF9" w14:textId="77777777" w:rsidR="00746061" w:rsidRDefault="00746061" w:rsidP="00606D49">
                  <w:pPr>
                    <w:spacing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59A1259E" w14:textId="77777777" w:rsidR="00746061" w:rsidRPr="00746061" w:rsidRDefault="00746061" w:rsidP="00746061">
                  <w:pPr>
                    <w:pStyle w:val="Listenabsatz"/>
                    <w:numPr>
                      <w:ilvl w:val="0"/>
                      <w:numId w:val="14"/>
                    </w:numPr>
                    <w:spacing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Schreibe die </w:t>
                  </w:r>
                  <w:r w:rsidR="00552AEF">
                    <w:rPr>
                      <w:rFonts w:ascii="Druckschrift normal" w:hAnsi="Druckschrift normal"/>
                      <w:sz w:val="32"/>
                      <w:szCs w:val="32"/>
                    </w:rPr>
                    <w:t>Teile des Apfels auf die Zeile.</w:t>
                  </w:r>
                </w:p>
                <w:p w14:paraId="162D0846" w14:textId="77777777" w:rsidR="00606D49" w:rsidRDefault="00606D49" w:rsidP="00606D49">
                  <w:pPr>
                    <w:spacing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</w:t>
                  </w:r>
                </w:p>
                <w:p w14:paraId="58A33228" w14:textId="77777777" w:rsidR="00606D49" w:rsidRDefault="00606D49" w:rsidP="00606D49">
                  <w:pPr>
                    <w:spacing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07C80260" w14:textId="77777777" w:rsidR="00606D49" w:rsidRDefault="00606D49" w:rsidP="00606D49">
                  <w:pPr>
                    <w:spacing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1F0FC830" w14:textId="77777777" w:rsidR="007E5D50" w:rsidRDefault="007E5D50" w:rsidP="00746061">
                  <w:pPr>
                    <w:rPr>
                      <w:rFonts w:ascii="DR HH El 4" w:hAnsi="DR HH El 4"/>
                      <w:b/>
                      <w:sz w:val="50"/>
                      <w:szCs w:val="50"/>
                    </w:rPr>
                  </w:pPr>
                </w:p>
                <w:p w14:paraId="3B7F8C77" w14:textId="77777777" w:rsidR="00746061" w:rsidRDefault="00746061" w:rsidP="00746061">
                  <w:pPr>
                    <w:rPr>
                      <w:rFonts w:ascii="DR HH El 4" w:hAnsi="DR HH El 4"/>
                      <w:b/>
                      <w:sz w:val="50"/>
                      <w:szCs w:val="50"/>
                    </w:rPr>
                  </w:pPr>
                </w:p>
                <w:p w14:paraId="273C7F75" w14:textId="77777777" w:rsidR="00746061" w:rsidRDefault="00746061" w:rsidP="00746061">
                  <w:pPr>
                    <w:rPr>
                      <w:rFonts w:ascii="DR HH El 4" w:hAnsi="DR HH El 4"/>
                      <w:b/>
                      <w:sz w:val="50"/>
                      <w:szCs w:val="50"/>
                    </w:rPr>
                  </w:pPr>
                </w:p>
                <w:p w14:paraId="56F27741" w14:textId="77777777" w:rsidR="00746061" w:rsidRDefault="00746061" w:rsidP="00746061">
                  <w:pPr>
                    <w:rPr>
                      <w:rFonts w:ascii="DR HH El 4" w:hAnsi="DR HH El 4"/>
                      <w:b/>
                      <w:sz w:val="50"/>
                      <w:szCs w:val="50"/>
                    </w:rPr>
                  </w:pPr>
                </w:p>
                <w:p w14:paraId="2ED5EAF5" w14:textId="77777777" w:rsidR="00746061" w:rsidRDefault="00746061" w:rsidP="00746061">
                  <w:pPr>
                    <w:rPr>
                      <w:rFonts w:ascii="DR HH El 4" w:hAnsi="DR HH El 4"/>
                      <w:b/>
                      <w:sz w:val="50"/>
                      <w:szCs w:val="50"/>
                    </w:rPr>
                  </w:pPr>
                </w:p>
                <w:p w14:paraId="5FA37385" w14:textId="77777777" w:rsidR="00746061" w:rsidRDefault="00746061" w:rsidP="00746061">
                  <w:pPr>
                    <w:rPr>
                      <w:rFonts w:ascii="DR HH El 4" w:hAnsi="DR HH El 4"/>
                      <w:b/>
                      <w:sz w:val="50"/>
                      <w:szCs w:val="50"/>
                    </w:rPr>
                  </w:pPr>
                </w:p>
                <w:p w14:paraId="1C93B034" w14:textId="77777777" w:rsidR="00746061" w:rsidRDefault="00746061" w:rsidP="00746061">
                  <w:pPr>
                    <w:rPr>
                      <w:rFonts w:ascii="DR HH El 4" w:hAnsi="DR HH El 4"/>
                      <w:b/>
                      <w:sz w:val="50"/>
                      <w:szCs w:val="50"/>
                    </w:rPr>
                  </w:pPr>
                </w:p>
                <w:p w14:paraId="68DB6A2B" w14:textId="77777777" w:rsidR="00746061" w:rsidRDefault="00746061" w:rsidP="00746061">
                  <w:pPr>
                    <w:rPr>
                      <w:rFonts w:ascii="DR HH El 4" w:hAnsi="DR HH El 4"/>
                      <w:b/>
                      <w:sz w:val="50"/>
                      <w:szCs w:val="50"/>
                    </w:rPr>
                  </w:pPr>
                </w:p>
                <w:p w14:paraId="4484E510" w14:textId="77777777" w:rsidR="00746061" w:rsidRDefault="00746061" w:rsidP="00746061">
                  <w:pPr>
                    <w:rPr>
                      <w:rFonts w:ascii="DR HH El 4" w:hAnsi="DR HH El 4"/>
                      <w:b/>
                      <w:sz w:val="50"/>
                      <w:szCs w:val="50"/>
                    </w:rPr>
                  </w:pPr>
                </w:p>
                <w:p w14:paraId="395470CD" w14:textId="77777777" w:rsidR="00746061" w:rsidRDefault="00746061" w:rsidP="00746061">
                  <w:pPr>
                    <w:pStyle w:val="Listenabsatz"/>
                    <w:numPr>
                      <w:ilvl w:val="0"/>
                      <w:numId w:val="14"/>
                    </w:numPr>
                    <w:spacing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sz w:val="32"/>
                      <w:szCs w:val="32"/>
                    </w:rPr>
                    <w:t>Male das Bild in den richtigen Farben an.</w:t>
                  </w:r>
                </w:p>
                <w:p w14:paraId="77784814" w14:textId="77777777" w:rsidR="00746061" w:rsidRDefault="00746061" w:rsidP="00746061">
                  <w:pPr>
                    <w:pStyle w:val="Listenabsatz"/>
                    <w:spacing w:line="360" w:lineRule="auto"/>
                    <w:ind w:left="450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5C721EC6" w14:textId="77777777" w:rsidR="00746061" w:rsidRPr="00746061" w:rsidRDefault="004032A4" w:rsidP="00746061">
                  <w:pPr>
                    <w:pStyle w:val="Listenabsatz"/>
                    <w:numPr>
                      <w:ilvl w:val="0"/>
                      <w:numId w:val="14"/>
                    </w:numPr>
                    <w:spacing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bCs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25664" behindDoc="0" locked="0" layoutInCell="1" allowOverlap="1" wp14:anchorId="04A102B2" wp14:editId="2FF114BF">
                            <wp:simplePos x="0" y="0"/>
                            <wp:positionH relativeFrom="column">
                              <wp:posOffset>-1905</wp:posOffset>
                            </wp:positionH>
                            <wp:positionV relativeFrom="paragraph">
                              <wp:posOffset>382905</wp:posOffset>
                            </wp:positionV>
                            <wp:extent cx="5734050" cy="407670"/>
                            <wp:effectExtent l="25400" t="25400" r="31750" b="24130"/>
                            <wp:wrapThrough wrapText="bothSides">
                              <wp:wrapPolygon edited="0">
                                <wp:start x="-96" y="-1346"/>
                                <wp:lineTo x="-96" y="21533"/>
                                <wp:lineTo x="21624" y="21533"/>
                                <wp:lineTo x="21624" y="-1346"/>
                                <wp:lineTo x="-96" y="-1346"/>
                              </wp:wrapPolygon>
                            </wp:wrapThrough>
                            <wp:docPr id="1002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5734050" cy="40767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1003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04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05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06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07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08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09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10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11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12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13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14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15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uppieren 5" o:spid="_x0000_s1026" style="position:absolute;margin-left:-.1pt;margin-top:30.15pt;width:451.5pt;height:32.1pt;z-index:251825664" coordorigin="585,1350" coordsize="15465,2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">
                            <v:rect id="Rectangle 3" o:spid="_x0000_s1027" style="position:absolute;left:585;top:13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0YhqwwAA&#10;AN0AAAAPAAAAZHJzL2Rvd25yZXYueG1sRE9Na8JAEL0L/Q/LFHrT3RqQNnWVUlHqMcZLb9PsmMRm&#10;Z0N2TdL+elcoeJvH+5zlerSN6KnztWMNzzMFgrhwpuZSwzHfTl9A+IBssHFMGn7Jw3r1MFliatzA&#10;GfWHUIoYwj5FDVUIbSqlLyqy6GeuJY7cyXUWQ4RdKU2HQwy3jZwrtZAWa44NFbb0UVHxc7hYDd/1&#10;/Ih/Wb5T9nWbhP2Yny9fG62fHsf3NxCBxnAX/7s/TZyvVAK3b+IJcnU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J0YhqwwAAAN0AAAAPAAAAAAAAAAAAAAAAAJcCAABkcnMvZG93&#10;bnJldi54bWxQSwUGAAAAAAQABAD1AAAAhwMAAAAA&#10;"/>
                            <v:rect id="Rectangle 4" o:spid="_x0000_s1028" style="position:absolute;left:585;top:30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OBAewwAA&#10;AN0AAAAPAAAAZHJzL2Rvd25yZXYueG1sRE9Na8JAEL0X+h+WKXiru9VSNLoJRbG0R00u3sbsmESz&#10;syG7atpf3y0UvM3jfc4yG2wrrtT7xrGGl7ECQVw603Clocg3zzMQPiAbbB2Thm/ykKWPD0tMjLvx&#10;lq67UIkYwj5BDXUIXSKlL2uy6MeuI47c0fUWQ4R9JU2PtxhuWzlR6k1abDg21NjRqqbyvLtYDYdm&#10;UuDPNv9Qdr6Zhq8hP132a61HT8P7AkSgIdzF/+5PE+cr9Qp/38QTZPo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OBAewwAAAN0AAAAPAAAAAAAAAAAAAAAAAJcCAABkcnMvZG93&#10;bnJldi54bWxQSwUGAAAAAAQABAD1AAAAhwMAAAAA&#10;"/>
                            <v:rect id="Rectangle 5" o:spid="_x0000_s1029" style="position:absolute;left:585;top:220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xTgwwwAA&#10;AN0AAAAPAAAAZHJzL2Rvd25yZXYueG1sRE9Na8JAEL0L/Q/LFLyZ3RQqkrqKFKU9eDHa9jrJjtlg&#10;djZkt5r++26h4G0e73OW69F14kpDaD1ryDMFgrj2puVGw+m4my1AhIhssPNMGn4owHr1MFliYfyN&#10;D3QtYyNSCIcCNdgY+0LKUFtyGDLfEyfu7AeHMcGhkWbAWwp3nXxSai4dtpwaLPb0aqm+lN9Ow/wt&#10;5rvD9qvZ5vbjs9ovqvIiK62nj+PmBUSkMd7F/+53k+Yr9Qx/36QT5O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cxTgwwwAAAN0AAAAPAAAAAAAAAAAAAAAAAJcCAABkcnMvZG93&#10;bnJldi54bWxQSwUGAAAAAAQABAD1AAAAhwMAAAAA&#10;" fillcolor="#bfbfbf"/>
                            <v:rect id="Rectangle 6" o:spid="_x0000_s1030" style="position:absolute;left:585;top:220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pivyxQAA&#10;AN0AAAAPAAAAZHJzL2Rvd25yZXYueG1sRI9Bb8IwDIXvSPyHyEjcIF2RJugI1bSpiB2hXHbzGq/t&#10;1jhVkkK3X79MQuJm6733+Xmbj6YTF3K+tazgYZmAIK6sbrlWcC6LxRqED8gaO8uk4Ic85LvpZIuZ&#10;tlc+0uUUahEh7DNU0ITQZ1L6qiGDfml74qh9WmcwxNXVUju8RrjpZJokj9Jgy/FCgz29NFR9nwaj&#10;4KNNz/h7LPeJ2RSr8DaWX8P7q1Lz2fj8BCLQGO7mW/qgY/1IhP9v4ghy9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mmK/LFAAAA3QAAAA8AAAAAAAAAAAAAAAAAlwIAAGRycy9k&#10;b3ducmV2LnhtbFBLBQYAAAAABAAEAPUAAACJAwAAAAA=&#10;"/>
                            <v:rect id="Rectangle 7" o:spid="_x0000_s1031" style="position:absolute;left:585;top:30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6o5pwwAA&#10;AN0AAAAPAAAAZHJzL2Rvd25yZXYueG1sRE9Na8JAEL0X+h+WKXiru1VoNboJRbG0R00u3sbsmESz&#10;syG7atpf3y0UvM3jfc4yG2wrrtT7xrGGl7ECQVw603Clocg3zzMQPiAbbB2Thm/ykKWPD0tMjLvx&#10;lq67UIkYwj5BDXUIXSKlL2uy6MeuI47c0fUWQ4R9JU2PtxhuWzlR6lVabDg21NjRqqbyvLtYDYdm&#10;UuDPNv9Qdr6Zhq8hP132a61HT8P7AkSgIdzF/+5PE+cr9QZ/38QTZPo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26o5pwwAAAN0AAAAPAAAAAAAAAAAAAAAAAJcCAABkcnMvZG93&#10;bnJldi54bWxQSwUGAAAAAAQABAD1AAAAhwMAAAAA&#10;"/>
                            <v:rect id="Rectangle 8" o:spid="_x0000_s1032" style="position:absolute;left:825;top:2615;width:180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dRobxQAA&#10;AN0AAAAPAAAAZHJzL2Rvd25yZXYueG1sRI9Bb8IwDIXvSPsPkSftBglMmkYhILSJaTtCe+FmGtMW&#10;GqdqAnT79fNh0m623vN7n5frwbfqRn1sAluYTgwo4jK4hisLRb4dv4KKCdlhG5gsfFOE9ephtMTM&#10;hTvv6LZPlZIQjhlaqFPqMq1jWZPHOAkdsWin0HtMsvaVdj3eJdy3embMi/bYsDTU2NFbTeVlf/UW&#10;js2swJ9d/mH8fPucvob8fD28W/v0OGwWoBIN6d/8d/3pBN8YwZVvZAS9+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d1GhvFAAAA3QAAAA8AAAAAAAAAAAAAAAAAlwIAAGRycy9k&#10;b3ducmV2LnhtbFBLBQYAAAAABAAEAPUAAACJAwAAAAA=&#10;"/>
                            <v:rect id="Rectangle 9" o:spid="_x0000_s1033" style="position:absolute;left:1110;top:2615;width:180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Ob+AwQAA&#10;AN0AAAAPAAAAZHJzL2Rvd25yZXYueG1sRE9Ni8IwEL0L/ocwgjdNVJC1GkV2UfSo9bK32WZsq82k&#10;NFG7++uNsOBtHu9zFqvWVuJOjS8daxgNFQjizJmScw2ndDP4AOEDssHKMWn4JQ+rZbezwMS4Bx/o&#10;fgy5iCHsE9RQhFAnUvqsIIt+6GriyJ1dYzFE2OTSNPiI4baSY6Wm0mLJsaHAmj4Lyq7Hm9XwU45P&#10;+HdIt8rONpOwb9PL7ftL636vXc9BBGrDW/zv3pk4X6kZvL6JJ8jl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Dm/gMEAAADdAAAADwAAAAAAAAAAAAAAAACXAgAAZHJzL2Rvd25y&#10;ZXYueG1sUEsFBgAAAAAEAAQA9QAAAIUDAAAAAA==&#10;"/>
                            <v:shapetype id="_x0000_t5" coordsize="21600,21600" o:spt="5" adj="10800" path="m@0,0l0,21600,21600,21600xe">
                              <v:stroke joinstyle="miter"/>
                              <v:formulas>
                                <v:f eqn="val #0"/>
                                <v:f eqn="prod #0 1 2"/>
                                <v:f eqn="sum @1 10800 0"/>
                              </v:formulas>
  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  <v:handles>
                                <v:h position="#0,topLeft" xrange="0,21600"/>
                              </v:handles>
                            </v:shapetype>
                            <v:shape id="AutoShape 10" o:spid="_x0000_s1034" type="#_x0000_t5" style="position:absolute;left:585;top:13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80XMxQAA&#10;AN0AAAAPAAAAZHJzL2Rvd25yZXYueG1sRI9Ba8JAEIXvhf6HZQpeiu4qVCS6SikVxIOYWHoestMk&#10;NDsbstsY/33nIHib4b1575vNbvStGqiPTWAL85kBRVwG13Bl4euyn65AxYTssA1MFm4UYbd9ftpg&#10;5sKVcxqKVCkJ4ZihhTqlLtM6ljV5jLPQEYv2E3qPSda+0q7Hq4T7Vi+MWWqPDUtDjR191FT+Fn/e&#10;wucJm/PwSm9+f/jOza3Ij8fTaO3kZXxfg0o0pof5fn1wgm/mwi/fyAh6+w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vzRczFAAAA3QAAAA8AAAAAAAAAAAAAAAAAlwIAAGRycy9k&#10;b3ducmV2LnhtbFBLBQYAAAAABAAEAPUAAACJAwAAAAA=&#10;" adj="11600"/>
                            <v:shapetype id="_x0000_t34" coordsize="21600,21600" o:spt="34" o:oned="t" adj="10800" path="m0,0l@0,0@0,21600,21600,21600e" filled="f">
                              <v:stroke joinstyle="miter"/>
                              <v:formulas>
                                <v:f eqn="val #0"/>
                              </v:formulas>
                              <v:path arrowok="t" fillok="f" o:connecttype="none"/>
                              <v:handles>
                                <v:h position="#0,center"/>
                              </v:handles>
                              <o:lock v:ext="edit" shapetype="t"/>
                            </v:shapetype>
                            <v:shape id="AutoShape 11" o:spid="_x0000_s1035" type="#_x0000_t34" style="position:absolute;left:827;top:313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btaosQAAADdAAAADwAAAGRycy9kb3ducmV2LnhtbERPTWvCQBC9C/6HZYRepNmkBynRjVhp&#10;oaV4qIrgbchMk9DsbMiuMf333YLgbR7vc1br0bZq4N43TgxkSQqKpXTUSGXgeHh7fAblAwph64QN&#10;/LKHdTGdrDAnd5UvHvahUjFEfI4G6hC6XGtf1mzRJ65jidy36y2GCPtKU4/XGG5b/ZSmC22xkdhQ&#10;Y8fbmsuf/cUaGGhOi81pe/7cvYbzobrQx+6FjHmYjZslqMBjuItv7neK89Msg/9v4gm6+A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du1qixAAAAN0AAAAPAAAAAAAAAAAA&#10;AAAAAKECAABkcnMvZG93bnJldi54bWxQSwUGAAAAAAQABAD5AAAAkgMAAAAA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WnE1cQAAADdAAAADwAAAGRycy9kb3ducmV2LnhtbERPTWvCQBC9C/0PywhepNnoQSTNKiot&#10;VIoHtRS8DZkxCWZnQ3aN6b/vFgq9zeN9Tr4ebKN67nztxMAsSUGxFI5qKQ18nt+el6B8QCFsnLCB&#10;b/awXj2NcszIPeTI/SmUKoaIz9BAFUKbae2Lii36xLUskbu6zmKIsCs1dfiI4bbR8zRdaIu1xIYK&#10;W95VXNxOd2ugpyktNl+7y8fhNVzO5Z32hy0ZMxkPmxdQgYfwL/5zv1Ocn87m8PtNPEGvf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tacTVxAAAAN0AAAAPAAAAAAAAAAAA&#10;AAAAAKECAABkcnMvZG93bnJldi54bWxQSwUGAAAAAAQABAD5AAAAkgMAAAAA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iVhTsQAAADdAAAADwAAAGRycy9kb3ducmV2LnhtbERPTWvCQBC9F/wPywi9iG5sQUp0FRUL&#10;leKhKoK3ITMmwexsyK4x/vtuQehtHu9zZovOVqrlxpdODIxHCSiWzFEpuYHj4XP4AcoHFMLKCRt4&#10;sIfFvPcyw5TcXX643YdcxRDxKRooQqhTrX1WsEU/cjVL5C6usRgibHJNDd5juK30W5JMtMVSYkOB&#10;Na8Lzq77mzXQ0oAmy9P6/L3bhPMhv9F2tyJjXvvdcgoqcBf+xU/3F8X5yfgd/r6JJ+j5L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CJWFOxAAAAN0AAAAPAAAAAAAAAAAA&#10;AAAAAKECAABkcnMvZG93bnJldi54bWxQSwUGAAAAAAQABAD5AAAAkgMAAAAA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cz5OsQAAADdAAAADwAAAGRycy9kb3ducmV2LnhtbERPTWvCQBC9F/wPywi9iG4sRUp0FRUL&#10;leKhKoK3ITMmwexsyK4x/vtuQehtHu9zZovOVqrlxpdODIxHCSiWzFEpuYHj4XP4AcoHFMLKCRt4&#10;sIfFvPcyw5TcXX643YdcxRDxKRooQqhTrX1WsEU/cjVL5C6usRgibHJNDd5juK30W5JMtMVSYkOB&#10;Na8Lzq77mzXQ0oAmy9P6/L3bhPMhv9F2tyJjXvvdcgoqcBf+xU/3F8X5yfgd/r6JJ+j5L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NzPk6xAAAAN0AAAAPAAAAAAAAAAAA&#10;AAAAAKECAABkcnMvZG93bnJldi54bWxQSwUGAAAAAAQABAD5AAAAkgMAAAAA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oBcocQAAADdAAAADwAAAGRycy9kb3ducmV2LnhtbERPTWvCQBC9F/wPywi9iG4sVEp0FRUL&#10;leKhKoK3ITMmwexsyK4x/vtuQehtHu9zZovOVqrlxpdODIxHCSiWzFEpuYHj4XP4AcoHFMLKCRt4&#10;sIfFvPcyw5TcXX643YdcxRDxKRooQqhTrX1WsEU/cjVL5C6usRgibHJNDd5juK30W5JMtMVSYkOB&#10;Na8Lzq77mzXQ0oAmy9P6/L3bhPMhv9F2tyJjXvvdcgoqcBf+xU/3F8X5yfgd/r6JJ+j5L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igFyhxAAAAN0AAAAPAAAAAAAAAAAA&#10;AAAAAKECAABkcnMvZG93bnJldi54bWxQSwUGAAAAAAQABAD5AAAAkgMAAAAA&#10;" adj="10759"/>
                            <w10:wrap type="through"/>
                          </v:group>
                        </w:pict>
                      </mc:Fallback>
                    </mc:AlternateContent>
                  </w:r>
                  <w:r w:rsidR="00746061">
                    <w:rPr>
                      <w:rFonts w:ascii="Druckschrift normal" w:hAnsi="Druckschrift normal"/>
                      <w:sz w:val="32"/>
                      <w:szCs w:val="32"/>
                    </w:rPr>
                    <w:t>Warum sind in dem Apfel Kerne? Begründe</w:t>
                  </w:r>
                </w:p>
                <w:p w14:paraId="21138758" w14:textId="77777777" w:rsidR="00651769" w:rsidRDefault="004032A4" w:rsidP="00746061">
                  <w:pPr>
                    <w:rPr>
                      <w:rFonts w:ascii="DR HH El 4" w:hAnsi="DR HH El 4"/>
                      <w:b/>
                      <w:sz w:val="50"/>
                      <w:szCs w:val="50"/>
                    </w:rPr>
                  </w:pPr>
                  <w:r>
                    <w:rPr>
                      <w:rFonts w:ascii="Druckschrift normal" w:hAnsi="Druckschrift normal"/>
                      <w:bCs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60480" behindDoc="0" locked="0" layoutInCell="1" allowOverlap="1" wp14:anchorId="4EB5B210" wp14:editId="2B7CDF03">
                            <wp:simplePos x="0" y="0"/>
                            <wp:positionH relativeFrom="column">
                              <wp:posOffset>-1905</wp:posOffset>
                            </wp:positionH>
                            <wp:positionV relativeFrom="paragraph">
                              <wp:posOffset>-224155</wp:posOffset>
                            </wp:positionV>
                            <wp:extent cx="5734050" cy="407670"/>
                            <wp:effectExtent l="25400" t="25400" r="31750" b="24130"/>
                            <wp:wrapThrough wrapText="bothSides">
                              <wp:wrapPolygon edited="0">
                                <wp:start x="-96" y="-1346"/>
                                <wp:lineTo x="-96" y="21533"/>
                                <wp:lineTo x="21624" y="21533"/>
                                <wp:lineTo x="21624" y="-1346"/>
                                <wp:lineTo x="-96" y="-1346"/>
                              </wp:wrapPolygon>
                            </wp:wrapThrough>
                            <wp:docPr id="262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5734050" cy="40767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264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85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86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87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88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89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90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91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92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93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94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95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96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uppieren 5" o:spid="_x0000_s1026" style="position:absolute;margin-left:-.1pt;margin-top:-17.6pt;width:451.5pt;height:32.1pt;z-index:251860480" coordorigin="585,1350" coordsize="15465,2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">
                            <v:rect id="Rectangle 3" o:spid="_x0000_s1027" style="position:absolute;left:585;top:13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bv1NxQAA&#10;ANwAAAAPAAAAZHJzL2Rvd25yZXYueG1sRI9Ba8JAFITvhf6H5RV6qxujSBtdpVRS7NHES2/P7DOJ&#10;Zt+G7JpEf323UOhxmJlvmNVmNI3oqXO1ZQXTSQSCuLC65lLBIU9fXkE4j6yxsUwKbuRgs358WGGi&#10;7cB76jNfigBhl6CCyvs2kdIVFRl0E9sSB+9kO4M+yK6UusMhwE0j4yhaSIM1h4UKW/qoqLhkV6Pg&#10;WMcHvO/zz8i8pTP/Nebn6/dWqeen8X0JwtPo/8N/7Z1WEC/m8HsmHAG5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9u/U3FAAAA3AAAAA8AAAAAAAAAAAAAAAAAlwIAAGRycy9k&#10;b3ducmV2LnhtbFBLBQYAAAAABAAEAPUAAACJAwAAAAA=&#10;"/>
                            <v:rect id="Rectangle 4" o:spid="_x0000_s1028" style="position:absolute;left:585;top:30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QB2oxAAA&#10;ANwAAAAPAAAAZHJzL2Rvd25yZXYueG1sRI9Pi8IwFMTvC36H8ARva6rin+0aRRRFj1ove3vbPNtq&#10;81KaqNVPv1kQPA4z8xtmOm9MKW5Uu8Kygl43AkGcWl1wpuCYrD8nIJxH1lhaJgUPcjCftT6mGGt7&#10;5z3dDj4TAcIuRgW591UspUtzMui6tiIO3snWBn2QdSZ1jfcAN6XsR9FIGiw4LORY0TKn9HK4GgW/&#10;Rf+Iz32yiczXeuB3TXK+/qyU6rSbxTcIT41/h1/trVYwngzh/0w4AnL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UAdqMQAAADcAAAADwAAAAAAAAAAAAAAAACXAgAAZHJzL2Rv&#10;d25yZXYueG1sUEsFBgAAAAAEAAQA9QAAAIgDAAAAAA==&#10;"/>
                            <v:rect id="Rectangle 5" o:spid="_x0000_s1029" style="position:absolute;left:585;top:220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lv2CxQAA&#10;ANwAAAAPAAAAZHJzL2Rvd25yZXYueG1sRI9Ba8JAFITvQv/D8gq9mU16iCF1FSlKe/BiatvrS/aZ&#10;DWbfhuxW4793C4Ueh5n5hlmuJ9uLC42+c6wgS1IQxI3THbcKjh+7eQHCB2SNvWNScCMP69XDbIml&#10;dlc+0KUKrYgQ9iUqMCEMpZS+MWTRJ24gjt7JjRZDlGMr9YjXCLe9fE7TXFrsOC4YHOjVUHOufqyC&#10;/C1ku8P2u91m5vOr3hd1dZa1Uk+P0+YFRKAp/If/2u9awaLI4fdMPAJyd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CW/YLFAAAA3AAAAA8AAAAAAAAAAAAAAAAAlwIAAGRycy9k&#10;b3ducmV2LnhtbFBLBQYAAAAABAAEAPUAAACJAwAAAAA=&#10;" fillcolor="#bfbfbf"/>
                            <v:rect id="Rectangle 6" o:spid="_x0000_s1030" style="position:absolute;left:585;top:220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3iZExAAA&#10;ANwAAAAPAAAAZHJzL2Rvd25yZXYueG1sRI9Pi8IwFMTvC36H8Ba8rekq+KcaRRRFj9pevD2bZ9vd&#10;5qU0Uet++o0geBxm5jfMbNGaStyocaVlBd+9CARxZnXJuYI02XyNQTiPrLGyTAoe5GAx73zMMNb2&#10;zge6HX0uAoRdjAoK7+tYSpcVZND1bE0cvIttDPogm1zqBu8BbirZj6KhNFhyWCiwplVB2e/xahSc&#10;y36Kf4dkG5nJZuD3bfJzPa2V6n62yykIT61/h1/tnVYwGo/geSYcATn/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t4mRMQAAADcAAAADwAAAAAAAAAAAAAAAACXAgAAZHJzL2Rv&#10;d25yZXYueG1sUEsFBgAAAAAEAAQA9QAAAIgDAAAAAA==&#10;"/>
                            <v:rect id="Rectangle 7" o:spid="_x0000_s1031" style="position:absolute;left:585;top:30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QbI2vwAA&#10;ANwAAAAPAAAAZHJzL2Rvd25yZXYueG1sRE9Nr8FAFN2/xH+YXIndM0XiUYYIISypjd3VudrSudN0&#10;BuXXm8VLLE/O93TemFI8qHaFZQW9bgSCOLW64EzBMVn/jkA4j6yxtEwKXuRgPmv9TDHW9sl7ehx8&#10;JkIIuxgV5N5XsZQuzcmg69qKOHAXWxv0AdaZ1DU+Q7gpZT+KhtJgwaEhx4qWOaW3w90oOBf9I773&#10;ySYy4/XA75rkej+tlOq0m8UEhKfGf8X/7q1W8DcKa8OZcATk7A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NBsja/AAAA3AAAAA8AAAAAAAAAAAAAAAAAlwIAAGRycy9kb3ducmV2&#10;LnhtbFBLBQYAAAAABAAEAPUAAACDAwAAAAA=&#10;"/>
                            <v:rect id="Rectangle 8" o:spid="_x0000_s1032" style="position:absolute;left:825;top:2615;width:180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DRetxAAA&#10;ANwAAAAPAAAAZHJzL2Rvd25yZXYueG1sRI9Bi8IwFITvC/sfwlvwtqYqrFqNIoqiR20ve3s2z7ba&#10;vJQmat1fbwRhj8PMfMNM562pxI0aV1pW0OtGIIgzq0vOFaTJ+nsEwnlkjZVlUvAgB/PZ58cUY23v&#10;vKfbweciQNjFqKDwvo6ldFlBBl3X1sTBO9nGoA+yyaVu8B7gppL9KPqRBksOCwXWtCwouxyuRsGx&#10;7Kf4t082kRmvB37XJufr70qpzle7mIDw1Pr/8Lu91QqGozG8zoQjIG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A0XrcQAAADcAAAADwAAAAAAAAAAAAAAAACXAgAAZHJzL2Rv&#10;d25yZXYueG1sUEsFBgAAAAAEAAQA9QAAAIgDAAAAAA==&#10;"/>
                            <v:rect id="Rectangle 9" o:spid="_x0000_s1033" style="position:absolute;left:1110;top:2615;width:180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7ijtwgAA&#10;ANwAAAAPAAAAZHJzL2Rvd25yZXYueG1sRE89b8IwEN2R+A/WIXUjTqlUmjQGISqqdoRk6XaNjyQ0&#10;Pke2gbS/vh6QGJ/ed7EeTS8u5HxnWcFjkoIgrq3uuFFQlbv5CwgfkDX2lknBL3lYr6aTAnNtr7yn&#10;yyE0Ioawz1FBG8KQS+nrlgz6xA7EkTtaZzBE6BqpHV5juOnlIk2fpcGOY0OLA21bqn8OZ6Pgu1tU&#10;+Lcv31OT7Z7C51iezl9vSj3Mxs0riEBjuItv7g+tYJnF+fFMPAJy9Q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juKO3CAAAA3AAAAA8AAAAAAAAAAAAAAAAAlwIAAGRycy9kb3du&#10;cmV2LnhtbFBLBQYAAAAABAAEAPUAAACGAwAAAAA=&#10;"/>
                            <v:shape id="AutoShape 10" o:spid="_x0000_s1034" type="#_x0000_t5" style="position:absolute;left:585;top:13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Hb8FxgAA&#10;ANwAAAAPAAAAZHJzL2Rvd25yZXYueG1sRI9Pa8JAFMTvBb/D8oReSrOx0NqmriLSgHgQE8XzI/tM&#10;gtm3IbvNn2/fLRR6HGbmN8xqM5pG9NS52rKCRRSDIC6srrlUcDmnz+8gnEfW2FgmBRM52KxnDytM&#10;tB04oz73pQgQdgkqqLxvEyldUZFBF9mWOHg32xn0QXal1B0OAW4a+RLHb9JgzWGhwpZ2FRX3/Nso&#10;+Dpifeqf6NWk+2sWT3l2OBxHpR7n4/YThKfR/4f/2nutYPmxgN8z4QjI9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8Hb8FxgAAANwAAAAPAAAAAAAAAAAAAAAAAJcCAABkcnMv&#10;ZG93bnJldi54bWxQSwUGAAAAAAQABAD1AAAAigMAAAAA&#10;" adj="11600"/>
                            <v:shape id="AutoShape 11" o:spid="_x0000_s1035" type="#_x0000_t34" style="position:absolute;left:827;top:313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1Hhx8YAAADcAAAADwAAAGRycy9kb3ducmV2LnhtbESPQWvCQBSE74L/YXmFXkQ3erA1dRUV&#10;C5XioSqCt0feaxKafRuya0z/vVsoeBxm5htmvuxspVpufOnEwHiUgGLJHJWSGzgd34evoHxAIayc&#10;sIFf9rBc9HtzTMnd5IvbQ8hVhIhP0UARQp1q7bOCLfqRq1mi9+0aiyHKJtfU4C3CbaUnSTLVFkuJ&#10;CwXWvCk4+zlcrYGWBjRdnTeXz/02XI75lXb7NRnz/NSt3kAF7sIj/N/+IAMvswn8nYlHQC/u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tR4cfGAAAA3AAAAA8AAAAAAAAA&#10;AAAAAAAAoQIAAGRycy9kb3ducmV2LnhtbFBLBQYAAAAABAAEAPkAAACUAwAAAAA=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B1EXMYAAADcAAAADwAAAGRycy9kb3ducmV2LnhtbESPQWvCQBSE7wX/w/IEL6VubEFtdBUr&#10;FlrEg1oK3h55zySYfRuya0z/fbdQ8DjMzDfMfNnZSrXc+NKJgdEwAcWSOSolN/B1fH+agvIBhbBy&#10;wgZ+2MNy0XuYY0ruJntuDyFXESI+RQNFCHWqtc8KtuiHrmaJ3tk1FkOUTa6pwVuE20o/J8lYWywl&#10;LhRY87rg7HK4WgMtPdJ49b0+bXebcDrmV/rcvZExg363moEK3IV7+L/9QQYmry/wdyYeAb34B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QdRFzGAAAA3AAAAA8AAAAAAAAA&#10;AAAAAAAAoQIAAGRycy9kb3ducmV2LnhtbFBLBQYAAAAABAAEAPkAAACUAwAAAAA=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/TcKMYAAADcAAAADwAAAGRycy9kb3ducmV2LnhtbESPQWvCQBSE7wX/w/IEL6VuLEVtdBUr&#10;FlrEg1oK3h55zySYfRuya0z/fbdQ8DjMzDfMfNnZSrXc+NKJgdEwAcWSOSolN/B1fH+agvIBhbBy&#10;wgZ+2MNy0XuYY0ruJntuDyFXESI+RQNFCHWqtc8KtuiHrmaJ3tk1FkOUTa6pwVuE20o/J8lYWywl&#10;LhRY87rg7HK4WgMtPdJ49b0+bXebcDrmV/rcvZExg363moEK3IV7+L/9QQYmry/wdyYeAb34B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v03CjGAAAA3AAAAA8AAAAAAAAA&#10;AAAAAAAAoQIAAGRycy9kb3ducmV2LnhtbFBLBQYAAAAABAAEAPkAAACUAwAAAAA=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Lh5s8YAAADcAAAADwAAAGRycy9kb3ducmV2LnhtbESPQWvCQBSE7wX/w/IEL6VuLFRtdBUr&#10;FlrEg1oK3h55zySYfRuya0z/fbdQ8DjMzDfMfNnZSrXc+NKJgdEwAcWSOSolN/B1fH+agvIBhbBy&#10;wgZ+2MNy0XuYY0ruJntuDyFXESI+RQNFCHWqtc8KtuiHrmaJ3tk1FkOUTa6pwVuE20o/J8lYWywl&#10;LhRY87rg7HK4WgMtPdJ49b0+bXebcDrmV/rcvZExg363moEK3IV7+L/9QQYmry/wdyYeAb34B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S4ebPGAAAA3AAAAA8AAAAAAAAA&#10;AAAAAAAAoQIAAGRycy9kb3ducmV2LnhtbFBLBQYAAAAABAAEAPkAAACUAwAAAAA=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GrnxMYAAADcAAAADwAAAGRycy9kb3ducmV2LnhtbESPQWvCQBSE7wX/w/KEXkrd6CFtU1dR&#10;saAUD2opeHvkvSah2bchu8b4791CweMwM98w03lva9Vx6ysnBsajBBRL7qiSwsDX8eP5FZQPKIS1&#10;EzZwZQ/z2eBhihm5i+y5O4RCRYj4DA2UITSZ1j4v2aIfuYYlej+utRiibAtNLV4i3NZ6kiSptlhJ&#10;XCix4VXJ+e/hbA109ETp4nt1+tytw+lYnGm7W5Ixj8N+8Q4qcB/u4f/2hgy8vKXwdyYeAT27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Rq58TGAAAA3AAAAA8AAAAAAAAA&#10;AAAAAAAAoQIAAGRycy9kb3ducmV2LnhtbFBLBQYAAAAABAAEAPkAAACUAwAAAAA=&#10;" adj="10759"/>
                            <w10:wrap type="through"/>
                          </v:group>
                        </w:pict>
                      </mc:Fallback>
                    </mc:AlternateContent>
                  </w:r>
                </w:p>
                <w:p w14:paraId="053C06A6" w14:textId="77777777" w:rsidR="004032A4" w:rsidRDefault="004032A4" w:rsidP="00746061">
                  <w:pPr>
                    <w:rPr>
                      <w:rFonts w:ascii="DR HH El 4" w:hAnsi="DR HH El 4"/>
                      <w:b/>
                      <w:sz w:val="50"/>
                      <w:szCs w:val="50"/>
                    </w:rPr>
                  </w:pPr>
                </w:p>
                <w:p w14:paraId="6AD7D350" w14:textId="77777777" w:rsidR="00651769" w:rsidRDefault="00651769" w:rsidP="00746061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</w:t>
                  </w:r>
                </w:p>
                <w:p w14:paraId="74D28910" w14:textId="77777777" w:rsidR="00651769" w:rsidRPr="00651769" w:rsidRDefault="00651769" w:rsidP="00651769">
                  <w:pPr>
                    <w:pStyle w:val="Listenabsatz"/>
                    <w:numPr>
                      <w:ilvl w:val="0"/>
                      <w:numId w:val="14"/>
                    </w:num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bCs/>
                      <w:noProof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27712" behindDoc="0" locked="0" layoutInCell="1" allowOverlap="1" wp14:anchorId="70844FB4" wp14:editId="1EF28F86">
                            <wp:simplePos x="0" y="0"/>
                            <wp:positionH relativeFrom="column">
                              <wp:posOffset>118745</wp:posOffset>
                            </wp:positionH>
                            <wp:positionV relativeFrom="paragraph">
                              <wp:posOffset>915670</wp:posOffset>
                            </wp:positionV>
                            <wp:extent cx="3162300" cy="407670"/>
                            <wp:effectExtent l="19050" t="19050" r="19050" b="11430"/>
                            <wp:wrapThrough wrapText="bothSides">
                              <wp:wrapPolygon edited="0">
                                <wp:start x="-130" y="-1009"/>
                                <wp:lineTo x="-130" y="21196"/>
                                <wp:lineTo x="21600" y="21196"/>
                                <wp:lineTo x="21600" y="-1009"/>
                                <wp:lineTo x="-130" y="-1009"/>
                              </wp:wrapPolygon>
                            </wp:wrapThrough>
                            <wp:docPr id="1016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3162300" cy="40767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1017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18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19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20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21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22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23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2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3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94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95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96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97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uppieren 5" o:spid="_x0000_s1026" style="position:absolute;margin-left:9.35pt;margin-top:72.1pt;width:249pt;height:32.1pt;z-index:251827712" coordorigin="585,1350" coordsize="15465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">
                            <v:rect id="Rectangle 3" o:spid="_x0000_s1027" style="position:absolute;left:585;top:13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MYtMMA&#10;AADdAAAADwAAAGRycy9kb3ducmV2LnhtbERPS2vCQBC+C/6HZQRvuqtCH9FNEMXSHjW59DZmp0lq&#10;djZkV03767uFQm/z8T1nkw22FTfqfeNYw2KuQBCXzjRcaSjyw+wJhA/IBlvHpOGLPGTpeLTBxLg7&#10;H+l2CpWIIewT1FCH0CVS+rImi37uOuLIfbjeYoiwr6Tp8R7DbSuXSj1Iiw3Hhho72tVUXk5Xq+Hc&#10;LAv8PuYvyj4fVuFtyD+v73utp5NhuwYRaAj/4j/3q4nz1eIRfr+JJ8j0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MYtMMAAADdAAAADwAAAAAAAAAAAAAAAACYAgAAZHJzL2Rv&#10;d25yZXYueG1sUEsFBgAAAAAEAAQA9QAAAIgDAAAAAA==&#10;"/>
                            <v:rect id="Rectangle 4" o:spid="_x0000_s1028" style="position:absolute;left:585;top:30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yMxsUA&#10;AADdAAAADwAAAGRycy9kb3ducmV2LnhtbESPQW/CMAyF75P2HyJP2m0kMGmCQkATiGk7QrlwM41p&#10;yxqnagIUfv18mMTN1nt+7/Ns0ftGXaiLdWALw4EBRVwEV3NpYZev38agYkJ22AQmCzeKsJg/P80w&#10;c+HKG7psU6kkhGOGFqqU2kzrWFTkMQ5CSyzaMXQek6xdqV2HVwn3jR4Z86E91iwNFba0rKj43Z69&#10;hUM92uF9k38ZP1m/p58+P533K2tfX/rPKahEfXqY/6+/neCboeDKNzKCn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rIzGxQAAAN0AAAAPAAAAAAAAAAAAAAAAAJgCAABkcnMv&#10;ZG93bnJldi54bWxQSwUGAAAAAAQABAD1AAAAigMAAAAA&#10;"/>
                            <v:rect id="Rectangle 5" o:spid="_x0000_s1029" style="position:absolute;left:585;top:220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Gk6MMA&#10;AADdAAAADwAAAGRycy9kb3ducmV2LnhtbERPO2/CMBDeK/EfrENiK04YEA0YhBCoDF1IeayX+Igj&#10;4nMUu5D++7oSEtt9+p63WPW2EXfqfO1YQTpOQBCXTtdcKTh+795nIHxA1tg4JgW/5GG1HLwtMNPu&#10;wQe656ESMYR9hgpMCG0mpS8NWfRj1xJH7uo6iyHCrpK6w0cMt42cJMlUWqw5NhhsaWOovOU/VsH0&#10;M6S7w/ZSbVNzOhdfsyK/yUKp0bBfz0EE6sNL/HTvdZyfpB/w/008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Gk6MMAAADdAAAADwAAAAAAAAAAAAAAAACYAgAAZHJzL2Rv&#10;d25yZXYueG1sUEsFBgAAAAAEAAQA9QAAAIgDAAAAAA==&#10;" fillcolor="#bfbfbf"/>
                            <v:rect id="Rectangle 6" o:spid="_x0000_s1030" style="position:absolute;left:585;top:220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ZKfcUA&#10;AADdAAAADwAAAGRycy9kb3ducmV2LnhtbESPQW/CMAyF75P2HyJP4jYSijSNQkBoE4gdoVx28xrT&#10;FhqnagJ0+/XzYdJutt7ze58Xq8G36kZ9bAJbmIwNKOIyuIYrC8di8/wKKiZkh21gsvBNEVbLx4cF&#10;5i7ceU+3Q6qUhHDM0UKdUpdrHcuaPMZx6IhFO4XeY5K1r7Tr8S7hvtWZMS/aY8PSUGNHbzWVl8PV&#10;W/hqsiP+7Iut8bPNNH0Mxfn6+W7t6GlYz0ElGtK/+e965wTfZMIv38gI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kp9xQAAAN0AAAAPAAAAAAAAAAAAAAAAAJgCAABkcnMv&#10;ZG93bnJldi54bWxQSwUGAAAAAAQABAD1AAAAigMAAAAA&#10;"/>
                            <v:rect id="Rectangle 7" o:spid="_x0000_s1031" style="position:absolute;left:585;top:30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rv5sIA&#10;AADdAAAADwAAAGRycy9kb3ducmV2LnhtbERPTYvCMBC9L/gfwgje1sQKslajLLsoetR68TY2Y1u3&#10;mZQmand/vREWvM3jfc582dla3Kj1lWMNo6ECQZw7U3Gh4ZCt3j9A+IBssHZMGn7Jw3LRe5tjatyd&#10;d3Tbh0LEEPYpaihDaFIpfV6SRT90DXHkzq61GCJsC2lavMdwW8tEqYm0WHFsKLGhr5Lyn/3VajhV&#10;yQH/dtla2elqHLZddrkev7Ue9LvPGYhAXXiJ/90bE+erZATPb+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+u/mwgAAAN0AAAAPAAAAAAAAAAAAAAAAAJgCAABkcnMvZG93&#10;bnJldi54bWxQSwUGAAAAAAQABAD1AAAAhwMAAAAA&#10;"/>
                            <v:rect id="Rectangle 8" o:spid="_x0000_s1032" style="position:absolute;left:825;top:2615;width:18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xkcIA&#10;AADdAAAADwAAAGRycy9kb3ducmV2LnhtbERPTWvCQBC9C/0PyxS86W5TKBpdpSgWe9Tk0ts0OyZp&#10;s7Mhu2r017uC4G0e73Pmy9424kSdrx1reBsrEMSFMzWXGvJsM5qA8AHZYOOYNFzIw3LxMphjatyZ&#10;d3Tah1LEEPYpaqhCaFMpfVGRRT92LXHkDq6zGCLsSmk6PMdw28hEqQ9psebYUGFLq4qK//3Ravit&#10;kxyvu+xL2enmPXz32d/xZ6318LX/nIEI1Ien+OHemjhfJQncv4kn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KHGRwgAAAN0AAAAPAAAAAAAAAAAAAAAAAJgCAABkcnMvZG93&#10;bnJldi54bWxQSwUGAAAAAAQABAD1AAAAhwMAAAAA&#10;"/>
                            <v:rect id="Rectangle 9" o:spid="_x0000_s1033" style="position:absolute;left:1110;top:2615;width:18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TUCsMA&#10;AADdAAAADwAAAGRycy9kb3ducmV2LnhtbERPTWvCQBC9F/wPywje6q4RpI1uQrFY9Kjx0tuYHZPY&#10;7GzIrpr213cLBW/zeJ+zygfbihv1vnGsYTZVIIhLZxquNByLzfMLCB+QDbaOScM3eciz0dMKU+Pu&#10;vKfbIVQihrBPUUMdQpdK6cuaLPqp64gjd3a9xRBhX0nT4z2G21YmSi2kxYZjQ40drWsqvw5Xq+HU&#10;JEf82Rcfyr5u5mE3FJfr57vWk/HwtgQRaAgP8b97a+J8lczh75t4gs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TUCsMAAADdAAAADwAAAAAAAAAAAAAAAACYAgAAZHJzL2Rv&#10;d25yZXYueG1sUEsFBgAAAAAEAAQA9QAAAIgDAAAAAA==&#10;"/>
                            <v:shape id="AutoShape 10" o:spid="_x0000_s1034" type="#_x0000_t5" style="position:absolute;left:585;top:13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TjisEA&#10;AADcAAAADwAAAGRycy9kb3ducmV2LnhtbERPTYvCMBC9C/6HMAtexKYKK7vVKCIK4kFsd/E8NGNb&#10;tpmUJtb6782C4G0e73OW697UoqPWVZYVTKMYBHFudcWFgt+f/eQLhPPIGmvLpOBBDtar4WCJibZ3&#10;TqnLfCFCCLsEFZTeN4mULi/JoItsQxy4q20N+gDbQuoW7yHc1HIWx3NpsOLQUGJD25Lyv+xmFOxO&#10;WJ27MX2a/eGSxo8sPR5PvVKjj36zAOGp92/xy33QYf73DP6fCR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E44rBAAAA3AAAAA8AAAAAAAAAAAAAAAAAmAIAAGRycy9kb3du&#10;cmV2LnhtbFBLBQYAAAAABAAEAPUAAACGAwAAAAA=&#10;" adj="11600"/>
                            <v:shape id="AutoShape 11" o:spid="_x0000_s1035" type="#_x0000_t34" style="position:absolute;left:827;top:313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aGpMQAAADcAAAADwAAAGRycy9kb3ducmV2LnhtbERPS2vCQBC+F/wPywi9FN3Ugmh0FSsW&#10;WooHHwjehsyYBLOzIbvG9N93CwVv8/E9Z77sbKVabnzpxMDrMAHFkjkqJTdwPHwMJqB8QCGsnLCB&#10;H/awXPSe5piSu8uO233IVQwRn6KBIoQ61dpnBVv0Q1ezRO7iGoshwibX1OA9httKj5JkrC2WEhsK&#10;rHldcHbd36yBll5ovDqtz9/bTTgf8ht9bd/JmOd+t5qBCtyFh/jf/Ulx/vQN/p6JF+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VoakxAAAANwAAAAPAAAAAAAAAAAA&#10;AAAAAKECAABkcnMvZG93bnJldi54bWxQSwUGAAAAAAQABAD5AAAAkgMAAAAA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8e0MQAAADcAAAADwAAAGRycy9kb3ducmV2LnhtbERPS2vCQBC+F/wPywi9FN1Uimh0FSsW&#10;WooHHwjehsyYBLOzIbvG9N93CwVv8/E9Z77sbKVabnzpxMDrMAHFkjkqJTdwPHwMJqB8QCGsnLCB&#10;H/awXPSe5piSu8uO233IVQwRn6KBIoQ61dpnBVv0Q1ezRO7iGoshwibX1OA9httKj5JkrC2WEhsK&#10;rHldcHbd36yBll5ovDqtz9/bTTgf8ht9bd/JmOd+t5qBCtyFh/jf/Ulx/vQN/p6JF+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vx7QxAAAANwAAAAPAAAAAAAAAAAA&#10;AAAAAKECAABkcnMvZG93bnJldi54bWxQSwUGAAAAAAQABAD5AAAAkgMAAAAA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O7S8QAAADcAAAADwAAAGRycy9kb3ducmV2LnhtbERPS2vCQBC+F/wPywi9FN1UqGh0FSsW&#10;WooHHwjehsyYBLOzIbvG9N93CwVv8/E9Z77sbKVabnzpxMDrMAHFkjkqJTdwPHwMJqB8QCGsnLCB&#10;H/awXPSe5piSu8uO233IVQwRn6KBIoQ61dpnBVv0Q1ezRO7iGoshwibX1OA9httKj5JkrC2WEhsK&#10;rHldcHbd36yBll5ovDqtz9/bTTgf8ht9bd/JmOd+t5qBCtyFh/jf/Ulx/vQN/p6JF+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87tLxAAAANwAAAAPAAAAAAAAAAAA&#10;AAAAAKECAABkcnMvZG93bnJldi54bWxQSwUGAAAAAAQABAD5AAAAkgMAAAAA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ElPMMAAADcAAAADwAAAGRycy9kb3ducmV2LnhtbERPTWvCQBC9F/wPywi9FN20h9BGV1Fp&#10;oUU8qEXwNmTGJJidDdk1pv/eFYTe5vE+Zzrvba06bn3lxMDrOAHFkjuqpDDwu/8avYPyAYWwdsIG&#10;/tjDfDZ4mmJG7ipb7nahUDFEfIYGyhCaTGufl2zRj13DErmTay2GCNtCU4vXGG5r/ZYkqbZYSWwo&#10;seFVyfl5d7EGOnqhdHFYHdebz3DcFxf62SzJmOdhv5iACtyHf/HD/U1x/kcK92fiBXp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hJTzDAAAA3AAAAA8AAAAAAAAAAAAA&#10;AAAAoQIAAGRycy9kb3ducmV2LnhtbFBLBQYAAAAABAAEAPkAAACRAwAAAAA=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2Ap8QAAADcAAAADwAAAGRycy9kb3ducmV2LnhtbERPS2vCQBC+F/wPywi9FN3Ug9XoKlYs&#10;tBQPPhC8DZkxCWZnQ3aN6b/vFgre5uN7znzZ2Uq13PjSiYHXYQKKJXNUSm7gePgYTED5gEJYOWED&#10;P+xhueg9zTEld5cdt/uQqxgiPkUDRQh1qrXPCrboh65midzFNRZDhE2uqcF7DLeVHiXJWFssJTYU&#10;WPO64Oy6v1kDLb3QeHVan7+3m3A+5Df62r6TMc/9bjUDFbgLD/G/+5Pi/Okb/D0TL9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bYCnxAAAANwAAAAPAAAAAAAAAAAA&#10;AAAAAKECAABkcnMvZG93bnJldi54bWxQSwUGAAAAAAQABAD5AAAAkgMAAAAA&#10;" adj="10759"/>
                            <w10:wrap type="through"/>
                          </v:group>
                        </w:pict>
                      </mc:Fallback>
                    </mc:AlternateContent>
                  </w:r>
                  <w:r w:rsidRPr="00651769">
                    <w:rPr>
                      <w:rFonts w:ascii="Druckschrift normal" w:hAnsi="Druckschrift normal"/>
                      <w:sz w:val="32"/>
                      <w:szCs w:val="32"/>
                    </w:rPr>
                    <w:t>Nenne die 3 Obstgruppen</w:t>
                  </w:r>
                </w:p>
                <w:p w14:paraId="4BE12552" w14:textId="77777777" w:rsidR="00651769" w:rsidRDefault="00651769" w:rsidP="00651769">
                  <w:pPr>
                    <w:rPr>
                      <w:rFonts w:ascii="DR HH El 4" w:hAnsi="DR HH El 4"/>
                      <w:b/>
                      <w:sz w:val="50"/>
                      <w:szCs w:val="50"/>
                    </w:rPr>
                  </w:pPr>
                  <w:r>
                    <w:rPr>
                      <w:noProof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31808" behindDoc="0" locked="0" layoutInCell="1" allowOverlap="1" wp14:anchorId="5A78C725" wp14:editId="667CAA82">
                            <wp:simplePos x="0" y="0"/>
                            <wp:positionH relativeFrom="column">
                              <wp:posOffset>3403600</wp:posOffset>
                            </wp:positionH>
                            <wp:positionV relativeFrom="paragraph">
                              <wp:posOffset>422275</wp:posOffset>
                            </wp:positionV>
                            <wp:extent cx="2524125" cy="407670"/>
                            <wp:effectExtent l="19050" t="19050" r="28575" b="11430"/>
                            <wp:wrapThrough wrapText="bothSides">
                              <wp:wrapPolygon edited="0">
                                <wp:start x="-163" y="-1009"/>
                                <wp:lineTo x="-163" y="21196"/>
                                <wp:lineTo x="21682" y="21196"/>
                                <wp:lineTo x="21682" y="-1009"/>
                                <wp:lineTo x="-163" y="-1009"/>
                              </wp:wrapPolygon>
                            </wp:wrapThrough>
                            <wp:docPr id="213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524125" cy="40767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214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5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6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7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8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9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20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21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22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23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56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57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58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uppieren 5" o:spid="_x0000_s1026" style="position:absolute;margin-left:268pt;margin-top:33.25pt;width:198.75pt;height:32.1pt;z-index:251831808" coordorigin="585,1350" coordsize="15465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">
                            <v:rect id="Rectangle 3" o:spid="_x0000_s1027" style="position:absolute;left:585;top:13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iOMMUA&#10;AADcAAAADwAAAGRycy9kb3ducmV2LnhtbESPQWvCQBSE74L/YXmF3nRjKqVNXUWUiD0m8dLba/Y1&#10;SZt9G7Ibjf56t1DocZiZb5jVZjStOFPvGssKFvMIBHFpdcOVglORzl5AOI+ssbVMCq7kYLOeTlaY&#10;aHvhjM65r0SAsEtQQe19l0jpypoMurntiIP3ZXuDPsi+krrHS4CbVsZR9CwNNhwWauxoV1P5kw9G&#10;wWcTn/CWFYfIvKZP/n0svoePvVKPD+P2DYSn0f+H/9pHrSBeLOH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I4wxQAAANwAAAAPAAAAAAAAAAAAAAAAAJgCAABkcnMv&#10;ZG93bnJldi54bWxQSwUGAAAAAAQABAD1AAAAigMAAAAA&#10;"/>
                            <v:rect id="Rectangle 4" o:spid="_x0000_s1028" style="position:absolute;left:585;top:30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Qrq8UA&#10;AADcAAAADwAAAGRycy9kb3ducmV2LnhtbESPQWvCQBSE74L/YXmF3nRjiqVNXUWUiD0m8dLba/Y1&#10;SZt9G7Ibjf56t1DocZiZb5jVZjStOFPvGssKFvMIBHFpdcOVglORzl5AOI+ssbVMCq7kYLOeTlaY&#10;aHvhjM65r0SAsEtQQe19l0jpypoMurntiIP3ZXuDPsi+krrHS4CbVsZR9CwNNhwWauxoV1P5kw9G&#10;wWcTn/CWFYfIvKZP/n0svoePvVKPD+P2DYSn0f+H/9pHrSBeLOH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JCurxQAAANwAAAAPAAAAAAAAAAAAAAAAAJgCAABkcnMv&#10;ZG93bnJldi54bWxQSwUGAAAAAAQABAD1AAAAigMAAAAA&#10;"/>
                            <v:rect id="Rectangle 5" o:spid="_x0000_s1029" style="position:absolute;left:585;top:220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LLgcQA&#10;AADcAAAADwAAAGRycy9kb3ducmV2LnhtbESPQWvCQBSE74L/YXmCN93EQ5DUVUSU9tCLsdbrS/aZ&#10;DWbfhuxW47/vFoQeh5n5hlltBtuKO/W+cawgnScgiCunG64VfJ0OsyUIH5A1to5JwZM8bNbj0Qpz&#10;7R58pHsRahEh7HNUYELocil9Zciin7uOOHpX11sMUfa11D0+Ity2cpEkmbTYcFww2NHOUHUrfqyC&#10;7D2kh+P+Uu9Tc/4uP5dlcZOlUtPJsH0DEWgI/+FX+0MrWKQZ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yy4HEAAAA3AAAAA8AAAAAAAAAAAAAAAAAmAIAAGRycy9k&#10;b3ducmV2LnhtbFBLBQYAAAAABAAEAPUAAACJAwAAAAA=&#10;" fillcolor="#bfbfbf"/>
                            <v:rect id="Rectangle 6" o:spid="_x0000_s1030" style="position:absolute;left:585;top:220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oQR8UA&#10;AADcAAAADwAAAGRycy9kb3ducmV2LnhtbESPQWvCQBSE74L/YXmF3nRjCrZNXUWUiD0m8dLba/Y1&#10;SZt9G7Ibjf56t1DocZiZb5jVZjStOFPvGssKFvMIBHFpdcOVglORzl5AOI+ssbVMCq7kYLOeTlaY&#10;aHvhjM65r0SAsEtQQe19l0jpypoMurntiIP3ZXuDPsi+krrHS4CbVsZRtJQGGw4LNXa0q6n8yQej&#10;4LOJT3jLikNkXtMn/z4W38PHXqnHh3H7BsLT6P/Df+2jVhAvnuH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hBHxQAAANwAAAAPAAAAAAAAAAAAAAAAAJgCAABkcnMv&#10;ZG93bnJldi54bWxQSwUGAAAAAAQABAD1AAAAigMAAAAA&#10;"/>
                            <v:rect id="Rectangle 7" o:spid="_x0000_s1031" style="position:absolute;left:585;top:30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WENcEA&#10;AADcAAAADwAAAGRycy9kb3ducmV2LnhtbERPTYvCMBC9L/gfwgje1rQVZLcaiyiKHrVe9jY2Y1tt&#10;JqWJWv31m8PCHh/ve571phEP6lxtWUE8jkAQF1bXXCo45ZvPLxDOI2tsLJOCFznIFoOPOabaPvlA&#10;j6MvRQhhl6KCyvs2ldIVFRl0Y9sSB+5iO4M+wK6UusNnCDeNTKJoKg3WHBoqbGlVUXE73o2Cc52c&#10;8H3It5H53kz8vs+v95+1UqNhv5yB8NT7f/Gfe6cVJHFYG86EI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lhDXBAAAA3AAAAA8AAAAAAAAAAAAAAAAAmAIAAGRycy9kb3du&#10;cmV2LnhtbFBLBQYAAAAABAAEAPUAAACGAwAAAAA=&#10;"/>
                            <v:rect id="Rectangle 8" o:spid="_x0000_s1032" style="position:absolute;left:825;top:2615;width:18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hrsUA&#10;AADcAAAADwAAAGRycy9kb3ducmV2LnhtbESPT2vCQBTE70K/w/IKvZmNEaRJXUUUpR7z59Lba/Y1&#10;Sc2+DdlV0376bqHQ4zAzv2HW28n04kaj6ywrWEQxCOLa6o4bBVV5nD+DcB5ZY2+ZFHyRg+3mYbbG&#10;TNs753QrfCMChF2GClrvh0xKV7dk0EV2IA7ehx0N+iDHRuoR7wFuepnE8Uoa7DgstDjQvqX6UlyN&#10;gvcuqfA7L0+xSY9Lf57Kz+vbQamnx2n3AsLT5P/Df+1XrSBZpP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SGuxQAAANwAAAAPAAAAAAAAAAAAAAAAAJgCAABkcnMv&#10;ZG93bnJldi54bWxQSwUGAAAAAAQABAD1AAAAigMAAAAA&#10;"/>
                            <v:rect id="Rectangle 9" o:spid="_x0000_s1033" style="position:absolute;left:1110;top:2615;width:18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9CjsIA&#10;AADcAAAADwAAAGRycy9kb3ducmV2LnhtbERPPW+DMBDdI/U/WFepW2JKpSohGFS1ompHQpZsF3wB&#10;WnxG2Akkv74eKmV8et9pPpteXGh0nWUFz6sIBHFtdceNgn1VLNcgnEfW2FsmBVdykGcPixQTbScu&#10;6bLzjQgh7BJU0Ho/JFK6uiWDbmUH4sCd7GjQBzg2Uo84hXDTyziKXqXBjkNDiwO9t1T/7s5GwbGL&#10;93grq8/IbIoX/z1XP+fDh1JPj/PbFoSn2d/F/+4vrSCOw/xwJhwB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P0KOwgAAANwAAAAPAAAAAAAAAAAAAAAAAJgCAABkcnMvZG93&#10;bnJldi54bWxQSwUGAAAAAAQABAD1AAAAhwMAAAAA&#10;"/>
                            <v:shape id="AutoShape 10" o:spid="_x0000_s1034" type="#_x0000_t5" style="position:absolute;left:585;top:13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zVZsMA&#10;AADcAAAADwAAAGRycy9kb3ducmV2LnhtbESPQYvCMBSE78L+h/AWvIhNLShSjbIsCuJBbF32/Gje&#10;tmWbl9LEWv+9EQSPw8x8w6y3g2lET52rLSuYRTEI4sLqmksFP5f9dAnCeWSNjWVScCcH283HaI2p&#10;tjfOqM99KQKEXYoKKu/bVEpXVGTQRbYlDt6f7Qz6ILtS6g5vAW4amcTxQhqsOSxU2NJ3RcV/fjUK&#10;diesz/2E5mZ/+M3ie54dj6dBqfHn8LUC4Wnw7/CrfdAKkmQGzzPh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zVZsMAAADcAAAADwAAAAAAAAAAAAAAAACYAgAAZHJzL2Rv&#10;d25yZXYueG1sUEsFBgAAAAAEAAQA9QAAAIgDAAAAAA==&#10;" adj="11600"/>
                            <v:shape id="AutoShape 11" o:spid="_x0000_s1035" type="#_x0000_t34" style="position:absolute;left:827;top:313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CLpMYAAADcAAAADwAAAGRycy9kb3ducmV2LnhtbESPQWvCQBSE74L/YXlCL9JsmoOU6Eas&#10;tNBSPFRF8PbIe01Cs29Ddo3pv+8WBI/DzHzDrNajbdXAvW+cGHhKUlAspaNGKgPHw9vjMygfUAhb&#10;J2zglz2si+lkhTm5q3zxsA+VihDxORqoQ+hyrX1Zs0WfuI4let+utxii7CtNPV4j3LY6S9OFtthI&#10;XKix423N5c/+Yg0MNKfF5rQ9f+5ew/lQXehj90LGPMzGzRJU4DHcw7f2OxnIsgz+z8Qjo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Ai6TGAAAA3AAAAA8AAAAAAAAA&#10;AAAAAAAAoQIAAGRycy9kb3ducmV2LnhtbFBLBQYAAAAABAAEAPkAAACUAwAAAAA=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wuP8UAAADcAAAADwAAAGRycy9kb3ducmV2LnhtbESPQWvCQBSE7wX/w/IEL0U3RpCSuoqK&#10;gqV4qErB2yPvNQnNvg3ZNab/3i0Uehxm5htmseptrTpufeXEwHSSgGLJHVVSGLic9+MXUD6gENZO&#10;2MAPe1gtB08LzMjd5YO7UyhUhIjP0EAZQpNp7fOSLfqJa1ii9+VaiyHKttDU4j3Cba3TJJlri5XE&#10;hRIb3pacf59u1kBHzzRff26v78dduJ6LG70dN2TMaNivX0EF7sN/+K99IANpOoPfM/EI6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swuP8UAAADcAAAADwAAAAAAAAAA&#10;AAAAAAChAgAAZHJzL2Rvd25yZXYueG1sUEsFBgAAAAAEAAQA+QAAAJMDAAAAAA==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3+2sUAAADcAAAADwAAAGRycy9kb3ducmV2LnhtbESPQWvCQBSE7wX/w/IEL0U3Cg0ldRUV&#10;BaV4qErB2yPvNQnNvg3ZNcZ/3y0Uehxm5htmvuxtrTpufeXEwHSSgGLJHVVSGLicd+NXUD6gENZO&#10;2MCDPSwXg6c5ZuTu8sHdKRQqQsRnaKAMocm09nnJFv3ENSzR+3KtxRBlW2hq8R7httazJEm1xUri&#10;QokNb0rOv083a6CjZ0pXn5vr+3EbrufiRofjmowZDfvVG6jAffgP/7X3ZGD2ksLvmXgE9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3+2sUAAADcAAAADwAAAAAAAAAA&#10;AAAAAAChAgAAZHJzL2Rvd25yZXYueG1sUEsFBgAAAAAEAAQA+QAAAJMDAAAAAA==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FbQcYAAADcAAAADwAAAGRycy9kb3ducmV2LnhtbESPQWvCQBSE7wX/w/IKvRTdVKiV1FVU&#10;WqiIh6oI3h55r0lo9m3IrjH+e1cQPA4z8w0zmXW2Ui03vnRi4G2QgGLJHJWSG9jvvvtjUD6gEFZO&#10;2MCFPcymvacJpuTO8svtNuQqQsSnaKAIoU619lnBFv3A1SzR+3ONxRBlk2tq8BzhttLDJBlpi6XE&#10;hQJrXhac/W9P1kBLrzSaH5bH9eYrHHf5iVabBRnz8tzNP0EF7sIjfG//kIHh+wfczsQjoK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3xW0HGAAAA3AAAAA8AAAAAAAAA&#10;AAAAAAAAoQIAAGRycy9kb3ducmV2LnhtbFBLBQYAAAAABAAEAPkAAACUAwAAAAA=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7PM8IAAADcAAAADwAAAGRycy9kb3ducmV2LnhtbERPS2vCQBC+F/wPywheim4qVCS6ikoF&#10;S/HgA8HbkBmTYHY2ZNcY/333UOjx43vPl52tVMuNL50Y+BgloFgyR6XkBs6n7XAKygcUwsoJG3ix&#10;h+Wi9zbHlNxTDtweQ65iiPgUDRQh1KnWPivYoh+5miVyN9dYDBE2uaYGnzHcVnqcJBNtsZTYUGDN&#10;m4Kz+/FhDbT0TpPVZXP92X+F6yl/0Pd+TcYM+t1qBipwF/7Ff+4dGRh/xrXxTDwCev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G7PM8IAAADcAAAADwAAAAAAAAAAAAAA&#10;AAChAgAAZHJzL2Rvd25yZXYueG1sUEsFBgAAAAAEAAQA+QAAAJADAAAAAA==&#10;" adj="10759"/>
                            <w10:wrap type="through"/>
                          </v:group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Cs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29760" behindDoc="0" locked="0" layoutInCell="1" allowOverlap="1" wp14:anchorId="57A635C9" wp14:editId="1E6A43D4">
                            <wp:simplePos x="0" y="0"/>
                            <wp:positionH relativeFrom="column">
                              <wp:posOffset>118110</wp:posOffset>
                            </wp:positionH>
                            <wp:positionV relativeFrom="paragraph">
                              <wp:posOffset>142240</wp:posOffset>
                            </wp:positionV>
                            <wp:extent cx="3162300" cy="407670"/>
                            <wp:effectExtent l="19050" t="19050" r="19050" b="11430"/>
                            <wp:wrapThrough wrapText="bothSides">
                              <wp:wrapPolygon edited="0">
                                <wp:start x="-130" y="-1009"/>
                                <wp:lineTo x="-130" y="21196"/>
                                <wp:lineTo x="21600" y="21196"/>
                                <wp:lineTo x="21600" y="-1009"/>
                                <wp:lineTo x="-130" y="-1009"/>
                              </wp:wrapPolygon>
                            </wp:wrapThrough>
                            <wp:docPr id="198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3162300" cy="40767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199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0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1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2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3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4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5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7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8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09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10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11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12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uppieren 5" o:spid="_x0000_s1026" style="position:absolute;margin-left:9.3pt;margin-top:11.2pt;width:249pt;height:32.1pt;z-index:251829760" coordorigin="585,1350" coordsize="15465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">
                            <v:rect id="Rectangle 3" o:spid="_x0000_s1027" style="position:absolute;left:585;top:13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9DiMMA&#10;AADcAAAADwAAAGRycy9kb3ducmV2LnhtbERPS2vCQBC+C/0PyxR6040WShNdRVos7TEmF29jdkyi&#10;2dmQ3TzaX98tFLzNx/eczW4yjRioc7VlBctFBIK4sLrmUkGeHeavIJxH1thYJgXf5GC3fZhtMNF2&#10;5JSGoy9FCGGXoILK+zaR0hUVGXQL2xIH7mI7gz7ArpS6wzGEm0auouhFGqw5NFTY0ltFxe3YGwXn&#10;epXjT5p9RCY+PPuvKbv2p3elnh6n/RqEp8nfxf/uTx3mxzH8PRMu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9DiMMAAADcAAAADwAAAAAAAAAAAAAAAACYAgAAZHJzL2Rv&#10;d25yZXYueG1sUEsFBgAAAAAEAAQA9QAAAIgDAAAAAA==&#10;"/>
                            <v:rect id="Rectangle 4" o:spid="_x0000_s1028" style="position:absolute;left:585;top:30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oe7sQA&#10;AADcAAAADwAAAGRycy9kb3ducmV2LnhtbESPQWvCQBSE74L/YXmCN900QtHUNZSWiD1qvPT2mn1N&#10;0mbfht2Npv313YLgcZiZb5htPppOXMj51rKCh2UCgriyuuVawbksFmsQPiBr7CyTgh/ykO+mky1m&#10;2l75SJdTqEWEsM9QQRNCn0npq4YM+qXtiaP3aZ3BEKWrpXZ4jXDTyTRJHqXBluNCgz29NFR9nwaj&#10;4KNNz/h7LPeJ2RSr8DaWX8P7q1Lz2fj8BCLQGO7hW/ugFUQi/J+JR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KHu7EAAAA3AAAAA8AAAAAAAAAAAAAAAAAmAIAAGRycy9k&#10;b3ducmV2LnhtbFBLBQYAAAAABAAEAPUAAACJAwAAAAA=&#10;"/>
                            <v:rect id="Rectangle 5" o:spid="_x0000_s1029" style="position:absolute;left:585;top:220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LFKMMA&#10;AADcAAAADwAAAGRycy9kb3ducmV2LnhtbESPQYvCMBSE7wv+h/AEb2taDyLVKCKKHrzYXfX62jyb&#10;YvNSmqj1328WFvY4zMw3zGLV20Y8qfO1YwXpOAFBXDpdc6Xg+2v3OQPhA7LGxjEpeJOH1XLwscBM&#10;uxef6JmHSkQI+wwVmBDaTEpfGrLox64ljt7NdRZDlF0ldYevCLeNnCTJVFqsOS4YbGljqLznD6tg&#10;ug/p7rS9VtvUnC/FcVbkd1koNRr26zmIQH34D/+1D1rBJEnh90w8An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LFKMMAAADcAAAADwAAAAAAAAAAAAAAAACYAgAAZHJzL2Rv&#10;d25yZXYueG1sUEsFBgAAAAAEAAQA9QAAAIgDAAAAAA==&#10;" fillcolor="#bfbfbf"/>
                            <v:rect id="Rectangle 6" o:spid="_x0000_s1030" style="position:absolute;left:585;top:220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lAsQA&#10;AADcAAAADwAAAGRycy9kb3ducmV2LnhtbESPQWvCQBSE70L/w/IK3nS3KRSNrlIUiz1qcuntNftM&#10;0mbfhuyq0V/vCoLHYWa+YebL3jbiRJ2vHWt4GysQxIUzNZca8mwzmoDwAdlg45g0XMjDcvEymGNq&#10;3Jl3dNqHUkQI+xQ1VCG0qZS+qMiiH7uWOHoH11kMUXalNB2eI9w2MlHqQ1qsOS5U2NKqouJ/f7Qa&#10;fuskx+su+1J2unkP3332d/xZaz187T9nIAL14Rl+tLdGQ6ISuJ+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UJQLEAAAA3AAAAA8AAAAAAAAAAAAAAAAAmAIAAGRycy9k&#10;b3ducmV2LnhtbFBLBQYAAAAABAAEAPUAAACJAwAAAAA=&#10;"/>
                            <v:rect id="Rectangle 7" o:spid="_x0000_s1031" style="position:absolute;left:585;top:30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iAmcQA&#10;AADcAAAADwAAAGRycy9kb3ducmV2LnhtbESPQWvCQBSE7wX/w/IEb3XXCNJGN6FYLHrUeOntmX0m&#10;sdm3Ibtq2l/fLRQ8DjPzDbPKB9uKG/W+caxhNlUgiEtnGq40HIvN8wsIH5ANto5Jwzd5yLPR0wpT&#10;4+68p9shVCJC2KeooQ6hS6X0ZU0W/dR1xNE7u95iiLKvpOnxHuG2lYlSC2mx4bhQY0frmsqvw9Vq&#10;ODXJEX/2xYeyr5t52A3F5fr5rvVkPLwtQQQawiP8394aDYmaw9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YgJnEAAAA3AAAAA8AAAAAAAAAAAAAAAAAmAIAAGRycy9k&#10;b3ducmV2LnhtbFBLBQYAAAAABAAEAPUAAACJAwAAAAA=&#10;"/>
                            <v:rect id="Rectangle 8" o:spid="_x0000_s1032" style="position:absolute;left:825;top:2615;width:18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EY7cUA&#10;AADcAAAADwAAAGRycy9kb3ducmV2LnhtbESPQWvCQBSE7wX/w/KE3uquqZQ2zUZEsdijxktvr9nX&#10;JJp9G7Krpv56t1DwOMzMN0w2H2wrztT7xrGG6USBIC6dabjSsC/WT68gfEA22DomDb/kYZ6PHjJM&#10;jbvwls67UIkIYZ+ihjqELpXSlzVZ9BPXEUfvx/UWQ5R9JU2Plwi3rUyUepEWG44LNXa0rKk87k5W&#10;w3eT7PG6LT6UfVs/h8+hOJy+Vlo/jofFO4hAQ7iH/9sboyFRM/g7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sRjtxQAAANwAAAAPAAAAAAAAAAAAAAAAAJgCAABkcnMv&#10;ZG93bnJldi54bWxQSwUGAAAAAAQABAD1AAAAigMAAAAA&#10;"/>
                            <v:rect id="Rectangle 9" o:spid="_x0000_s1033" style="position:absolute;left:1110;top:2615;width:18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29dsUA&#10;AADcAAAADwAAAGRycy9kb3ducmV2LnhtbESPQWvCQBSE7wX/w/KE3uquKZY2zUZEsdijxktvr9nX&#10;JJp9G7Krpv56t1DwOMzMN0w2H2wrztT7xrGG6USBIC6dabjSsC/WT68gfEA22DomDb/kYZ6PHjJM&#10;jbvwls67UIkIYZ+ihjqELpXSlzVZ9BPXEUfvx/UWQ5R9JU2Plwi3rUyUepEWG44LNXa0rKk87k5W&#10;w3eT7PG6LT6UfVs/h8+hOJy+Vlo/jofFO4hAQ7iH/9sboyFRM/g7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b12xQAAANwAAAAPAAAAAAAAAAAAAAAAAJgCAABkcnMv&#10;ZG93bnJldi54bWxQSwUGAAAAAAQABAD1AAAAigMAAAAA&#10;"/>
                            <v:shape id="AutoShape 10" o:spid="_x0000_s1034" type="#_x0000_t5" style="position:absolute;left:585;top:13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y06cUA&#10;AADcAAAADwAAAGRycy9kb3ducmV2LnhtbESPQWvCQBSE7wX/w/IEL6XuNtBWUleRYkA8SJNKz4/s&#10;axLMvg3ZNcZ/7xYEj8PMfMMs16NtxUC9bxxreJ0rEMSlMw1XGo4/2csChA/IBlvHpOFKHtarydMS&#10;U+MunNNQhEpECPsUNdQhdKmUvqzJop+7jjh6f663GKLsK2l6vES4bWWi1Lu02HBcqLGjr5rKU3G2&#10;GrYHbL6HZ3qz2e43V9ci3+8Po9az6bj5BBFoDI/wvb0zGhL1Af9n4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3LTpxQAAANwAAAAPAAAAAAAAAAAAAAAAAJgCAABkcnMv&#10;ZG93bnJldi54bWxQSwUGAAAAAAQABAD1AAAAigMAAAAA&#10;" adj="11600"/>
                            <v:shape id="AutoShape 11" o:spid="_x0000_s1035" type="#_x0000_t34" style="position:absolute;left:827;top:313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3gLsIAAADcAAAADwAAAGRycy9kb3ducmV2LnhtbERPS4vCMBC+C/sfwizsRTTVg0g1iisr&#10;7CIefCB4GzpjW2wmpYm1++/NQfD48b3ny85WquXGl04MjIYJKJbMUSm5gdNxM5iC8gGFsHLCBv7Z&#10;w3Lx0ZtjSu4he24PIVcxRHyKBooQ6lRrnxVs0Q9dzRK5q2sshgibXFODjxhuKz1Okom2WEpsKLDm&#10;dcHZ7XC3Blrq02R1Xl+2u59wOeZ3+tt9kzFfn91qBipwF97il/uXDIyTuDaeiUdAL5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93gLsIAAADcAAAADwAAAAAAAAAAAAAA&#10;AAChAgAAZHJzL2Rvd25yZXYueG1sUEsFBgAAAAAEAAQA+QAAAJADAAAAAA==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FFtcYAAADcAAAADwAAAGRycy9kb3ducmV2LnhtbESPQWvCQBSE70L/w/IKXqRu9CA2ZiMq&#10;LViKh2oRvD3yXpPQ7NuQXWP677uFgsdhZr5hsvVgG9Vz52snBmbTBBRL4aiW0sDn6fVpCcoHFMLG&#10;CRv4YQ/r/GGUYUruJh/cH0OpIkR8igaqENpUa19UbNFPXcsSvS/XWQxRdqWmDm8Rbhs9T5KFtlhL&#10;XKiw5V3Fxffxag30NKHF5ry7vB9ewuVUXuntsCVjxo/DZgUq8BDu4f/2ngzMk2f4OxOPg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RRbXGAAAA3AAAAA8AAAAAAAAA&#10;AAAAAAAAoQIAAGRycy9kb3ducmV2LnhtbFBLBQYAAAAABAAEAPkAAACUAwAAAAA=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J69cIAAADcAAAADwAAAGRycy9kb3ducmV2LnhtbERPS4vCMBC+L+x/CLPgZdFUDyLVKCq7&#10;oCwefCB4GzpjW2wmpYm1/vvNQfD48b1ni85WquXGl04MDAcJKJbMUSm5gdPxtz8B5QMKYeWEDTzZ&#10;w2L++THDlNxD9tweQq5iiPgUDRQh1KnWPivYoh+4miVyV9dYDBE2uaYGHzHcVnqUJGNtsZTYUGDN&#10;64Kz2+FuDbT0TePleX352/2EyzG/03a3ImN6X91yCipwF97il3tDBkbDOD+eiUdAz/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HJ69cIAAADcAAAADwAAAAAAAAAAAAAA&#10;AAChAgAAZHJzL2Rvd25yZXYueG1sUEsFBgAAAAAEAAQA+QAAAJADAAAAAA==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7fbsUAAADcAAAADwAAAGRycy9kb3ducmV2LnhtbESPQWvCQBSE7wX/w/IEL0U38SAluoqK&#10;hUrxUC0Fb4+8ZxLMvg3ZNcZ/7xYKPQ4z8w2zWPW2Vh23vnJiIJ0koFhyR5UUBr5P7+M3UD6gENZO&#10;2MCDPayWg5cFZuTu8sXdMRQqQsRnaKAMocm09nnJFv3ENSzRu7jWYoiyLTS1eI9wW+tpksy0xUri&#10;QokNb0vOr8ebNdDRK83WP9vz52EXzqfiRvvDhowZDfv1HFTgPvyH/9ofZGCapvB7Jh4BvX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z7fbsUAAADcAAAADwAAAAAAAAAA&#10;AAAAAAChAgAAZHJzL2Rvd25yZXYueG1sUEsFBgAAAAAEAAQA+QAAAJMDAAAAAA==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xBGcUAAADcAAAADwAAAGRycy9kb3ducmV2LnhtbESPQWvCQBSE7wX/w/IEL0U35iAluoqK&#10;hUrxUC0Fb4+8ZxLMvg3ZNcZ/7xYKPQ4z8w2zWPW2Vh23vnJiYDpJQLHkjiopDHyf3sdvoHxAIayd&#10;sIEHe1gtBy8LzMjd5Yu7YyhUhIjP0EAZQpNp7fOSLfqJa1iid3GtxRBlW2hq8R7httZpksy0xUri&#10;QokNb0vOr8ebNdDRK83WP9vz52EXzqfiRvvDhowZDfv1HFTgPvyH/9ofZCCdpvB7Jh4BvX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+xBGcUAAADcAAAADwAAAAAAAAAA&#10;AAAAAAChAgAAZHJzL2Rvd25yZXYueG1sUEsFBgAAAAAEAAQA+QAAAJMDAAAAAA==&#10;" adj="10759"/>
                            <w10:wrap type="through"/>
                          </v:group>
                        </w:pict>
                      </mc:Fallback>
                    </mc:AlternateContent>
                  </w:r>
                </w:p>
                <w:p w14:paraId="17619408" w14:textId="77777777" w:rsidR="00651769" w:rsidRDefault="00651769" w:rsidP="00651769">
                  <w:pPr>
                    <w:rPr>
                      <w:rFonts w:ascii="DR HH El 4" w:hAnsi="DR HH El 4"/>
                      <w:b/>
                      <w:sz w:val="50"/>
                      <w:szCs w:val="50"/>
                    </w:rPr>
                  </w:pPr>
                </w:p>
                <w:p w14:paraId="1578B733" w14:textId="77777777" w:rsidR="00651769" w:rsidRDefault="00651769" w:rsidP="00651769">
                  <w:pPr>
                    <w:pStyle w:val="Listenabsatz"/>
                    <w:numPr>
                      <w:ilvl w:val="0"/>
                      <w:numId w:val="14"/>
                    </w:numPr>
                    <w:spacing w:before="240"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651769">
                    <w:rPr>
                      <w:rFonts w:ascii="Druckschrift normal" w:hAnsi="Druckschrift normal"/>
                      <w:sz w:val="32"/>
                      <w:szCs w:val="32"/>
                    </w:rPr>
                    <w:t>Aus einem Kern kann ein Apfel wachs</w:t>
                  </w:r>
                  <w:r w:rsidR="003853B4">
                    <w:rPr>
                      <w:rFonts w:ascii="Druckschrift normal" w:hAnsi="Druckschrift normal"/>
                      <w:sz w:val="32"/>
                      <w:szCs w:val="32"/>
                    </w:rPr>
                    <w:t>en. Schreibe die Ziffern von 1-4</w:t>
                  </w:r>
                  <w:r w:rsidRPr="00651769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unter die Bilder.</w:t>
                  </w:r>
                </w:p>
                <w:p w14:paraId="5318CD28" w14:textId="77777777" w:rsidR="00651769" w:rsidRDefault="003853B4" w:rsidP="00651769">
                  <w:pPr>
                    <w:pStyle w:val="Listenabsatz"/>
                    <w:spacing w:before="240" w:line="360" w:lineRule="auto"/>
                    <w:ind w:left="450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B4535C">
                    <w:rPr>
                      <w:rFonts w:ascii="Druckschrift normal" w:hAnsi="Druckschrift normal"/>
                      <w:noProof/>
                      <w:sz w:val="32"/>
                      <w:szCs w:val="32"/>
                      <w:lang w:eastAsia="de-DE"/>
                    </w:rPr>
                    <w:drawing>
                      <wp:anchor distT="0" distB="0" distL="114300" distR="114300" simplePos="0" relativeHeight="251835904" behindDoc="1" locked="0" layoutInCell="1" allowOverlap="1" wp14:anchorId="6DB8CD64" wp14:editId="65AC6A10">
                        <wp:simplePos x="0" y="0"/>
                        <wp:positionH relativeFrom="column">
                          <wp:posOffset>3792220</wp:posOffset>
                        </wp:positionH>
                        <wp:positionV relativeFrom="paragraph">
                          <wp:posOffset>172720</wp:posOffset>
                        </wp:positionV>
                        <wp:extent cx="1600200" cy="1059815"/>
                        <wp:effectExtent l="0" t="0" r="0" b="6985"/>
                        <wp:wrapNone/>
                        <wp:docPr id="260" name="Grafik 2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0200" cy="10598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651769" w:rsidRPr="00B4535C">
                    <w:rPr>
                      <w:noProof/>
                      <w:lang w:eastAsia="de-DE"/>
                    </w:rPr>
                    <w:drawing>
                      <wp:anchor distT="0" distB="0" distL="114300" distR="114300" simplePos="0" relativeHeight="251858432" behindDoc="1" locked="0" layoutInCell="1" allowOverlap="1" wp14:anchorId="226DE804" wp14:editId="6D6AB31F">
                        <wp:simplePos x="0" y="0"/>
                        <wp:positionH relativeFrom="column">
                          <wp:posOffset>1809750</wp:posOffset>
                        </wp:positionH>
                        <wp:positionV relativeFrom="paragraph">
                          <wp:posOffset>41910</wp:posOffset>
                        </wp:positionV>
                        <wp:extent cx="1800225" cy="1196340"/>
                        <wp:effectExtent l="0" t="0" r="9525" b="3810"/>
                        <wp:wrapNone/>
                        <wp:docPr id="261" name="Grafik 2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0225" cy="1196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651769" w:rsidRPr="00B4535C">
                    <w:rPr>
                      <w:rFonts w:ascii="Druckschrift normal" w:hAnsi="Druckschrift normal"/>
                      <w:noProof/>
                      <w:sz w:val="32"/>
                      <w:szCs w:val="32"/>
                      <w:lang w:eastAsia="de-DE"/>
                    </w:rPr>
                    <w:drawing>
                      <wp:anchor distT="0" distB="0" distL="114300" distR="114300" simplePos="0" relativeHeight="251834880" behindDoc="1" locked="0" layoutInCell="1" allowOverlap="1" wp14:anchorId="3166AC04" wp14:editId="4AE1E3C1">
                        <wp:simplePos x="0" y="0"/>
                        <wp:positionH relativeFrom="column">
                          <wp:posOffset>163195</wp:posOffset>
                        </wp:positionH>
                        <wp:positionV relativeFrom="paragraph">
                          <wp:posOffset>103505</wp:posOffset>
                        </wp:positionV>
                        <wp:extent cx="1514475" cy="1130935"/>
                        <wp:effectExtent l="0" t="0" r="9525" b="0"/>
                        <wp:wrapNone/>
                        <wp:docPr id="259" name="Grafik 2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4475" cy="11309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983691F" w14:textId="77777777" w:rsidR="00651769" w:rsidRDefault="00651769" w:rsidP="00651769">
                  <w:pPr>
                    <w:pStyle w:val="Listenabsatz"/>
                    <w:spacing w:before="240" w:line="360" w:lineRule="auto"/>
                    <w:ind w:left="450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4164B230" w14:textId="77777777" w:rsidR="00651769" w:rsidRDefault="00651769" w:rsidP="00651769">
                  <w:pPr>
                    <w:pStyle w:val="Listenabsatz"/>
                    <w:spacing w:before="240" w:line="360" w:lineRule="auto"/>
                    <w:ind w:left="450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4F14B2E1" w14:textId="77777777" w:rsidR="00651769" w:rsidRDefault="00651769" w:rsidP="00651769">
                  <w:pPr>
                    <w:pStyle w:val="Listenabsatz"/>
                    <w:spacing w:before="240" w:line="360" w:lineRule="auto"/>
                    <w:ind w:left="450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681F3A9A" w14:textId="77777777" w:rsidR="00651769" w:rsidRDefault="003853B4" w:rsidP="00651769">
                  <w:pPr>
                    <w:pStyle w:val="Listenabsatz"/>
                    <w:spacing w:before="240" w:line="360" w:lineRule="auto"/>
                    <w:ind w:left="450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47168" behindDoc="0" locked="0" layoutInCell="1" allowOverlap="1" wp14:anchorId="56EB35D5" wp14:editId="187D1A9A">
                            <wp:simplePos x="0" y="0"/>
                            <wp:positionH relativeFrom="column">
                              <wp:posOffset>4376420</wp:posOffset>
                            </wp:positionH>
                            <wp:positionV relativeFrom="paragraph">
                              <wp:posOffset>48260</wp:posOffset>
                            </wp:positionV>
                            <wp:extent cx="400050" cy="333375"/>
                            <wp:effectExtent l="0" t="0" r="19050" b="28575"/>
                            <wp:wrapNone/>
                            <wp:docPr id="267" name="Rechteck 26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00050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id="Rechteck 267" o:spid="_x0000_s1026" style="position:absolute;margin-left:344.6pt;margin-top:3.8pt;width:31.5pt;height:26.25pt;z-index:2518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" filled="f" strokecolor="windowText" strokeweight="1.5pt"/>
                        </w:pict>
                      </mc:Fallback>
                    </mc:AlternateContent>
                  </w:r>
                  <w:r w:rsidR="00651769">
                    <w:rPr>
                      <w:rFonts w:ascii="Druckschrift normal" w:hAnsi="Druckschrift normal"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45120" behindDoc="0" locked="0" layoutInCell="1" allowOverlap="1" wp14:anchorId="127240D8" wp14:editId="442E491A">
                            <wp:simplePos x="0" y="0"/>
                            <wp:positionH relativeFrom="column">
                              <wp:posOffset>2471420</wp:posOffset>
                            </wp:positionH>
                            <wp:positionV relativeFrom="paragraph">
                              <wp:posOffset>50800</wp:posOffset>
                            </wp:positionV>
                            <wp:extent cx="400050" cy="333375"/>
                            <wp:effectExtent l="0" t="0" r="19050" b="28575"/>
                            <wp:wrapNone/>
                            <wp:docPr id="266" name="Rechteck 26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00050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id="Rechteck 266" o:spid="_x0000_s1026" style="position:absolute;margin-left:194.6pt;margin-top:4pt;width:31.5pt;height:26.25pt;z-index:2518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" filled="f" strokecolor="windowText" strokeweight="1.5pt"/>
                        </w:pict>
                      </mc:Fallback>
                    </mc:AlternateContent>
                  </w:r>
                  <w:r w:rsidR="00651769">
                    <w:rPr>
                      <w:rFonts w:ascii="Druckschrift normal" w:hAnsi="Druckschrift normal"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38976" behindDoc="0" locked="0" layoutInCell="1" allowOverlap="1" wp14:anchorId="3EB751D9" wp14:editId="19CBBEC9">
                            <wp:simplePos x="0" y="0"/>
                            <wp:positionH relativeFrom="column">
                              <wp:posOffset>660400</wp:posOffset>
                            </wp:positionH>
                            <wp:positionV relativeFrom="paragraph">
                              <wp:posOffset>116840</wp:posOffset>
                            </wp:positionV>
                            <wp:extent cx="400050" cy="333375"/>
                            <wp:effectExtent l="0" t="0" r="19050" b="28575"/>
                            <wp:wrapNone/>
                            <wp:docPr id="263" name="Rechteck 26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00050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id="Rechteck 263" o:spid="_x0000_s1026" style="position:absolute;margin-left:52pt;margin-top:9.2pt;width:31.5pt;height:26.25pt;z-index:2518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" filled="f" strokecolor="black [3213]" strokeweight="1.5pt"/>
                        </w:pict>
                      </mc:Fallback>
                    </mc:AlternateContent>
                  </w:r>
                </w:p>
                <w:p w14:paraId="1118101F" w14:textId="77777777" w:rsidR="00651769" w:rsidRDefault="00651769" w:rsidP="00651769">
                  <w:pPr>
                    <w:spacing w:before="240"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B4535C">
                    <w:rPr>
                      <w:rFonts w:ascii="Druckschrift normal" w:hAnsi="Druckschrift normal"/>
                      <w:noProof/>
                      <w:sz w:val="32"/>
                      <w:szCs w:val="32"/>
                      <w:lang w:eastAsia="de-DE"/>
                    </w:rPr>
                    <w:drawing>
                      <wp:anchor distT="0" distB="0" distL="114300" distR="114300" simplePos="0" relativeHeight="251833856" behindDoc="1" locked="0" layoutInCell="1" allowOverlap="1" wp14:anchorId="3862ED67" wp14:editId="463A4DBA">
                        <wp:simplePos x="0" y="0"/>
                        <wp:positionH relativeFrom="column">
                          <wp:posOffset>69850</wp:posOffset>
                        </wp:positionH>
                        <wp:positionV relativeFrom="paragraph">
                          <wp:posOffset>258445</wp:posOffset>
                        </wp:positionV>
                        <wp:extent cx="1657350" cy="1103630"/>
                        <wp:effectExtent l="0" t="0" r="0" b="1270"/>
                        <wp:wrapNone/>
                        <wp:docPr id="3" name="Grafi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pfelblüte.jpe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7350" cy="1103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632F377F" w14:textId="77777777" w:rsidR="00651769" w:rsidRDefault="00651769" w:rsidP="00651769">
                  <w:pPr>
                    <w:spacing w:before="240"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2570F2DB" w14:textId="77777777" w:rsidR="00651769" w:rsidRDefault="00651769" w:rsidP="00651769">
                  <w:pPr>
                    <w:spacing w:before="240"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79218EBA" w14:textId="77777777" w:rsidR="00651769" w:rsidRDefault="00651769" w:rsidP="00651769">
                  <w:pPr>
                    <w:spacing w:before="240"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43072" behindDoc="0" locked="0" layoutInCell="1" allowOverlap="1" wp14:anchorId="45C4B315" wp14:editId="261716A8">
                            <wp:simplePos x="0" y="0"/>
                            <wp:positionH relativeFrom="column">
                              <wp:posOffset>661670</wp:posOffset>
                            </wp:positionH>
                            <wp:positionV relativeFrom="paragraph">
                              <wp:posOffset>91440</wp:posOffset>
                            </wp:positionV>
                            <wp:extent cx="400050" cy="333375"/>
                            <wp:effectExtent l="0" t="0" r="19050" b="28575"/>
                            <wp:wrapNone/>
                            <wp:docPr id="265" name="Rechteck 26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00050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id="Rechteck 265" o:spid="_x0000_s1026" style="position:absolute;margin-left:52.1pt;margin-top:7.2pt;width:31.5pt;height:26.25pt;z-index:2518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" filled="f" strokecolor="windowText" strokeweight="1.5pt"/>
                        </w:pict>
                      </mc:Fallback>
                    </mc:AlternateContent>
                  </w:r>
                </w:p>
                <w:p w14:paraId="176D673D" w14:textId="77777777" w:rsidR="00651769" w:rsidRPr="00B4535C" w:rsidRDefault="00651769" w:rsidP="00651769">
                  <w:pPr>
                    <w:pStyle w:val="Listenabsatz"/>
                    <w:numPr>
                      <w:ilvl w:val="0"/>
                      <w:numId w:val="14"/>
                    </w:numPr>
                    <w:spacing w:before="240"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sz w:val="32"/>
                      <w:szCs w:val="32"/>
                    </w:rPr>
                    <w:t>Was braucht eine Pflanze zum Wachsen?</w:t>
                  </w:r>
                </w:p>
                <w:p w14:paraId="5B1E57C4" w14:textId="77777777" w:rsidR="00651769" w:rsidRPr="00746061" w:rsidRDefault="00651769" w:rsidP="00651769">
                  <w:pPr>
                    <w:spacing w:before="240" w:line="360" w:lineRule="auto"/>
                    <w:rPr>
                      <w:rFonts w:ascii="DR HH El 4" w:hAnsi="DR HH El 4"/>
                      <w:b/>
                      <w:sz w:val="50"/>
                      <w:szCs w:val="50"/>
                    </w:rPr>
                  </w:pPr>
                  <w:r>
                    <w:rPr>
                      <w:rFonts w:ascii="Druckschrift normal" w:hAnsi="Druckschrift normal"/>
                      <w:bCs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53312" behindDoc="0" locked="0" layoutInCell="1" allowOverlap="1" wp14:anchorId="5ECCDF54" wp14:editId="74A09179">
                            <wp:simplePos x="0" y="0"/>
                            <wp:positionH relativeFrom="column">
                              <wp:posOffset>2790825</wp:posOffset>
                            </wp:positionH>
                            <wp:positionV relativeFrom="paragraph">
                              <wp:posOffset>327660</wp:posOffset>
                            </wp:positionV>
                            <wp:extent cx="2524125" cy="407670"/>
                            <wp:effectExtent l="19050" t="19050" r="28575" b="11430"/>
                            <wp:wrapThrough wrapText="bothSides">
                              <wp:wrapPolygon edited="0">
                                <wp:start x="-163" y="-1009"/>
                                <wp:lineTo x="-163" y="21196"/>
                                <wp:lineTo x="21682" y="21196"/>
                                <wp:lineTo x="21682" y="-1009"/>
                                <wp:lineTo x="-163" y="-1009"/>
                              </wp:wrapPolygon>
                            </wp:wrapThrough>
                            <wp:docPr id="664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524125" cy="40767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665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66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67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68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69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70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71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36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37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38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41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42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43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uppieren 5" o:spid="_x0000_s1026" style="position:absolute;margin-left:219.75pt;margin-top:25.8pt;width:198.75pt;height:32.1pt;z-index:251853312" coordorigin="585,1350" coordsize="15465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">
                            <v:rect id="Rectangle 3" o:spid="_x0000_s1027" style="position:absolute;left:585;top:13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30z8UA&#10;AADcAAAADwAAAGRycy9kb3ducmV2LnhtbESPQWvCQBSE7wX/w/IEb81Gi6GmriIWpT1qcvH2mn1N&#10;UrNvQ3ZNUn99t1DocZiZb5j1djSN6KlztWUF8ygGQVxYXXOpIM8Oj88gnEfW2FgmBd/kYLuZPKwx&#10;1XbgE/VnX4oAYZeigsr7NpXSFRUZdJFtiYP3aTuDPsiulLrDIcBNIxdxnEiDNYeFClvaV1Rczzej&#10;4KNe5Hg/ZcfYrA5P/n3Mvm6XV6Vm03H3AsLT6P/Df+03rSBJlv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fTPxQAAANwAAAAPAAAAAAAAAAAAAAAAAJgCAABkcnMv&#10;ZG93bnJldi54bWxQSwUGAAAAAAQABAD1AAAAigMAAAAA&#10;"/>
                            <v:rect id="Rectangle 4" o:spid="_x0000_s1028" style="position:absolute;left:585;top:30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9quMUA&#10;AADcAAAADwAAAGRycy9kb3ducmV2LnhtbESPT2vCQBTE7wW/w/IEb3WjQqipq4jFYo8xXry9Zl+T&#10;1OzbkN38sZ++Wyh4HGbmN8xmN5pa9NS6yrKCxTwCQZxbXXGh4JIdn19AOI+ssbZMCu7kYLedPG0w&#10;0XbglPqzL0SAsEtQQel9k0jp8pIMurltiIP3ZVuDPsi2kLrFIcBNLZdRFEuDFYeFEhs6lJTfzp1R&#10;8FktL/iTZu+RWR9X/mPMvrvrm1Kz6bh/BeFp9I/wf/ukFcRxDH9nw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f2q4xQAAANwAAAAPAAAAAAAAAAAAAAAAAJgCAABkcnMv&#10;ZG93bnJldi54bWxQSwUGAAAAAAQABAD1AAAAigMAAAAA&#10;"/>
                            <v:rect id="Rectangle 5" o:spid="_x0000_s1029" style="position:absolute;left:585;top:220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exfsQA&#10;AADcAAAADwAAAGRycy9kb3ducmV2LnhtbESPQWvCQBSE7wX/w/IEb3UTD6mkrlJEqQcvpmqvL9nX&#10;bDD7NmS3Gv99VxB6HGa+GWaxGmwrrtT7xrGCdJqAIK6cbrhWcPzavs5B+ICssXVMCu7kYbUcvSww&#10;1+7GB7oWoRaxhH2OCkwIXS6lrwxZ9FPXEUfvx/UWQ5R9LXWPt1huWzlLkkxabDguGOxobai6FL9W&#10;QfYZ0u1h811vUnM6l/t5WVxkqdRkPHy8gwg0hP/wk97pyGVv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3sX7EAAAA3AAAAA8AAAAAAAAAAAAAAAAAmAIAAGRycy9k&#10;b3ducmV2LnhtbFBLBQYAAAAABAAEAPUAAACJAwAAAAA=&#10;" fillcolor="#bfbfbf"/>
                            <v:rect id="Rectangle 6" o:spid="_x0000_s1030" style="position:absolute;left:585;top:220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bUcIA&#10;AADcAAAADwAAAGRycy9kb3ducmV2LnhtbERPPW+DMBDdI/U/WBepW2JCJdRSDKpapUrHhCzdrvgC&#10;pPiMsAOkvz4eInV8et9ZMZtOjDS41rKCzToCQVxZ3XKt4FhuV88gnEfW2FkmBVdyUOQPiwxTbSfe&#10;03jwtQgh7FJU0Hjfp1K6qiGDbm174sCd7GDQBzjUUg84hXDTyTiKEmmw5dDQYE/vDVW/h4tR8NPG&#10;R/zbl5+Redk++a+5PF++P5R6XM5vryA8zf5ffHfvtIIkCWvDmXA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rFtRwgAAANwAAAAPAAAAAAAAAAAAAAAAAJgCAABkcnMvZG93&#10;bnJldi54bWxQSwUGAAAAAAQABAD1AAAAhwMAAAAA&#10;"/>
                            <v:rect id="Rectangle 7" o:spid="_x0000_s1031" style="position:absolute;left:585;top:30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+ysMA&#10;AADcAAAADwAAAGRycy9kb3ducmV2LnhtbESPQYvCMBSE7wv7H8IT9ramulBs1yiyouhR68Xb2+bZ&#10;VpuX0kSt/nojCB6HmfmGGU87U4sLta6yrGDQj0AQ51ZXXCjYZYvvEQjnkTXWlknBjRxMJ58fY0y1&#10;vfKGLltfiABhl6KC0vsmldLlJRl0fdsQB+9gW4M+yLaQusVrgJtaDqMolgYrDgslNvRXUn7ano2C&#10;/2q4w/smW0YmWfz4dZcdz/u5Ul+9bvYLwlPn3+FXe6UVxHECzzPhCMj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D+ysMAAADcAAAADwAAAAAAAAAAAAAAAACYAgAAZHJzL2Rv&#10;d25yZXYueG1sUEsFBgAAAAAEAAQA9QAAAIgDAAAAAA==&#10;"/>
                            <v:rect id="Rectangle 8" o:spid="_x0000_s1032" style="position:absolute;left:825;top:2615;width:18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BisIA&#10;AADcAAAADwAAAGRycy9kb3ducmV2LnhtbERPPW/CMBDdK/EfrEPq1jhQCdoQByEQVTtCsnS7xkeS&#10;Nj5HtoG0v74ekBif3ne+Hk0vLuR8Z1nBLElBENdWd9woqMr90wsIH5A19pZJwS95WBeThxwzba98&#10;oMsxNCKGsM9QQRvCkEnp65YM+sQOxJE7WWcwROgaqR1eY7jp5TxNF9Jgx7GhxYG2LdU/x7NR8NXN&#10;K/w7lG+ped0/h4+x/D5/7pR6nI6bFYhAY7iLb+53rWCxjPPjmXgE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A8GKwgAAANwAAAAPAAAAAAAAAAAAAAAAAJgCAABkcnMvZG93&#10;bnJldi54bWxQSwUGAAAAAAQABAD1AAAAhwMAAAAA&#10;"/>
                            <v:rect id="Rectangle 9" o:spid="_x0000_s1033" style="position:absolute;left:1110;top:2615;width:18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9kEcQA&#10;AADcAAAADwAAAGRycy9kb3ducmV2LnhtbESPQYvCMBSE74L/ITzBm6YqqNs1iijK7lHbi7e3zdu2&#10;2ryUJmrXX28WBI/DzHzDLFatqcSNGldaVjAaRiCIM6tLzhWkyW4wB+E8ssbKMin4IwerZbezwFjb&#10;Ox/odvS5CBB2MSoovK9jKV1WkEE3tDVx8H5tY9AH2eRSN3gPcFPJcRRNpcGSw0KBNW0Kyi7Hq1Hw&#10;U45TfBySfWQ+dhP/3Sbn62mrVL/Xrj9BeGr9O/xqf2kF09kI/s+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PZBHEAAAA3AAAAA8AAAAAAAAAAAAAAAAAmAIAAGRycy9k&#10;b3ducmV2LnhtbFBLBQYAAAAABAAEAPUAAACJAwAAAAA=&#10;"/>
                            <v:shape id="AutoShape 10" o:spid="_x0000_s1034" type="#_x0000_t5" style="position:absolute;left:585;top:13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J4S8QA&#10;AADcAAAADwAAAGRycy9kb3ducmV2LnhtbESPT4vCMBTE78J+h/AWvIimq/iHapRFFMSDbLvi+dG8&#10;bcs2L6WJtX57Iwgeh5n5DbPadKYSLTWutKzgaxSBIM6sLjlXcP7dDxcgnEfWWFkmBXdysFl/9FYY&#10;a3vjhNrU5yJA2MWooPC+jqV0WUEG3cjWxMH7s41BH2STS93gLcBNJcdRNJMGSw4LBda0LSj7T69G&#10;we6E5U87oKnZHy5JdE+T4/HUKdX/7L6XIDx1/h1+tQ9awXwyg+eZc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SeEvEAAAA3AAAAA8AAAAAAAAAAAAAAAAAmAIAAGRycy9k&#10;b3ducmV2LnhtbFBLBQYAAAAABAAEAPUAAACJAwAAAAA=&#10;" adj="11600"/>
                            <v:shape id="AutoShape 11" o:spid="_x0000_s1035" type="#_x0000_t34" style="position:absolute;left:827;top:313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AdZcYAAADcAAAADwAAAGRycy9kb3ducmV2LnhtbESPQWvCQBSE70L/w/IKXqRuVFBJXUVF&#10;wVI8qKXg7ZH3moRm34bsGtN/3y0UPA4z8w2zWHW2Ui03vnRiYDRMQLFkjkrJDXxc9i9zUD6gEFZO&#10;2MAPe1gtn3oLTMnd5cTtOeQqQsSnaKAIoU619lnBFv3Q1SzR+3KNxRBlk2tq8B7httLjJJlqi6XE&#10;hQJr3hacfZ9v1kBLA5quP7fX9+MuXC/5jd6OGzKm/9ytX0EF7sIj/N8+kIHZZAZ/Z+IR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1AHWXGAAAA3AAAAA8AAAAAAAAA&#10;AAAAAAAAoQIAAGRycy9kb3ducmV2LnhtbFBLBQYAAAAABAAEAPkAAACUAwAAAAA=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+JF8MAAADcAAAADwAAAGRycy9kb3ducmV2LnhtbERPTWvCQBC9C/0PyxS8SN2oYEvqKlYU&#10;LOKhKoK3ITNNQrOzIbvG+O+7B8Hj433PFp2tVMuNL50YGA0TUCyZo1JyA6fj5u0DlA8ohJUTNnBn&#10;D4v5S2+GKbmb/HB7CLmKIeJTNFCEUKda+6xgi37oapbI/brGYoiwyTU1eIvhttLjJJlqi6XEhgJr&#10;XhWc/R2u1kBLA5ouz6vLbr8Ol2N+pe/9FxnTf+2Wn6ACd+Epfri3ZOB9EtfGM/EI6P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fiRfDAAAA3AAAAA8AAAAAAAAAAAAA&#10;AAAAoQIAAGRycy9kb3ducmV2LnhtbFBLBQYAAAAABAAEAPkAAACRAwAAAAA=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fHocYAAADcAAAADwAAAGRycy9kb3ducmV2LnhtbESPX2vCQBDE3wt+h2MFX0q9KEUk9RSV&#10;FlrEB/9Q8G3JbpNgbi/kzph+e08QfBxm5jfMbNHZSrXc+NKJgdEwAcWSOSolN3A8fL1NQfmAQlg5&#10;YQP/7GEx773MMCV3lR23+5CrCBGfooEihDrV2mcFW/RDV7NE7881FkOUTa6pwWuE20qPk2SiLZYS&#10;FwqseV1wdt5frIGWXmmy/F2fNtvPcDrkF/rZrsiYQb9bfoAK3IVn+NH+JgPT9xHcz8Qjo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Xx6HGAAAA3AAAAA8AAAAAAAAA&#10;AAAAAAAAoQIAAGRycy9kb3ducmV2LnhtbFBLBQYAAAAABAAEAPkAAACUAwAAAAA=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VZ1sYAAADcAAAADwAAAGRycy9kb3ducmV2LnhtbESPX2vCQBDE34V+h2MLvki9KCKSeooV&#10;BaX44B8Kvi3ZbRKa2wu5M8Zv3ysUfBxm5jfMfNnZSrXc+NKJgdEwAcWSOSolN3A5b99moHxAIayc&#10;sIEHe1guXnpzTMnd5cjtKeQqQsSnaKAIoU619lnBFv3Q1SzR+3aNxRBlk2tq8B7httLjJJlqi6XE&#10;hQJrXhec/Zxu1kBLA5quvtbXz8MmXM/5jfaHDzKm/9qt3kEF7sIz/N/ekYHZZAx/Z+IR0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FWdbGAAAA3AAAAA8AAAAAAAAA&#10;AAAAAAAAoQIAAGRycy9kb3ducmV2LnhtbFBLBQYAAAAABAAEAPkAAACUAwAAAAA=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n8TcYAAADcAAAADwAAAGRycy9kb3ducmV2LnhtbESPQWvCQBSE70L/w/IKXqRutCKSuooV&#10;BYt4qJaCt0feaxKafRuya0z/fVcQPA4z8w0zX3a2Ui03vnRiYDRMQLFkjkrJDXydti8zUD6gEFZO&#10;2MAfe1gunnpzTMld5ZPbY8hVhIhP0UARQp1q7bOCLfqhq1mi9+MaiyHKJtfU4DXCbaXHSTLVFkuJ&#10;CwXWvC44+z1erIGWBjRdfa/P+8MmnE/5hT4O72RM/7lbvYEK3IVH+N7ekYHZ5BVuZ+IR0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J/E3GAAAA3AAAAA8AAAAAAAAA&#10;AAAAAAAAoQIAAGRycy9kb3ducmV2LnhtbFBLBQYAAAAABAAEAPkAAACUAwAAAAA=&#10;" adj="10759"/>
                            <w10:wrap type="through"/>
                          </v:group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Cs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51264" behindDoc="0" locked="0" layoutInCell="1" allowOverlap="1" wp14:anchorId="4EF9C7BE" wp14:editId="5F70965E">
                            <wp:simplePos x="0" y="0"/>
                            <wp:positionH relativeFrom="column">
                              <wp:posOffset>114935</wp:posOffset>
                            </wp:positionH>
                            <wp:positionV relativeFrom="paragraph">
                              <wp:posOffset>609600</wp:posOffset>
                            </wp:positionV>
                            <wp:extent cx="2524125" cy="407670"/>
                            <wp:effectExtent l="19050" t="19050" r="28575" b="11430"/>
                            <wp:wrapThrough wrapText="bothSides">
                              <wp:wrapPolygon edited="0">
                                <wp:start x="-163" y="-1009"/>
                                <wp:lineTo x="-163" y="21196"/>
                                <wp:lineTo x="21682" y="21196"/>
                                <wp:lineTo x="21682" y="-1009"/>
                                <wp:lineTo x="-163" y="-1009"/>
                              </wp:wrapPolygon>
                            </wp:wrapThrough>
                            <wp:docPr id="284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524125" cy="40767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285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6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7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40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55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56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57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58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59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60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61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62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63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uppieren 5" o:spid="_x0000_s1026" style="position:absolute;margin-left:9.05pt;margin-top:48pt;width:198.75pt;height:32.1pt;z-index:251851264" coordorigin="585,1350" coordsize="15465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">
                            <v:rect id="Rectangle 3" o:spid="_x0000_s1027" style="position:absolute;left:585;top:13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6+LMUA&#10;AADcAAAADwAAAGRycy9kb3ducmV2LnhtbESPQWvCQBSE74X+h+UVeqsbUxQbXaW0pLTHJF56e2af&#10;STT7NmTXmPrru4LgcZiZb5jVZjStGKh3jWUF00kEgri0uuFKwbZIXxYgnEfW2FomBX/kYLN+fFhh&#10;ou2ZMxpyX4kAYZeggtr7LpHSlTUZdBPbEQdvb3uDPsi+krrHc4CbVsZRNJcGGw4LNXb0UVN5zE9G&#10;wa6Jt3jJiq/IvKWv/mcsDqffT6Wen8b3JQhPo7+Hb+1vrSBezOB6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Lr4sxQAAANwAAAAPAAAAAAAAAAAAAAAAAJgCAABkcnMv&#10;ZG93bnJldi54bWxQSwUGAAAAAAQABAD1AAAAigMAAAAA&#10;"/>
                            <v:rect id="Rectangle 4" o:spid="_x0000_s1028" style="position:absolute;left:585;top:30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wgW8MA&#10;AADcAAAADwAAAGRycy9kb3ducmV2LnhtbESPQYvCMBSE74L/ITzBm6Z2QbRrFFFc3KO2F2/P5m3b&#10;3ealNFGrv34jCB6HmfmGWaw6U4srta6yrGAyjkAQ51ZXXCjI0t1oBsJ5ZI21ZVJwJwerZb+3wETb&#10;Gx/oevSFCBB2CSoovW8SKV1ekkE3tg1x8H5sa9AH2RZSt3gLcFPLOIqm0mDFYaHEhjYl5X/Hi1Fw&#10;ruIMH4f0KzLz3Yf/7tLfy2mr1HDQrT9BeOr8O/xq77WCeDaF55lw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wgW8MAAADcAAAADwAAAAAAAAAAAAAAAACYAgAAZHJzL2Rv&#10;d25yZXYueG1sUEsFBgAAAAAEAAQA9QAAAIgDAAAAAA==&#10;"/>
                            <v:rect id="Rectangle 5" o:spid="_x0000_s1029" style="position:absolute;left:585;top:220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T7ncUA&#10;AADcAAAADwAAAGRycy9kb3ducmV2LnhtbESPT4vCMBTE7wv7HcJb2Nua1oOWahQRxT3sxbp/rq/N&#10;syk2L6WJ2v32RhA8DjPzG2a+HGwrLtT7xrGCdJSAIK6cbrhW8H3YfmQgfEDW2DomBf/kYbl4fZlj&#10;rt2V93QpQi0ihH2OCkwIXS6lrwxZ9CPXEUfv6HqLIcq+lrrHa4TbVo6TZCItNhwXDHa0NlSdirNV&#10;MNmFdLvf/NWb1Pz8ll9ZWZxkqdT727CagQg0hGf40f7UCsbZFO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tPudxQAAANwAAAAPAAAAAAAAAAAAAAAAAJgCAABkcnMv&#10;ZG93bnJldi54bWxQSwUGAAAAAAQABAD1AAAAigMAAAAA&#10;" fillcolor="#bfbfbf"/>
                            <v:rect id="Rectangle 6" o:spid="_x0000_s1030" style="position:absolute;left:585;top:220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8LN8IA&#10;AADcAAAADwAAAGRycy9kb3ducmV2LnhtbERPPW/CMBDdK/EfrEPqVhwoQm2IgxAoFR0hLN2u8ZGk&#10;jc+R7UDaX18PlRif3ne2GU0nruR8a1nBfJaAIK6sbrlWcC6LpxcQPiBr7CyTgh/ysMknDxmm2t74&#10;SNdTqEUMYZ+igiaEPpXSVw0Z9DPbE0fuYp3BEKGrpXZ4i+Gmk4skWUmDLceGBnvaNVR9nwaj4LNd&#10;nPH3WL4l5rV4Du9j+TV87JV6nI7bNYhAY7iL/90HrWC1jPPjmXgE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bws3wgAAANwAAAAPAAAAAAAAAAAAAAAAAJgCAABkcnMvZG93&#10;bnJldi54bWxQSwUGAAAAAAQABAD1AAAAhwMAAAAA&#10;"/>
                            <v:rect id="Rectangle 7" o:spid="_x0000_s1031" style="position:absolute;left:585;top:30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+csQA&#10;AADcAAAADwAAAGRycy9kb3ducmV2LnhtbESPQYvCMBSE7wv+h/AWvK3pKopWo4iiuEdtL96ezbPt&#10;bvNSmqjVX78RBI/DzHzDzBatqcSVGldaVvDdi0AQZ1aXnCtIk83XGITzyBory6TgTg4W887HDGNt&#10;b7yn68HnIkDYxaig8L6OpXRZQQZdz9bEwTvbxqAPssmlbvAW4KaS/SgaSYMlh4UCa1oVlP0dLkbB&#10;qeyn+Ngn28hMNgP/0ya/l+Naqe5nu5yC8NT6d/jV3mkFo+EQn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BPnLEAAAA3AAAAA8AAAAAAAAAAAAAAAAAmAIAAGRycy9k&#10;b3ducmV2LnhtbFBLBQYAAAAABAAEAPUAAACJAwAAAAA=&#10;"/>
                            <v:rect id="Rectangle 8" o:spid="_x0000_s1032" style="position:absolute;left:825;top:2615;width:18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gBcUA&#10;AADcAAAADwAAAGRycy9kb3ducmV2LnhtbESPQWvCQBSE7wX/w/IEb81Gi6GmriIWpT1qcvH2mn1N&#10;UrNvQ3ZNUn99t1DocZiZb5j1djSN6KlztWUF8ygGQVxYXXOpIM8Oj88gnEfW2FgmBd/kYLuZPKwx&#10;1XbgE/VnX4oAYZeigsr7NpXSFRUZdJFtiYP3aTuDPsiulLrDIcBNIxdxnEiDNYeFClvaV1Rczzej&#10;4KNe5Hg/ZcfYrA5P/n3Mvm6XV6Vm03H3AsLT6P/Df+03rSBZJv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E6AFxQAAANwAAAAPAAAAAAAAAAAAAAAAAJgCAABkcnMv&#10;ZG93bnJldi54bWxQSwUGAAAAAAQABAD1AAAAigMAAAAA&#10;"/>
                            <v:rect id="Rectangle 9" o:spid="_x0000_s1033" style="position:absolute;left:1110;top:2615;width:18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8FnsYA&#10;AADcAAAADwAAAGRycy9kb3ducmV2LnhtbESPzW7CMBCE75V4B2srcStOg/hLMRFqFdQeIVy4LfE2&#10;SRuvo9iQtE9fV0LiOJqZbzTrdDCNuFLnassKnicRCOLC6ppLBcc8e1qCcB5ZY2OZFPyQg3Qzelhj&#10;om3Pe7oefCkChF2CCirv20RKV1Rk0E1sSxy8T9sZ9EF2pdQd9gFuGhlH0VwarDksVNjSa0XF9+Fi&#10;FJzr+Ii/+3wXmVU29R9D/nU5vSk1fhy2LyA8Df4evrXftYL5bAH/Z8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8FnsYAAADcAAAADwAAAAAAAAAAAAAAAACYAgAAZHJz&#10;L2Rvd25yZXYueG1sUEsFBgAAAAAEAAQA9QAAAIsDAAAAAA==&#10;"/>
                            <v:shape id="AutoShape 10" o:spid="_x0000_s1034" type="#_x0000_t5" style="position:absolute;left:585;top:13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+jn8EA&#10;AADcAAAADwAAAGRycy9kb3ducmV2LnhtbERPTYvCMBC9C/sfwizsRbapC4pUYxFREA9iq+x5aMa2&#10;2ExKE2v77zeHBY+P971OB9OInjpXW1Ywi2IQxIXVNZcKbtfD9xKE88gaG8ukYCQH6eZjssZE2xdn&#10;1Oe+FCGEXYIKKu/bREpXVGTQRbYlDtzddgZ9gF0pdYevEG4a+RPHC2mw5tBQYUu7iopH/jQK9mes&#10;L/2U5uZw/M3iMc9Op/Og1NfnsF2B8DT4t/jffdQKFvOwNpwJR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/o5/BAAAA3AAAAA8AAAAAAAAAAAAAAAAAmAIAAGRycy9kb3du&#10;cmV2LnhtbFBLBQYAAAAABAAEAPUAAACGAwAAAAA=&#10;" adj="11600"/>
                            <v:shape id="AutoShape 11" o:spid="_x0000_s1035" type="#_x0000_t34" style="position:absolute;left:827;top:313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3GscYAAADcAAAADwAAAGRycy9kb3ducmV2LnhtbESPX2vCQBDE3wt+h2OFvhS9WGhoo6eo&#10;tNBSfPAPgm9LdpuE5vZC7ozx23uFgo/DzPyGmS16W6uOW185MTAZJ6BYckeVFAYO+4/RKygfUAhr&#10;J2zgyh4W88HDDDNyF9lytwuFihDxGRooQ2gyrX1eskU/dg1L9H5cazFE2RaaWrxEuK31c5Kk2mIl&#10;caHEhtcl57+7szXQ0ROly+P69L15D6d9caavzYqMeRz2yymowH24h//bn2QgfXmDvzPxCO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txrHGAAAA3AAAAA8AAAAAAAAA&#10;AAAAAAAAoQIAAGRycy9kb3ducmV2LnhtbFBLBQYAAAAABAAEAPkAAACUAwAAAAA=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ulkcIAAADcAAAADwAAAGRycy9kb3ducmV2LnhtbERPTWvCQBC9F/wPywheim70EEp0FRUL&#10;leKhKoK3ITMmwexsyK4x/vvuodDj430vVr2tVcetr5wYmE4SUCy5o0oKA+fT5/gDlA8ohLUTNvBi&#10;D6vl4G2BGbmn/HB3DIWKIeIzNFCG0GRa+7xki37iGpbI3VxrMUTYFppafMZwW+tZkqTaYiWxocSG&#10;tyXn9+PDGujondL1ZXv9PuzC9VQ8aH/YkDGjYb+egwrch3/xn/uLDKRpnB/PxCO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/ulkcIAAADcAAAADwAAAAAAAAAAAAAA&#10;AAChAgAAZHJzL2Rvd25yZXYueG1sUEsFBgAAAAAEAAQA+QAAAJADAAAAAA==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cACsYAAADcAAAADwAAAGRycy9kb3ducmV2LnhtbESPzWrDMBCE74G8g9hAL6GW04MJTuSQ&#10;hhZaSg75IZDb4t3aptbKWIrjvn1VKPQ4zMw3zHoz2lYN3PvGiYFFkoJiKR01Uhk4n14fl6B8QCFs&#10;nbCBb/awKaaTNebk7nLg4RgqFSHiczRQh9DlWvuyZos+cR1L9D5dbzFE2VeaerxHuG31U5pm2mIj&#10;caHGjnc1l1/HmzUw0Jyy7WV3/di/hOuputH7/pmMeZiN2xWowGP4D/+138hAli3g90w8Arr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3AArGAAAA3AAAAA8AAAAAAAAA&#10;AAAAAAAAoQIAAGRycy9kb3ducmV2LnhtbFBLBQYAAAAABAAEAPkAAACUAwAAAAA=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WefcUAAADcAAAADwAAAGRycy9kb3ducmV2LnhtbESPQWvCQBSE7wX/w/IEL0U3eggluoqK&#10;hUrxUBXB2yPvmQSzb0N2jem/7xYKPQ4z8w2zWPW2Vh23vnJiYDpJQLHkjiopDJxP7+M3UD6gENZO&#10;2MA3e1gtBy8LzMg95Yu7YyhUhIjP0EAZQpNp7fOSLfqJa1iid3OtxRBlW2hq8RnhttazJEm1xUri&#10;QokNb0vO78eHNdDRK6Xry/b6ediF66l40P6wIWNGw349BxW4D//hv/YHGUjTGfyeiUdA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WefcUAAADcAAAADwAAAAAAAAAA&#10;AAAAAAChAgAAZHJzL2Rvd25yZXYueG1sUEsFBgAAAAAEAAQA+QAAAJMDAAAAAA==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k75sUAAADcAAAADwAAAGRycy9kb3ducmV2LnhtbESPQWvCQBSE7wX/w/KEXopuWiGU6Coq&#10;LbSIB7UI3h55zySYfRuya0z/vSsUehxm5htmtuhtrTpufeXEwOs4AcWSO6qkMPBz+By9g/IBhbB2&#10;wgZ+2cNiPniaYUbuJjvu9qFQESI+QwNlCE2mtc9LtujHrmGJ3tm1FkOUbaGpxVuE21q/JUmqLVYS&#10;F0pseF1yftlfrYGOXihdHtenzfYjnA7Flb63KzLmedgvp6AC9+E//Nf+IgNpOoHHmXgE9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yk75sUAAADcAAAADwAAAAAAAAAA&#10;AAAAAAChAgAAZHJzL2Rvd25yZXYueG1sUEsFBgAAAAAEAAQA+QAAAJMDAAAAAA==&#10;" adj="10759"/>
                            <w10:wrap type="through"/>
                          </v:group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Cs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49216" behindDoc="0" locked="0" layoutInCell="1" allowOverlap="1" wp14:anchorId="7D4585E3" wp14:editId="6F2E4B53">
                            <wp:simplePos x="0" y="0"/>
                            <wp:positionH relativeFrom="column">
                              <wp:posOffset>114300</wp:posOffset>
                            </wp:positionH>
                            <wp:positionV relativeFrom="paragraph">
                              <wp:posOffset>59055</wp:posOffset>
                            </wp:positionV>
                            <wp:extent cx="2524125" cy="407670"/>
                            <wp:effectExtent l="19050" t="19050" r="28575" b="11430"/>
                            <wp:wrapThrough wrapText="bothSides">
                              <wp:wrapPolygon edited="0">
                                <wp:start x="-163" y="-1009"/>
                                <wp:lineTo x="-163" y="21196"/>
                                <wp:lineTo x="21682" y="21196"/>
                                <wp:lineTo x="21682" y="-1009"/>
                                <wp:lineTo x="-163" y="-1009"/>
                              </wp:wrapPolygon>
                            </wp:wrapThrough>
                            <wp:docPr id="268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524125" cy="40767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270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1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2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3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4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5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6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7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8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9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0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1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2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uppieren 5" o:spid="_x0000_s1026" style="position:absolute;margin-left:9pt;margin-top:4.65pt;width:198.75pt;height:32.1pt;z-index:251849216" coordorigin="585,1350" coordsize="15465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">
                            <v:rect id="Rectangle 3" o:spid="_x0000_s1027" style="position:absolute;left:585;top:13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tk8IA&#10;AADcAAAADwAAAGRycy9kb3ducmV2LnhtbERPTW+CQBC9m/Q/bKZJb7pIE23RhTRtaOpR4dLbyE6B&#10;ys4SdlHqr3cPJj2+vO9tNplOnGlwrWUFy0UEgriyuuVaQVnk8xcQziNr7CyTgj9ykKUPsy0m2l54&#10;T+eDr0UIYZeggsb7PpHSVQ0ZdAvbEwfuxw4GfYBDLfWAlxBuOhlH0UoabDk0NNjTe0PV6TAaBcc2&#10;LvG6Lz4j85o/+91U/I7fH0o9PU5vGxCeJv8vvru/tIJ4HeaHM+EIy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G2TwgAAANwAAAAPAAAAAAAAAAAAAAAAAJgCAABkcnMvZG93&#10;bnJldi54bWxQSwUGAAAAAAQABAD1AAAAhwMAAAAA&#10;"/>
                            <v:rect id="Rectangle 4" o:spid="_x0000_s1028" style="position:absolute;left:585;top:305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DICMUA&#10;AADcAAAADwAAAGRycy9kb3ducmV2LnhtbESPQWvCQBSE74L/YXmF3nRjCrZNXUWUiD0m8dLba/Y1&#10;SZt9G7Ibjf56t1DocZiZb5jVZjStOFPvGssKFvMIBHFpdcOVglORzl5AOI+ssbVMCq7kYLOeTlaY&#10;aHvhjM65r0SAsEtQQe19l0jpypoMurntiIP3ZXuDPsi+krrHS4CbVsZRtJQGGw4LNXa0q6n8yQej&#10;4LOJT3jLikNkXtMn/z4W38PHXqnHh3H7BsLT6P/Df+2jVhA/L+D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MgIxQAAANwAAAAPAAAAAAAAAAAAAAAAAJgCAABkcnMv&#10;ZG93bnJldi54bWxQSwUGAAAAAAQABAD1AAAAigMAAAAA&#10;"/>
                            <v:rect id="Rectangle 5" o:spid="_x0000_s1029" style="position:absolute;left:585;top:2200;width:1546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YoIsQA&#10;AADcAAAADwAAAGRycy9kb3ducmV2LnhtbESPT4vCMBTE78J+h/AWvGnaHlS6RlkWRQ9e7P67vjZv&#10;m2LzUpqo9dsbQdjjMDO/YZbrwbbiQr1vHCtIpwkI4srphmsFX5/byQKED8gaW8ek4EYe1quX0RJz&#10;7a58pEsRahEh7HNUYELocil9Zciin7qOOHp/rrcYouxrqXu8RrhtZZYkM2mx4bhgsKMPQ9WpOFsF&#10;s11It8fNb71JzfdPeViUxUmWSo1fh/c3EIGG8B9+tvdaQTbP4HE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WKCLEAAAA3AAAAA8AAAAAAAAAAAAAAAAAmAIAAGRycy9k&#10;b3ducmV2LnhtbFBLBQYAAAAABAAEAPUAAACJAwAAAAA=&#10;" fillcolor="#bfbfbf"/>
                            <v:rect id="Rectangle 6" o:spid="_x0000_s1030" style="position:absolute;left:585;top:220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7z5MUA&#10;AADcAAAADwAAAGRycy9kb3ducmV2LnhtbESPT2vCQBTE70K/w/IKvenGCLWmriKWlPao8eLtNfua&#10;pGbfhuzmT/30bkHocZiZ3zDr7Whq0VPrKssK5rMIBHFudcWFglOWTl9AOI+ssbZMCn7JwXbzMFlj&#10;ou3AB+qPvhABwi5BBaX3TSKly0sy6Ga2IQ7et20N+iDbQuoWhwA3tYyj6FkarDgslNjQvqT8cuyM&#10;gq8qPuH1kL1HZpUu/OeY/XTnN6WeHsfdKwhPo/8P39sfWkG8XMD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vPkxQAAANwAAAAPAAAAAAAAAAAAAAAAAJgCAABkcnMv&#10;ZG93bnJldi54bWxQSwUGAAAAAAQABAD1AAAAigMAAAAA&#10;"/>
                            <v:rect id="Rectangle 7" o:spid="_x0000_s1031" style="position:absolute;left:585;top:30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drkMUA&#10;AADcAAAADwAAAGRycy9kb3ducmV2LnhtbESPQWvCQBSE70L/w/IKvenGtLQ1ZiNisdijJhdvz+xr&#10;kpp9G7Krpv56Vyj0OMzMN0y6GEwrztS7xrKC6SQCQVxa3XCloMjX43cQziNrbC2Tgl9ysMgeRikm&#10;2l54S+edr0SAsEtQQe19l0jpypoMuontiIP3bXuDPsi+krrHS4CbVsZR9CoNNhwWauxoVVN53J2M&#10;gkMTF3jd5p+Rma2f/deQ/5z2H0o9PQ7LOQhPg/8P/7U3WkH89gL3M+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t2uQxQAAANwAAAAPAAAAAAAAAAAAAAAAAJgCAABkcnMv&#10;ZG93bnJldi54bWxQSwUGAAAAAAQABAD1AAAAigMAAAAA&#10;"/>
                            <v:rect id="Rectangle 8" o:spid="_x0000_s1032" style="position:absolute;left:825;top:2615;width:18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vOC8UA&#10;AADcAAAADwAAAGRycy9kb3ducmV2LnhtbESPzW7CMBCE70h9B2sr9QYOqfpDiIMQFRU9QnLhtsTb&#10;JCVeR7GBlKfHSJV6HM3MN5p0MZhWnKl3jWUF00kEgri0uuFKQZGvx+8gnEfW2FomBb/kYJE9jFJM&#10;tL3wls47X4kAYZeggtr7LpHSlTUZdBPbEQfv2/YGfZB9JXWPlwA3rYyj6FUabDgs1NjRqqbyuDsZ&#10;BYcmLvC6zT8jM1s/+68h/zntP5R6ehyWcxCeBv8f/mtvtIL47QXuZ8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+84LxQAAANwAAAAPAAAAAAAAAAAAAAAAAJgCAABkcnMv&#10;ZG93bnJldi54bWxQSwUGAAAAAAQABAD1AAAAigMAAAAA&#10;"/>
                            <v:rect id="Rectangle 9" o:spid="_x0000_s1033" style="position:absolute;left:1110;top:2615;width:18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lQfMUA&#10;AADcAAAADwAAAGRycy9kb3ducmV2LnhtbESPQWvCQBSE74X+h+UVeqsbU4htmlXEYtGjxktvr9nX&#10;JDX7NmTXJPrrXUHocZiZb5hsMZpG9NS52rKC6SQCQVxYXXOp4JCvX95AOI+ssbFMCs7kYDF/fMgw&#10;1XbgHfV7X4oAYZeigsr7NpXSFRUZdBPbEgfv13YGfZBdKXWHQ4CbRsZRlEiDNYeFCltaVVQc9yej&#10;4KeOD3jZ5V+ReV+/+u2Y/52+P5V6fhqXHyA8jf4/fG9vtIJ4lsDtTDg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KVB8xQAAANwAAAAPAAAAAAAAAAAAAAAAAJgCAABkcnMv&#10;ZG93bnJldi54bWxQSwUGAAAAAAQABAD1AAAAigMAAAAA&#10;"/>
                            <v:shape id="AutoShape 10" o:spid="_x0000_s1034" type="#_x0000_t5" style="position:absolute;left:585;top:1350;width:81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rHlMMA&#10;AADcAAAADwAAAGRycy9kb3ducmV2LnhtbESPQYvCMBSE7wv+h/AEL4umCqtSjSKygngQW8Xzo3m2&#10;xealNNla/71ZEDwOM/MNs1x3phItNa60rGA8ikAQZ1aXnCu4nHfDOQjnkTVWlknBkxysV72vJcba&#10;PjihNvW5CBB2MSoovK9jKV1WkEE3sjVx8G62MeiDbHKpG3wEuKnkJIqm0mDJYaHAmrYFZff0zyj4&#10;PWJ5ar/px+z21yR6psnhcOyUGvS7zQKEp85/wu/2XiuYzGbwfyYc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rHlMMAAADcAAAADwAAAAAAAAAAAAAAAACYAgAAZHJzL2Rv&#10;d25yZXYueG1sUEsFBgAAAAAEAAQA9QAAAIgDAAAAAA==&#10;" adj="11600"/>
                            <v:shape id="AutoShape 11" o:spid="_x0000_s1035" type="#_x0000_t34" style="position:absolute;left:827;top:313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uTU8IAAADcAAAADwAAAGRycy9kb3ducmV2LnhtbERPS2vCQBC+F/wPywheim7qwUp0FZUK&#10;luLBB4K3ITMmwexsyK4x/vvuodDjx/eeLztbqZYbXzox8DFKQLFkjkrJDZxP2+EUlA8ohJUTNvBi&#10;D8tF722OKbmnHLg9hlzFEPEpGihCqFOtfVawRT9yNUvkbq6xGCJsck0NPmO4rfQ4SSbaYimxocCa&#10;NwVn9+PDGmjpnSary+b6s/8K11P+oO/9mowZ9LvVDFTgLvyL/9w7MjD+jGvjmXgE9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9uTU8IAAADcAAAADwAAAAAAAAAAAAAA&#10;AAChAgAAZHJzL2Rvd25yZXYueG1sUEsFBgAAAAAEAAQA+QAAAJADAAAAAA==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c2yMYAAADcAAAADwAAAGRycy9kb3ducmV2LnhtbESPQWvCQBSE74L/YXmFXkQ3erA1dRUV&#10;C5XioSqCt0feaxKafRuya0z/vVsoeBxm5htmvuxspVpufOnEwHiUgGLJHJWSGzgd34evoHxAIayc&#10;sIFf9rBc9HtzTMnd5IvbQ8hVhIhP0UARQp1q7bOCLfqRq1mi9+0aiyHKJtfU4C3CbaUnSTLVFkuJ&#10;CwXWvCk4+zlcrYGWBjRdnTeXz/02XI75lXb7NRnz/NSt3kAF7sIj/N/+IAOTlxn8nYlHQC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XNsjGAAAA3AAAAA8AAAAAAAAA&#10;AAAAAAAAoQIAAGRycy9kb3ducmV2LnhtbFBLBQYAAAAABAAEAPkAAACUAwAAAAA=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jvcsIAAADcAAAADwAAAGRycy9kb3ducmV2LnhtbERPTYvCMBC9L+x/CLPgZdF0PYhUo6is&#10;oIiHVRG8DZ2xLTaT0sRa/705CHt8vO/pvLOVarnxpRMDP4MEFEvmqJTcwOm47o9B+YBCWDlhA0/2&#10;MJ99fkwxJfeQP24PIVcxRHyKBooQ6lRrnxVs0Q9czRK5q2sshgibXFODjxhuKz1MkpG2WEpsKLDm&#10;VcHZ7XC3Blr6ptHivLrs9r/hcszvtN0vyZjeV7eYgArchX/x270hA8NxnB/PxCOgZ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HjvcsIAAADcAAAADwAAAAAAAAAAAAAA&#10;AAChAgAAZHJzL2Rvd25yZXYueG1sUEsFBgAAAAAEAAQA+QAAAJADAAAAAA==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RK6cUAAADcAAAADwAAAGRycy9kb3ducmV2LnhtbESPQWvCQBSE7wX/w/KEXopu9CCSuoqK&#10;Qot4aJSCt0feMwlm34bsGtN/7xYKPQ4z8w2zWPW2Vh23vnJiYDJOQLHkjiopDJxP+9EclA8ohLUT&#10;NvDDHlbLwcsCU3IP+eIuC4WKEPEpGihDaFKtfV6yRT92DUv0rq61GKJsC00tPiLc1nqaJDNtsZK4&#10;UGLD25LzW3a3Bjp6o9n6e3s5HHfhciru9HnckDGvw379DipwH/7Df+0PMjCdT+D3TDwCe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zRK6cUAAADcAAAADwAAAAAAAAAA&#10;AAAAAAChAgAAZHJzL2Rvd25yZXYueG1sUEsFBgAAAAAEAAQA+QAAAJMDAAAAAA==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+bUnsUAAADcAAAADwAAAGRycy9kb3ducmV2LnhtbESPQWvCQBSE7wX/w/IEL6VumoNI6ioq&#10;FpTiQS0Fb4+81yQ0+zZk1xj/fVcQPA4z8w0zW/S2Vh23vnJi4H2cgGLJHVVSGPg+fb5NQfmAQlg7&#10;YQM39rCYD15mmJG7yoG7YyhUhIjP0EAZQpNp7fOSLfqxa1ii9+taiyHKttDU4jXCba3TJJloi5XE&#10;hRIbXpec/x0v1kBHrzRZ/qzPX/tNOJ+KC+32KzJmNOyXH6AC9+EZfrS3ZCCdpnA/E4+An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+bUnsUAAADcAAAADwAAAAAAAAAA&#10;AAAAAAChAgAAZHJzL2Rvd25yZXYueG1sUEsFBgAAAAAEAAQA+QAAAJMDAAAAAA==&#10;" adj="10759"/>
                            <w10:wrap type="through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850" w:type="dxa"/>
                </w:tcPr>
                <w:p w14:paraId="3619D46B" w14:textId="77777777" w:rsidR="00950220" w:rsidRDefault="00950220" w:rsidP="008947EE">
                  <w:pPr>
                    <w:pStyle w:val="berschrift1"/>
                    <w:spacing w:before="120"/>
                    <w:rPr>
                      <w:rFonts w:ascii="Druckschrift normal" w:hAnsi="Druckschrift normal"/>
                      <w:szCs w:val="40"/>
                    </w:rPr>
                  </w:pPr>
                  <w:r w:rsidRPr="0039526F">
                    <w:rPr>
                      <w:rFonts w:ascii="Druckschrift normal" w:hAnsi="Druckschrift normal"/>
                      <w:szCs w:val="40"/>
                    </w:rPr>
                    <w:lastRenderedPageBreak/>
                    <w:t>Pkt</w:t>
                  </w:r>
                  <w:r>
                    <w:rPr>
                      <w:rFonts w:ascii="Druckschrift normal" w:hAnsi="Druckschrift normal"/>
                      <w:szCs w:val="40"/>
                    </w:rPr>
                    <w:t>.</w:t>
                  </w:r>
                </w:p>
                <w:p w14:paraId="17F6DB06" w14:textId="77777777" w:rsidR="00950220" w:rsidRDefault="00950220" w:rsidP="00EB2C6A"/>
                <w:p w14:paraId="743D39F6" w14:textId="77777777" w:rsidR="00950220" w:rsidRPr="00044B3B" w:rsidRDefault="00651769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/8</w:t>
                  </w:r>
                </w:p>
                <w:p w14:paraId="6BE588D4" w14:textId="77777777" w:rsidR="00950220" w:rsidRPr="00044B3B" w:rsidRDefault="00950220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5FBF0D99" w14:textId="77777777" w:rsidR="00950220" w:rsidRPr="00044B3B" w:rsidRDefault="00950220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3F7985AB" w14:textId="77777777" w:rsidR="00950220" w:rsidRPr="00044B3B" w:rsidRDefault="00950220" w:rsidP="00A42C29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3409B7DB" w14:textId="77777777" w:rsidR="00950220" w:rsidRPr="00044B3B" w:rsidRDefault="00651769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/3</w:t>
                  </w:r>
                </w:p>
                <w:p w14:paraId="73DF1204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4FC30BE7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08AC7EDA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5C8B342E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635DB162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1C6AF34A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4E042CEE" w14:textId="77777777" w:rsidR="00A42C29" w:rsidRDefault="00A42C29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113C9881" w14:textId="77777777" w:rsidR="00A42C29" w:rsidRDefault="00A42C29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5CB351DF" w14:textId="77777777" w:rsidR="00A42C29" w:rsidRDefault="00A42C29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6658BD03" w14:textId="77777777" w:rsidR="00A42C29" w:rsidRDefault="00A42C29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75581698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4F67C4BF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5AF3B338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522F5165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7C5278AA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02EBFDF5" w14:textId="77777777" w:rsidR="00956511" w:rsidRDefault="00956511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327A5E92" w14:textId="77777777" w:rsidR="00956511" w:rsidRDefault="00956511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1B8AD438" w14:textId="77777777" w:rsidR="00956511" w:rsidRDefault="00956511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37FC3645" w14:textId="77777777" w:rsidR="00956511" w:rsidRDefault="00956511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61BACB4F" w14:textId="77777777" w:rsidR="00956511" w:rsidRDefault="00956511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56167229" w14:textId="77777777" w:rsidR="00956511" w:rsidRDefault="00956511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36266E47" w14:textId="77777777" w:rsidR="00956511" w:rsidRDefault="00956511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7B617C65" w14:textId="77777777" w:rsidR="00956511" w:rsidRDefault="00956511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65EE3064" w14:textId="77777777" w:rsidR="00956511" w:rsidRDefault="00956511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7DC35659" w14:textId="77777777" w:rsidR="00956511" w:rsidRDefault="00956511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7B72BC2A" w14:textId="77777777" w:rsidR="00956511" w:rsidRDefault="00956511" w:rsidP="00C33F1B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7BA99DFA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351E7070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044B3B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/</w:t>
                  </w:r>
                  <w:r w:rsidR="00651769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2</w:t>
                  </w:r>
                </w:p>
                <w:p w14:paraId="6BCC52D3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18925633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4101AB95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782050C9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0AC8312C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3D132C18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238F56A8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4CFC3EE0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0404FB09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4E1F2BB6" w14:textId="77777777" w:rsidR="00950220" w:rsidRPr="00651769" w:rsidRDefault="00651769" w:rsidP="00EB2C6A">
                  <w:pPr>
                    <w:jc w:val="right"/>
                    <w:rPr>
                      <w:rFonts w:ascii="Druckschrift normal" w:hAnsi="Druckschrift normal"/>
                      <w:b/>
                      <w:bCs/>
                      <w:sz w:val="32"/>
                      <w:szCs w:val="32"/>
                    </w:rPr>
                  </w:pPr>
                  <w:r w:rsidRPr="00651769">
                    <w:rPr>
                      <w:rFonts w:ascii="Druckschrift normal" w:hAnsi="Druckschrift normal"/>
                      <w:b/>
                      <w:bCs/>
                      <w:sz w:val="32"/>
                      <w:szCs w:val="32"/>
                    </w:rPr>
                    <w:t>/4</w:t>
                  </w:r>
                </w:p>
                <w:p w14:paraId="1CDCBBBD" w14:textId="77777777" w:rsidR="007E5D50" w:rsidRDefault="007E5D5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5B1AF43C" w14:textId="77777777" w:rsidR="007E5D50" w:rsidRDefault="007E5D5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341892F1" w14:textId="77777777" w:rsidR="007E5D50" w:rsidRDefault="007E5D5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2DC9E5AB" w14:textId="77777777" w:rsidR="007E5D50" w:rsidRDefault="007E5D5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357C9ADA" w14:textId="77777777" w:rsidR="007E5D50" w:rsidRDefault="007E5D5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084D6CD9" w14:textId="77777777" w:rsidR="007E5D50" w:rsidRDefault="007E5D5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1D557788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72D766CF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4C8FFB33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4AA4B1DD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2B483910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0CC1E31F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0532DA9B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0AF92495" w14:textId="77777777" w:rsidR="00455B32" w:rsidRDefault="00455B32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12FD2B6B" w14:textId="77777777" w:rsidR="00455B32" w:rsidRDefault="00455B32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15775FB2" w14:textId="77777777" w:rsidR="00455B32" w:rsidRDefault="00455B32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1F9EEF81" w14:textId="77777777" w:rsidR="00455B32" w:rsidRDefault="00455B32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312E3F8C" w14:textId="77777777" w:rsidR="00455B32" w:rsidRDefault="00455B32" w:rsidP="00C33F1B">
                  <w:pPr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56489B99" w14:textId="77777777" w:rsidR="00455B32" w:rsidRDefault="00455B32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3A863032" w14:textId="77777777" w:rsidR="00455B32" w:rsidRPr="00651769" w:rsidRDefault="00651769" w:rsidP="00EB2C6A">
                  <w:pPr>
                    <w:jc w:val="right"/>
                    <w:rPr>
                      <w:rFonts w:ascii="Druckschrift normal" w:hAnsi="Druckschrift normal"/>
                      <w:b/>
                      <w:bCs/>
                      <w:sz w:val="32"/>
                      <w:szCs w:val="32"/>
                    </w:rPr>
                  </w:pPr>
                  <w:r w:rsidRPr="00651769">
                    <w:rPr>
                      <w:rFonts w:ascii="Druckschrift normal" w:hAnsi="Druckschrift normal"/>
                      <w:b/>
                      <w:bCs/>
                      <w:sz w:val="32"/>
                      <w:szCs w:val="32"/>
                    </w:rPr>
                    <w:t>/6</w:t>
                  </w:r>
                </w:p>
                <w:p w14:paraId="48F3D26B" w14:textId="77777777" w:rsidR="00956511" w:rsidRDefault="00956511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4CDC2E0F" w14:textId="77777777" w:rsidR="00956511" w:rsidRDefault="00956511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35DFD176" w14:textId="77777777" w:rsidR="00956511" w:rsidRDefault="00956511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667377CD" w14:textId="77777777" w:rsidR="00956511" w:rsidRDefault="00956511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76C7EECD" w14:textId="77777777" w:rsidR="00956511" w:rsidRDefault="00956511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6F212DEC" w14:textId="77777777" w:rsidR="00956511" w:rsidRDefault="00956511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66EBB5E3" w14:textId="77777777" w:rsidR="00455B32" w:rsidRDefault="00455B32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003E4A84" w14:textId="77777777" w:rsidR="00C33F1B" w:rsidRDefault="00C33F1B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3AFA6023" w14:textId="77777777" w:rsidR="00C33F1B" w:rsidRDefault="00C33F1B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3246F987" w14:textId="77777777" w:rsidR="00C33F1B" w:rsidRDefault="00C33F1B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67DF8F93" w14:textId="77777777" w:rsidR="00C33F1B" w:rsidRDefault="00C33F1B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0693EAF3" w14:textId="77777777" w:rsidR="00C33F1B" w:rsidRDefault="00C33F1B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73A91902" w14:textId="77777777" w:rsidR="00C33F1B" w:rsidRDefault="00C33F1B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39314C6D" w14:textId="77777777" w:rsidR="00C33F1B" w:rsidRDefault="00C33F1B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334DBE40" w14:textId="77777777" w:rsidR="00C33F1B" w:rsidRDefault="00C33F1B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4888701F" w14:textId="77777777" w:rsidR="00C33F1B" w:rsidRDefault="00C33F1B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70BD5D6D" w14:textId="77777777" w:rsidR="00C33F1B" w:rsidRDefault="00C33F1B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7BADA8BE" w14:textId="77777777" w:rsidR="00950220" w:rsidRDefault="00455B32" w:rsidP="00455B3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 w:rsidRPr="00044B3B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/</w:t>
                  </w:r>
                  <w:r w:rsidR="00651769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3</w:t>
                  </w:r>
                </w:p>
                <w:p w14:paraId="502F74B6" w14:textId="77777777" w:rsidR="00651769" w:rsidRDefault="00651769" w:rsidP="00455B3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479D5557" w14:textId="77777777" w:rsidR="00651769" w:rsidRDefault="00651769" w:rsidP="00455B3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79DFC1AB" w14:textId="77777777" w:rsidR="00651769" w:rsidRDefault="00651769" w:rsidP="00455B3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1815BFE0" w14:textId="77777777" w:rsidR="00651769" w:rsidRDefault="00651769" w:rsidP="00455B3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156EA681" w14:textId="77777777" w:rsidR="00651769" w:rsidRDefault="00651769" w:rsidP="00455B3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50F66A32" w14:textId="77777777" w:rsidR="00651769" w:rsidRDefault="00651769" w:rsidP="00455B32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2AFFF778" w14:textId="77777777" w:rsidR="00C33F1B" w:rsidRDefault="00C33F1B" w:rsidP="00C33F1B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35422B0E" w14:textId="77777777" w:rsidR="00C33F1B" w:rsidRDefault="00C33F1B" w:rsidP="00C33F1B">
                  <w:pPr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38C57443" w14:textId="77777777" w:rsidR="00C33F1B" w:rsidRDefault="00C33F1B" w:rsidP="00455B32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0A09F4A0" w14:textId="77777777" w:rsidR="00C33F1B" w:rsidRDefault="00C33F1B" w:rsidP="00455B32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4ABAA2EC" w14:textId="77777777" w:rsidR="00651769" w:rsidRDefault="00651769" w:rsidP="00455B32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75090CA0" w14:textId="77777777" w:rsidR="00651769" w:rsidRDefault="00651769" w:rsidP="00455B32">
                  <w:pPr>
                    <w:jc w:val="right"/>
                    <w:rPr>
                      <w:rFonts w:ascii="Druckschrift normal" w:hAnsi="Druckschrift normal"/>
                      <w:b/>
                      <w:bCs/>
                      <w:sz w:val="32"/>
                      <w:szCs w:val="32"/>
                    </w:rPr>
                  </w:pPr>
                  <w:r w:rsidRPr="00651769">
                    <w:rPr>
                      <w:rFonts w:ascii="Druckschrift normal" w:hAnsi="Druckschrift normal"/>
                      <w:b/>
                      <w:bCs/>
                      <w:sz w:val="32"/>
                      <w:szCs w:val="32"/>
                    </w:rPr>
                    <w:t>/3</w:t>
                  </w:r>
                </w:p>
                <w:p w14:paraId="77364E9B" w14:textId="77777777" w:rsidR="003853B4" w:rsidRDefault="003853B4" w:rsidP="00455B32">
                  <w:pPr>
                    <w:jc w:val="right"/>
                    <w:rPr>
                      <w:rFonts w:ascii="Druckschrift normal" w:hAnsi="Druckschrift normal"/>
                      <w:b/>
                      <w:bCs/>
                      <w:sz w:val="32"/>
                      <w:szCs w:val="32"/>
                    </w:rPr>
                  </w:pPr>
                </w:p>
                <w:p w14:paraId="79729381" w14:textId="77777777" w:rsidR="003853B4" w:rsidRDefault="003853B4" w:rsidP="00455B32">
                  <w:pPr>
                    <w:jc w:val="right"/>
                    <w:rPr>
                      <w:rFonts w:ascii="Druckschrift normal" w:hAnsi="Druckschrift normal"/>
                      <w:b/>
                      <w:bCs/>
                      <w:sz w:val="32"/>
                      <w:szCs w:val="32"/>
                    </w:rPr>
                  </w:pPr>
                </w:p>
                <w:p w14:paraId="3B91BE2A" w14:textId="77777777" w:rsidR="003853B4" w:rsidRDefault="003853B4" w:rsidP="00455B32">
                  <w:pPr>
                    <w:jc w:val="right"/>
                    <w:rPr>
                      <w:rFonts w:ascii="Druckschrift normal" w:hAnsi="Druckschrift normal"/>
                      <w:b/>
                      <w:bCs/>
                      <w:sz w:val="32"/>
                      <w:szCs w:val="32"/>
                    </w:rPr>
                  </w:pPr>
                </w:p>
                <w:p w14:paraId="6139264D" w14:textId="77777777" w:rsidR="003853B4" w:rsidRDefault="003853B4" w:rsidP="00455B32">
                  <w:pPr>
                    <w:jc w:val="right"/>
                    <w:rPr>
                      <w:rFonts w:ascii="Druckschrift normal" w:hAnsi="Druckschrift normal"/>
                      <w:b/>
                      <w:bCs/>
                      <w:sz w:val="32"/>
                      <w:szCs w:val="32"/>
                    </w:rPr>
                  </w:pPr>
                </w:p>
                <w:p w14:paraId="687F3807" w14:textId="77777777" w:rsidR="003853B4" w:rsidRDefault="003853B4" w:rsidP="00455B32">
                  <w:pPr>
                    <w:jc w:val="right"/>
                    <w:rPr>
                      <w:rFonts w:ascii="Druckschrift normal" w:hAnsi="Druckschrift normal"/>
                      <w:b/>
                      <w:bCs/>
                      <w:sz w:val="32"/>
                      <w:szCs w:val="32"/>
                    </w:rPr>
                  </w:pPr>
                </w:p>
                <w:p w14:paraId="73955F7F" w14:textId="77777777" w:rsidR="003853B4" w:rsidRDefault="003853B4" w:rsidP="00455B32">
                  <w:pPr>
                    <w:jc w:val="right"/>
                    <w:rPr>
                      <w:rFonts w:ascii="Druckschrift normal" w:hAnsi="Druckschrift normal"/>
                      <w:b/>
                      <w:bCs/>
                      <w:sz w:val="32"/>
                      <w:szCs w:val="32"/>
                    </w:rPr>
                  </w:pPr>
                </w:p>
                <w:p w14:paraId="447D8E1D" w14:textId="77777777" w:rsidR="003853B4" w:rsidRDefault="003853B4" w:rsidP="00455B32">
                  <w:pPr>
                    <w:jc w:val="right"/>
                    <w:rPr>
                      <w:rFonts w:ascii="Druckschrift normal" w:hAnsi="Druckschrift normal"/>
                      <w:b/>
                      <w:bCs/>
                      <w:sz w:val="32"/>
                      <w:szCs w:val="32"/>
                    </w:rPr>
                  </w:pPr>
                </w:p>
                <w:p w14:paraId="1FC1B57F" w14:textId="77777777" w:rsidR="003853B4" w:rsidRDefault="003853B4" w:rsidP="00455B32">
                  <w:pPr>
                    <w:jc w:val="right"/>
                    <w:rPr>
                      <w:rFonts w:ascii="Druckschrift normal" w:hAnsi="Druckschrift normal"/>
                      <w:b/>
                      <w:bCs/>
                      <w:sz w:val="32"/>
                      <w:szCs w:val="32"/>
                    </w:rPr>
                  </w:pPr>
                </w:p>
                <w:p w14:paraId="655C7D23" w14:textId="77777777" w:rsidR="003853B4" w:rsidRDefault="003853B4" w:rsidP="00455B32">
                  <w:pPr>
                    <w:jc w:val="right"/>
                    <w:rPr>
                      <w:rFonts w:ascii="Druckschrift normal" w:hAnsi="Druckschrift normal"/>
                      <w:b/>
                      <w:bCs/>
                      <w:sz w:val="32"/>
                      <w:szCs w:val="32"/>
                    </w:rPr>
                  </w:pPr>
                </w:p>
                <w:p w14:paraId="283983CE" w14:textId="77777777" w:rsidR="003853B4" w:rsidRDefault="003853B4" w:rsidP="00455B32">
                  <w:pPr>
                    <w:jc w:val="right"/>
                    <w:rPr>
                      <w:rFonts w:ascii="Druckschrift normal" w:hAnsi="Druckschrift normal"/>
                      <w:b/>
                      <w:bCs/>
                      <w:sz w:val="32"/>
                      <w:szCs w:val="32"/>
                    </w:rPr>
                  </w:pPr>
                </w:p>
                <w:p w14:paraId="41823261" w14:textId="77777777" w:rsidR="003853B4" w:rsidRDefault="003853B4" w:rsidP="00455B32">
                  <w:pPr>
                    <w:jc w:val="right"/>
                    <w:rPr>
                      <w:rFonts w:ascii="Druckschrift normal" w:hAnsi="Druckschrift normal"/>
                      <w:b/>
                      <w:bCs/>
                      <w:sz w:val="32"/>
                      <w:szCs w:val="32"/>
                    </w:rPr>
                  </w:pPr>
                </w:p>
                <w:p w14:paraId="3AD38416" w14:textId="77777777" w:rsidR="003853B4" w:rsidRDefault="003853B4" w:rsidP="00455B32">
                  <w:pPr>
                    <w:jc w:val="right"/>
                    <w:rPr>
                      <w:rFonts w:ascii="Druckschrift normal" w:hAnsi="Druckschrift normal"/>
                      <w:b/>
                      <w:bCs/>
                      <w:sz w:val="32"/>
                      <w:szCs w:val="32"/>
                    </w:rPr>
                  </w:pPr>
                </w:p>
                <w:p w14:paraId="5F7F1974" w14:textId="77777777" w:rsidR="003853B4" w:rsidRDefault="003853B4" w:rsidP="00455B32">
                  <w:pPr>
                    <w:jc w:val="right"/>
                    <w:rPr>
                      <w:rFonts w:ascii="Druckschrift normal" w:hAnsi="Druckschrift normal"/>
                      <w:b/>
                      <w:bCs/>
                      <w:sz w:val="32"/>
                      <w:szCs w:val="32"/>
                    </w:rPr>
                  </w:pPr>
                </w:p>
                <w:p w14:paraId="2A0072B3" w14:textId="77777777" w:rsidR="003853B4" w:rsidRDefault="003853B4" w:rsidP="00455B32">
                  <w:pPr>
                    <w:jc w:val="right"/>
                    <w:rPr>
                      <w:rFonts w:ascii="Druckschrift normal" w:hAnsi="Druckschrift normal"/>
                      <w:b/>
                      <w:bCs/>
                      <w:sz w:val="32"/>
                      <w:szCs w:val="32"/>
                    </w:rPr>
                  </w:pPr>
                </w:p>
                <w:p w14:paraId="6E3D04A8" w14:textId="77777777" w:rsidR="003853B4" w:rsidRDefault="003853B4" w:rsidP="00455B32">
                  <w:pPr>
                    <w:jc w:val="right"/>
                    <w:rPr>
                      <w:rFonts w:ascii="Druckschrift normal" w:hAnsi="Druckschrift normal"/>
                      <w:b/>
                      <w:bCs/>
                      <w:sz w:val="32"/>
                      <w:szCs w:val="32"/>
                    </w:rPr>
                  </w:pPr>
                </w:p>
                <w:p w14:paraId="35E893BF" w14:textId="77777777" w:rsidR="003853B4" w:rsidRDefault="003853B4" w:rsidP="00455B32">
                  <w:pPr>
                    <w:jc w:val="right"/>
                    <w:rPr>
                      <w:rFonts w:ascii="Druckschrift normal" w:hAnsi="Druckschrift normal"/>
                      <w:b/>
                      <w:bCs/>
                      <w:sz w:val="32"/>
                      <w:szCs w:val="32"/>
                    </w:rPr>
                  </w:pPr>
                </w:p>
                <w:p w14:paraId="7BD3F676" w14:textId="77777777" w:rsidR="003853B4" w:rsidRDefault="003853B4" w:rsidP="00C33F1B">
                  <w:pPr>
                    <w:rPr>
                      <w:rFonts w:ascii="Druckschrift normal" w:hAnsi="Druckschrift normal"/>
                      <w:b/>
                      <w:bCs/>
                      <w:sz w:val="32"/>
                      <w:szCs w:val="32"/>
                    </w:rPr>
                  </w:pPr>
                </w:p>
                <w:p w14:paraId="35020ED6" w14:textId="77777777" w:rsidR="00C33F1B" w:rsidRDefault="00C33F1B" w:rsidP="00455B32">
                  <w:pPr>
                    <w:jc w:val="right"/>
                    <w:rPr>
                      <w:rFonts w:ascii="Druckschrift normal" w:hAnsi="Druckschrift normal"/>
                      <w:b/>
                      <w:bCs/>
                      <w:sz w:val="32"/>
                      <w:szCs w:val="32"/>
                    </w:rPr>
                  </w:pPr>
                </w:p>
                <w:p w14:paraId="0DA315C4" w14:textId="77777777" w:rsidR="003853B4" w:rsidRDefault="003853B4" w:rsidP="00455B32">
                  <w:pPr>
                    <w:jc w:val="right"/>
                    <w:rPr>
                      <w:rFonts w:ascii="Druckschrift normal" w:hAnsi="Druckschrift normal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b/>
                      <w:bCs/>
                      <w:sz w:val="32"/>
                      <w:szCs w:val="32"/>
                    </w:rPr>
                    <w:t>/2</w:t>
                  </w:r>
                </w:p>
                <w:p w14:paraId="4486AE49" w14:textId="77777777" w:rsidR="003853B4" w:rsidRDefault="003853B4" w:rsidP="00455B32">
                  <w:pPr>
                    <w:jc w:val="right"/>
                    <w:rPr>
                      <w:rFonts w:ascii="Druckschrift normal" w:hAnsi="Druckschrift normal"/>
                      <w:b/>
                      <w:bCs/>
                      <w:sz w:val="32"/>
                      <w:szCs w:val="32"/>
                    </w:rPr>
                  </w:pPr>
                </w:p>
                <w:p w14:paraId="7DD8F531" w14:textId="77777777" w:rsidR="003853B4" w:rsidRDefault="003853B4" w:rsidP="00455B32">
                  <w:pPr>
                    <w:jc w:val="right"/>
                    <w:rPr>
                      <w:rFonts w:ascii="Druckschrift normal" w:hAnsi="Druckschrift normal"/>
                      <w:b/>
                      <w:bCs/>
                      <w:sz w:val="32"/>
                      <w:szCs w:val="32"/>
                    </w:rPr>
                  </w:pPr>
                </w:p>
                <w:p w14:paraId="07434E5E" w14:textId="77777777" w:rsidR="003853B4" w:rsidRDefault="003853B4" w:rsidP="00455B32">
                  <w:pPr>
                    <w:jc w:val="right"/>
                    <w:rPr>
                      <w:rFonts w:ascii="Druckschrift normal" w:hAnsi="Druckschrift normal"/>
                      <w:b/>
                      <w:bCs/>
                      <w:sz w:val="32"/>
                      <w:szCs w:val="32"/>
                    </w:rPr>
                  </w:pPr>
                </w:p>
                <w:p w14:paraId="3C221F7A" w14:textId="77777777" w:rsidR="003853B4" w:rsidRDefault="003853B4" w:rsidP="00455B32">
                  <w:pPr>
                    <w:jc w:val="right"/>
                    <w:rPr>
                      <w:rFonts w:ascii="Druckschrift normal" w:hAnsi="Druckschrift normal"/>
                      <w:b/>
                      <w:bCs/>
                      <w:sz w:val="32"/>
                      <w:szCs w:val="32"/>
                    </w:rPr>
                  </w:pPr>
                </w:p>
                <w:p w14:paraId="2BB616A3" w14:textId="77777777" w:rsidR="00C33F1B" w:rsidRDefault="00C33F1B" w:rsidP="00455B32">
                  <w:pPr>
                    <w:jc w:val="right"/>
                    <w:rPr>
                      <w:rFonts w:ascii="Druckschrift normal" w:hAnsi="Druckschrift normal"/>
                      <w:b/>
                      <w:bCs/>
                      <w:sz w:val="32"/>
                      <w:szCs w:val="32"/>
                    </w:rPr>
                  </w:pPr>
                </w:p>
                <w:p w14:paraId="038F2CA2" w14:textId="77777777" w:rsidR="00C33F1B" w:rsidRDefault="00C33F1B" w:rsidP="00455B32">
                  <w:pPr>
                    <w:jc w:val="right"/>
                    <w:rPr>
                      <w:rFonts w:ascii="Druckschrift normal" w:hAnsi="Druckschrift normal"/>
                      <w:b/>
                      <w:bCs/>
                      <w:sz w:val="32"/>
                      <w:szCs w:val="32"/>
                    </w:rPr>
                  </w:pPr>
                </w:p>
                <w:p w14:paraId="26AFE5EB" w14:textId="77777777" w:rsidR="00C33F1B" w:rsidRDefault="00C33F1B" w:rsidP="00455B32">
                  <w:pPr>
                    <w:jc w:val="right"/>
                    <w:rPr>
                      <w:rFonts w:ascii="Druckschrift normal" w:hAnsi="Druckschrift normal"/>
                      <w:b/>
                      <w:bCs/>
                      <w:sz w:val="32"/>
                      <w:szCs w:val="32"/>
                    </w:rPr>
                  </w:pPr>
                </w:p>
                <w:p w14:paraId="45144283" w14:textId="77777777" w:rsidR="00C33F1B" w:rsidRDefault="00C33F1B" w:rsidP="00455B32">
                  <w:pPr>
                    <w:jc w:val="right"/>
                    <w:rPr>
                      <w:rFonts w:ascii="Druckschrift normal" w:hAnsi="Druckschrift normal"/>
                      <w:b/>
                      <w:bCs/>
                      <w:sz w:val="32"/>
                      <w:szCs w:val="32"/>
                    </w:rPr>
                  </w:pPr>
                </w:p>
                <w:p w14:paraId="041E4F0F" w14:textId="77777777" w:rsidR="003853B4" w:rsidRDefault="003853B4" w:rsidP="00455B32">
                  <w:pPr>
                    <w:jc w:val="right"/>
                    <w:rPr>
                      <w:rFonts w:ascii="Druckschrift normal" w:hAnsi="Druckschrift normal"/>
                      <w:b/>
                      <w:bCs/>
                      <w:sz w:val="32"/>
                      <w:szCs w:val="32"/>
                    </w:rPr>
                  </w:pPr>
                </w:p>
                <w:p w14:paraId="19CBADB8" w14:textId="77777777" w:rsidR="003853B4" w:rsidRPr="00651769" w:rsidRDefault="003853B4" w:rsidP="00455B32">
                  <w:pPr>
                    <w:jc w:val="right"/>
                    <w:rPr>
                      <w:rFonts w:ascii="Druckschrift normal" w:hAnsi="Druckschrift normal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b/>
                      <w:bCs/>
                      <w:sz w:val="32"/>
                      <w:szCs w:val="32"/>
                    </w:rPr>
                    <w:t>/3</w:t>
                  </w:r>
                </w:p>
              </w:tc>
            </w:tr>
          </w:tbl>
          <w:p w14:paraId="29A7D196" w14:textId="15487A39" w:rsidR="003853B4" w:rsidRDefault="00C33F1B" w:rsidP="002B3124">
            <w:pPr>
              <w:spacing w:before="240" w:line="360" w:lineRule="auto"/>
              <w:rPr>
                <w:rFonts w:ascii="Druckschrift normal" w:hAnsi="Druckschrift normal"/>
                <w:sz w:val="32"/>
                <w:szCs w:val="32"/>
              </w:rPr>
            </w:pPr>
            <w:r>
              <w:rPr>
                <w:rFonts w:ascii="Druckschrift normal" w:hAnsi="Druckschrift normal"/>
                <w:noProof/>
                <w:sz w:val="32"/>
                <w:szCs w:val="32"/>
                <w:lang w:eastAsia="de-DE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22240" behindDoc="0" locked="0" layoutInCell="1" allowOverlap="1" wp14:anchorId="7C198DB7" wp14:editId="17E79B2D">
                      <wp:simplePos x="0" y="0"/>
                      <wp:positionH relativeFrom="column">
                        <wp:posOffset>4260850</wp:posOffset>
                      </wp:positionH>
                      <wp:positionV relativeFrom="paragraph">
                        <wp:posOffset>165735</wp:posOffset>
                      </wp:positionV>
                      <wp:extent cx="1933575" cy="390525"/>
                      <wp:effectExtent l="0" t="0" r="0" b="0"/>
                      <wp:wrapNone/>
                      <wp:docPr id="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3575" cy="390525"/>
                                <a:chOff x="0" y="0"/>
                                <a:chExt cx="1933575" cy="390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Grafik 8" descr="http://www.sticker-art.de/wp-content/uploads/2013/11/Smiley-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750" t="15750" r="32750" b="50750"/>
                                <a:stretch/>
                              </pic:blipFill>
                              <pic:spPr bwMode="auto">
                                <a:xfrm>
                                  <a:off x="1162050" y="133350"/>
                                  <a:ext cx="25717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Grafik 9" descr="http://www.sticker-art.de/wp-content/uploads/2013/11/Smiley-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t="15750" r="67999" b="50750"/>
                                <a:stretch/>
                              </pic:blipFill>
                              <pic:spPr bwMode="auto">
                                <a:xfrm>
                                  <a:off x="628650" y="133350"/>
                                  <a:ext cx="247650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designImage6337487" descr="http://image.spreadshirt.net/image-server/v1/designs/6337487,width=190,height=190.png/smiley-krone_design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525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Bild 1" descr=" Bild in Originalgröße anzeigen  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52575" y="0"/>
                                  <a:ext cx="38100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pieren 2" o:spid="_x0000_s1026" style="position:absolute;margin-left:335.5pt;margin-top:13.05pt;width:152.25pt;height:30.75pt;z-index:251722240" coordsize="1933575,39052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GQAAAAAFJnaHRsb25nAAABkA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ej8////////////////////////////////////////6dLp////&#10;/////////////////////////////////////Oj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oIESUNDX1BST0ZJTEUACQ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eH2///////////////////////////////////////1rpCu9v//////////////&#10;///////////////////////hkGmQ4v/////////////////////////////////////1rpCu9v//&#10;////////////////////////////////////9uH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vu6TD//////////////////////////////////////+/dk9/0P//////&#10;/////////////////////////////+CaTwBbu///////////////////////////////////8bZ5&#10;T0l3yv//////////////////////////////////69LFq5av8v//////////////////////////&#10;////////////9+f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avq6moqaqtsbjAy9rr////////////////////&#10;/////6JfV1RTVFVXW19mb3yPqMPd7////////////////////7NMCwYDAAAAAAAAFUV0os37////&#10;/////////////////9BuEgAAAAAADzNZgarU/f///////////////////////+2ONQAFGjJNa42y&#10;2P////////////////////////////+wVDxRaIKeveD////////////////////////////////X&#10;joOft9Lw////////////////////////////////////3db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7uzt7/L2+v//////////////////&#10;//////////////+5mpiZnKGmrbS+yuH///////////////////////////+iV0pMUVddaH2WueP/&#10;//////////////////////////+zVwAaNVBuja/T+v/////////////////////////////Ob0Bf&#10;e5m32Pv////////////////////////////////un4Wnw+H/////////////////////////////&#10;////////5NH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8" o:spid="_x0000_s1027" type="#_x0000_t75" alt="http://www.sticker-art.de/wp-content/uploads/2013/11/Smiley-3.jpg" style="position:absolute;left:1162050;top:133350;width:257175;height:2571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BS&#10;4cLBAAAA2gAAAA8AAABkcnMvZG93bnJldi54bWxET8tqwkAU3Rf8h+EK3RSdmEW1qaOokBIXUmpd&#10;uLxkbh40cydkxiT9e2chuDyc93o7mkb01LnasoLFPAJBnFtdc6ng8pvOViCcR9bYWCYF/+Rgu5m8&#10;rDHRduAf6s++FCGEXYIKKu/bREqXV2TQzW1LHLjCdgZ9gF0pdYdDCDeNjKPoXRqsOTRU2NKhovzv&#10;fDMKMDbpxz67Lo/Rm/76Pl2KYbUolHqdjrtPEJ5G/xQ/3JlWELaGK+EGyM0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MBS4cLBAAAA2gAAAA8AAAAAAAAAAAAAAAAAnAIAAGRy&#10;cy9kb3ducmV2LnhtbFBLBQYAAAAABAAEAPcAAACKAwAAAAA=&#10;">
                        <v:imagedata r:id="rId19" o:title="//www.sticker-art.de/wp-content/uploads/2013/11/Smiley-3.jpg" croptop="10322f" cropbottom="33260f" cropleft="22118f" cropright="21463f"/>
                        <v:path arrowok="t"/>
                      </v:shape>
                      <v:shape id="Grafik 9" o:spid="_x0000_s1028" type="#_x0000_t75" alt="http://www.sticker-art.de/wp-content/uploads/2013/11/Smiley-3.jpg" style="position:absolute;left:628650;top:133350;width:247650;height:2571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Ma&#10;47XDAAAA2gAAAA8AAABkcnMvZG93bnJldi54bWxEj0Frg0AUhO+F/oflFXqraz2IsdkECZSE3mJr&#10;z6/uq5q4b427iebfZwOFHoeZ+YZZrmfTiwuNrrOs4DWKQRDXVnfcKPj6fH/JQDiPrLG3TAqu5GC9&#10;enxYYq7txHu6lL4RAcIuRwWt90MupatbMugiOxAH79eOBn2QYyP1iFOAm14mcZxKgx2HhRYH2rRU&#10;H8uzUTCVfq6yrDodPo5FYtNEf/9sF0o9P83FGwhPs/8P/7V3WsEC7lfCDZCrG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xrjtcMAAADaAAAADwAAAAAAAAAAAAAAAACcAgAA&#10;ZHJzL2Rvd25yZXYueG1sUEsFBgAAAAAEAAQA9wAAAIwDAAAAAA==&#10;">
                        <v:imagedata r:id="rId20" o:title="//www.sticker-art.de/wp-content/uploads/2013/11/Smiley-3.jpg" croptop="10322f" cropbottom="33260f" cropleft="1f" cropright="44564f"/>
                        <v:path arrowok="t"/>
                      </v:shape>
                      <v:shape id="designImage6337487" o:spid="_x0000_s1029" type="#_x0000_t75" alt="http://image.spreadshirt.net/image-server/v1/designs/6337487,width=190,height=190.png/smiley-krone_design.png" style="position:absolute;top:9525;width:381000;height:381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gE&#10;g4vDAAAA2wAAAA8AAABkcnMvZG93bnJldi54bWxET01rwkAQvRf6H5YRejMbrWhIXaUIKVIErbbi&#10;cchOk5DsbMiuGv+9KxR6m8f7nPmyN424UOcqywpGUQyCOLe64kLB9yEbJiCcR9bYWCYFN3KwXDw/&#10;zTHV9spfdNn7QoQQdikqKL1vUyldXpJBF9mWOHC/tjPoA+wKqTu8hnDTyHEcT6XBikNDiS2tSsrr&#10;/dko2Mrd6WfDnx+T8yzbrHe1O04xUepl0L+/gfDU+3/xn3utw/xXePwSDpCLO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SASDi8MAAADbAAAADwAAAAAAAAAAAAAAAACcAgAA&#10;ZHJzL2Rvd25yZXYueG1sUEsFBgAAAAAEAAQA9wAAAIwDAAAAAA==&#10;" strokeweight="2.25pt">
                        <v:imagedata r:id="rId21" o:title="//image.spreadshirt.net/image-server/v1/designs/6337487,width=190,height=190.png/smiley-krone_design.png"/>
                        <v:path arrowok="t"/>
                      </v:shape>
                      <v:shape id="Bild 1" o:spid="_x0000_s1030" type="#_x0000_t75" alt=" Bild in Originalgröße anzeigen  " style="position:absolute;left:1552575;width:381000;height:3905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el&#10;GazCAAAA2wAAAA8AAABkcnMvZG93bnJldi54bWxET9tqAjEQfRf8hzBC37pZhV7YGkUFqS200NUP&#10;GDbjZnEzWZOoW7/eFAq+zeFcZzrvbSvO5EPjWME4y0EQV043XCvYbdePryBCRNbYOiYFvxRgPhsO&#10;plhod+EfOpexFimEQ4EKTIxdIWWoDFkMmeuIE7d33mJM0NdSe7ykcNvKSZ4/S4sNpwaDHa0MVYfy&#10;ZBX0W/7YHb7KzdK8P5Un/z0+fl7XSj2M+sUbiEh9vIv/3Rud5r/A3y/pADm7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3pRmswgAAANsAAAAPAAAAAAAAAAAAAAAAAJwCAABk&#10;cnMvZG93bnJldi54bWxQSwUGAAAAAAQABAD3AAAAiwMAAAAA&#10;">
                        <v:imagedata r:id="rId22" o:title=" Bild in Originalgröße anzeigen  "/>
                      </v:shape>
                    </v:group>
                  </w:pict>
                </mc:Fallback>
              </mc:AlternateContent>
            </w:r>
            <w:r w:rsidR="00A26967" w:rsidRPr="009363E5">
              <w:rPr>
                <w:rFonts w:ascii="Druckschrift normal" w:hAnsi="Druckschrift normal"/>
                <w:noProof/>
                <w:sz w:val="26"/>
                <w:szCs w:val="26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5E0CA4B7" wp14:editId="2617DA2C">
                      <wp:simplePos x="0" y="0"/>
                      <wp:positionH relativeFrom="column">
                        <wp:posOffset>3282950</wp:posOffset>
                      </wp:positionH>
                      <wp:positionV relativeFrom="paragraph">
                        <wp:posOffset>51435</wp:posOffset>
                      </wp:positionV>
                      <wp:extent cx="3096895" cy="1362075"/>
                      <wp:effectExtent l="0" t="0" r="1905" b="9525"/>
                      <wp:wrapNone/>
                      <wp:docPr id="269" name="Textfeld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096895" cy="1362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0" w:type="auto"/>
                                    <w:jc w:val="center"/>
                                    <w:tblInd w:w="-191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051"/>
                                    <w:gridCol w:w="860"/>
                                    <w:gridCol w:w="861"/>
                                    <w:gridCol w:w="808"/>
                                    <w:gridCol w:w="808"/>
                                  </w:tblGrid>
                                  <w:tr w:rsidR="00A42C29" w14:paraId="62AB6792" w14:textId="77777777" w:rsidTr="00606D49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1051" w:type="dxa"/>
                                      </w:tcPr>
                                      <w:p w14:paraId="771D2CDC" w14:textId="77777777" w:rsidR="00A42C29" w:rsidRPr="006F768C" w:rsidRDefault="00A42C29" w:rsidP="00606D49">
                                        <w:pPr>
                                          <w:jc w:val="center"/>
                                          <w:rPr>
                                            <w:sz w:val="80"/>
                                            <w:szCs w:val="8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0" w:type="dxa"/>
                                      </w:tcPr>
                                      <w:p w14:paraId="354EF6AC" w14:textId="77777777" w:rsidR="00A42C29" w:rsidRPr="006F768C" w:rsidRDefault="00A42C29" w:rsidP="00606D49">
                                        <w:pPr>
                                          <w:jc w:val="center"/>
                                          <w:rPr>
                                            <w:sz w:val="80"/>
                                            <w:szCs w:val="8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1" w:type="dxa"/>
                                      </w:tcPr>
                                      <w:p w14:paraId="3159FCFA" w14:textId="77777777" w:rsidR="00A42C29" w:rsidRPr="006F768C" w:rsidRDefault="00A42C29" w:rsidP="00606D49">
                                        <w:pPr>
                                          <w:jc w:val="center"/>
                                          <w:rPr>
                                            <w:sz w:val="80"/>
                                            <w:szCs w:val="8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08" w:type="dxa"/>
                                      </w:tcPr>
                                      <w:p w14:paraId="644ACA26" w14:textId="77777777" w:rsidR="00A42C29" w:rsidRPr="006F768C" w:rsidRDefault="00A42C29" w:rsidP="00606D49">
                                        <w:pPr>
                                          <w:jc w:val="center"/>
                                          <w:rPr>
                                            <w:sz w:val="80"/>
                                            <w:szCs w:val="8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08" w:type="dxa"/>
                                      </w:tcPr>
                                      <w:p w14:paraId="243A1103" w14:textId="77777777" w:rsidR="00A42C29" w:rsidRPr="006F768C" w:rsidRDefault="00A42C29" w:rsidP="00606D49">
                                        <w:pPr>
                                          <w:jc w:val="center"/>
                                          <w:rPr>
                                            <w:sz w:val="80"/>
                                            <w:szCs w:val="80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A42C29" w14:paraId="45B3D489" w14:textId="77777777" w:rsidTr="002C3118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1051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</w:tcPr>
                                      <w:p w14:paraId="64B130D1" w14:textId="77777777" w:rsidR="00A42C29" w:rsidRPr="00B47E22" w:rsidRDefault="00A42C29" w:rsidP="00606D49">
                                        <w:pPr>
                                          <w:jc w:val="center"/>
                                          <w:rPr>
                                            <w:rFonts w:ascii="Druckschrift normal" w:hAnsi="Druckschrift normal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Druckschrift normal" w:hAnsi="Druckschrift normal"/>
                                            <w:szCs w:val="24"/>
                                          </w:rPr>
                                          <w:t>Ich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0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</w:tcPr>
                                      <w:p w14:paraId="7CAAA786" w14:textId="77777777" w:rsidR="00A42C29" w:rsidRPr="00B47E22" w:rsidRDefault="00A42C29" w:rsidP="00606D49">
                                        <w:pPr>
                                          <w:jc w:val="center"/>
                                          <w:rPr>
                                            <w:sz w:val="36"/>
                                            <w:szCs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1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</w:tcPr>
                                      <w:p w14:paraId="39E9CB92" w14:textId="77777777" w:rsidR="00A42C29" w:rsidRDefault="00A42C29" w:rsidP="00606D49"/>
                                    </w:tc>
                                    <w:tc>
                                      <w:tcPr>
                                        <w:tcW w:w="808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</w:tcPr>
                                      <w:p w14:paraId="59337EAC" w14:textId="77777777" w:rsidR="00A42C29" w:rsidRDefault="00A42C29" w:rsidP="00606D49"/>
                                    </w:tc>
                                    <w:tc>
                                      <w:tcPr>
                                        <w:tcW w:w="808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</w:tcPr>
                                      <w:p w14:paraId="278F7623" w14:textId="77777777" w:rsidR="00A42C29" w:rsidRDefault="00A42C29" w:rsidP="00606D49"/>
                                    </w:tc>
                                  </w:tr>
                                  <w:tr w:rsidR="00A42C29" w14:paraId="2BB2B5FE" w14:textId="77777777" w:rsidTr="002C3118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1051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14:paraId="1EED71F9" w14:textId="77777777" w:rsidR="00A42C29" w:rsidRDefault="00A42C29" w:rsidP="00606D49">
                                        <w:pPr>
                                          <w:jc w:val="center"/>
                                          <w:rPr>
                                            <w:rFonts w:ascii="Druckschrift normal" w:hAnsi="Druckschrift normal"/>
                                            <w:szCs w:val="24"/>
                                          </w:rPr>
                                        </w:pPr>
                                        <w:r w:rsidRPr="00B47E22">
                                          <w:rPr>
                                            <w:rFonts w:ascii="Druckschrift normal" w:hAnsi="Druckschrift normal"/>
                                            <w:sz w:val="20"/>
                                            <w:szCs w:val="20"/>
                                          </w:rPr>
                                          <w:t>Meine L</w:t>
                                        </w:r>
                                        <w:r>
                                          <w:rPr>
                                            <w:rFonts w:ascii="Druckschrift normal" w:hAnsi="Druckschrift normal"/>
                                            <w:sz w:val="20"/>
                                            <w:szCs w:val="20"/>
                                          </w:rPr>
                                          <w:t>e</w:t>
                                        </w:r>
                                        <w:r w:rsidRPr="00B47E22">
                                          <w:rPr>
                                            <w:rFonts w:ascii="Druckschrift normal" w:hAnsi="Druckschrift normal"/>
                                            <w:sz w:val="20"/>
                                            <w:szCs w:val="20"/>
                                          </w:rPr>
                                          <w:t>hrerin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0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14:paraId="163A2E02" w14:textId="77777777" w:rsidR="00A42C29" w:rsidRPr="00B47E22" w:rsidRDefault="00A42C29" w:rsidP="00606D49">
                                        <w:pPr>
                                          <w:jc w:val="center"/>
                                          <w:rPr>
                                            <w:sz w:val="36"/>
                                            <w:szCs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1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14:paraId="5103C051" w14:textId="77777777" w:rsidR="00A42C29" w:rsidRDefault="00A42C29" w:rsidP="00606D49"/>
                                    </w:tc>
                                    <w:tc>
                                      <w:tcPr>
                                        <w:tcW w:w="808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14:paraId="17F5C91B" w14:textId="77777777" w:rsidR="00A42C29" w:rsidRDefault="00A42C29" w:rsidP="00606D49"/>
                                    </w:tc>
                                    <w:tc>
                                      <w:tcPr>
                                        <w:tcW w:w="808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14:paraId="4B30D6F1" w14:textId="77777777" w:rsidR="00A42C29" w:rsidRDefault="00A42C29" w:rsidP="00606D49"/>
                                    </w:tc>
                                  </w:tr>
                                </w:tbl>
                                <w:p w14:paraId="01FC8DF8" w14:textId="77777777" w:rsidR="00A42C29" w:rsidRDefault="00A42C29" w:rsidP="00F7136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feld 269" o:spid="_x0000_s1028" type="#_x0000_t202" style="position:absolute;margin-left:258.5pt;margin-top:4.05pt;width:243.85pt;height:107.2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" fillcolor="white [3201]" stroked="f" strokeweight=".5pt">
                      <v:path arrowok="t"/>
                      <v:textbox>
                        <w:txbxContent>
                          <w:tbl>
                            <w:tblPr>
                              <w:tblStyle w:val="Tabellenraster"/>
                              <w:tblW w:w="0" w:type="auto"/>
                              <w:jc w:val="center"/>
                              <w:tblInd w:w="-19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051"/>
                              <w:gridCol w:w="860"/>
                              <w:gridCol w:w="861"/>
                              <w:gridCol w:w="808"/>
                              <w:gridCol w:w="808"/>
                            </w:tblGrid>
                            <w:tr w:rsidR="00A42C29" w14:paraId="62AB6792" w14:textId="77777777" w:rsidTr="00606D49">
                              <w:trPr>
                                <w:jc w:val="center"/>
                              </w:trPr>
                              <w:tc>
                                <w:tcPr>
                                  <w:tcW w:w="1051" w:type="dxa"/>
                                </w:tcPr>
                                <w:p w14:paraId="771D2CDC" w14:textId="77777777" w:rsidR="00A42C29" w:rsidRPr="006F768C" w:rsidRDefault="00A42C29" w:rsidP="00606D49">
                                  <w:pPr>
                                    <w:jc w:val="center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14:paraId="354EF6AC" w14:textId="77777777" w:rsidR="00A42C29" w:rsidRPr="006F768C" w:rsidRDefault="00A42C29" w:rsidP="00606D49">
                                  <w:pPr>
                                    <w:jc w:val="center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dxa"/>
                                </w:tcPr>
                                <w:p w14:paraId="3159FCFA" w14:textId="77777777" w:rsidR="00A42C29" w:rsidRPr="006F768C" w:rsidRDefault="00A42C29" w:rsidP="00606D49">
                                  <w:pPr>
                                    <w:jc w:val="center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8" w:type="dxa"/>
                                </w:tcPr>
                                <w:p w14:paraId="644ACA26" w14:textId="77777777" w:rsidR="00A42C29" w:rsidRPr="006F768C" w:rsidRDefault="00A42C29" w:rsidP="00606D49">
                                  <w:pPr>
                                    <w:jc w:val="center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8" w:type="dxa"/>
                                </w:tcPr>
                                <w:p w14:paraId="243A1103" w14:textId="77777777" w:rsidR="00A42C29" w:rsidRPr="006F768C" w:rsidRDefault="00A42C29" w:rsidP="00606D49">
                                  <w:pPr>
                                    <w:jc w:val="center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</w:p>
                              </w:tc>
                            </w:tr>
                            <w:tr w:rsidR="00A42C29" w14:paraId="45B3D489" w14:textId="77777777" w:rsidTr="002C3118">
                              <w:trPr>
                                <w:jc w:val="center"/>
                              </w:trPr>
                              <w:tc>
                                <w:tcPr>
                                  <w:tcW w:w="1051" w:type="dxa"/>
                                  <w:tcBorders>
                                    <w:bottom w:val="single" w:sz="4" w:space="0" w:color="000000" w:themeColor="text1"/>
                                  </w:tcBorders>
                                </w:tcPr>
                                <w:p w14:paraId="64B130D1" w14:textId="77777777" w:rsidR="00A42C29" w:rsidRPr="00B47E22" w:rsidRDefault="00A42C29" w:rsidP="00606D49">
                                  <w:pPr>
                                    <w:jc w:val="center"/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  <w:t>Ich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tcBorders>
                                    <w:bottom w:val="single" w:sz="4" w:space="0" w:color="000000" w:themeColor="text1"/>
                                  </w:tcBorders>
                                </w:tcPr>
                                <w:p w14:paraId="7CAAA786" w14:textId="77777777" w:rsidR="00A42C29" w:rsidRPr="00B47E22" w:rsidRDefault="00A42C29" w:rsidP="00606D49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dxa"/>
                                  <w:tcBorders>
                                    <w:bottom w:val="single" w:sz="4" w:space="0" w:color="000000" w:themeColor="text1"/>
                                  </w:tcBorders>
                                </w:tcPr>
                                <w:p w14:paraId="39E9CB92" w14:textId="77777777" w:rsidR="00A42C29" w:rsidRDefault="00A42C29" w:rsidP="00606D49"/>
                              </w:tc>
                              <w:tc>
                                <w:tcPr>
                                  <w:tcW w:w="808" w:type="dxa"/>
                                  <w:tcBorders>
                                    <w:bottom w:val="single" w:sz="4" w:space="0" w:color="000000" w:themeColor="text1"/>
                                  </w:tcBorders>
                                </w:tcPr>
                                <w:p w14:paraId="59337EAC" w14:textId="77777777" w:rsidR="00A42C29" w:rsidRDefault="00A42C29" w:rsidP="00606D49"/>
                              </w:tc>
                              <w:tc>
                                <w:tcPr>
                                  <w:tcW w:w="808" w:type="dxa"/>
                                  <w:tcBorders>
                                    <w:bottom w:val="single" w:sz="4" w:space="0" w:color="000000" w:themeColor="text1"/>
                                  </w:tcBorders>
                                </w:tcPr>
                                <w:p w14:paraId="278F7623" w14:textId="77777777" w:rsidR="00A42C29" w:rsidRDefault="00A42C29" w:rsidP="00606D49"/>
                              </w:tc>
                            </w:tr>
                            <w:tr w:rsidR="00A42C29" w14:paraId="2BB2B5FE" w14:textId="77777777" w:rsidTr="002C3118">
                              <w:trPr>
                                <w:jc w:val="center"/>
                              </w:trPr>
                              <w:tc>
                                <w:tcPr>
                                  <w:tcW w:w="1051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1EED71F9" w14:textId="77777777" w:rsidR="00A42C29" w:rsidRDefault="00A42C29" w:rsidP="00606D49">
                                  <w:pPr>
                                    <w:jc w:val="center"/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</w:pPr>
                                  <w:r w:rsidRPr="00B47E22">
                                    <w:rPr>
                                      <w:rFonts w:ascii="Druckschrift normal" w:hAnsi="Druckschrift normal"/>
                                      <w:sz w:val="20"/>
                                      <w:szCs w:val="20"/>
                                    </w:rPr>
                                    <w:t>Meine L</w:t>
                                  </w:r>
                                  <w:r>
                                    <w:rPr>
                                      <w:rFonts w:ascii="Druckschrift normal" w:hAnsi="Druckschrift norm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B47E22">
                                    <w:rPr>
                                      <w:rFonts w:ascii="Druckschrift normal" w:hAnsi="Druckschrift normal"/>
                                      <w:sz w:val="20"/>
                                      <w:szCs w:val="20"/>
                                    </w:rPr>
                                    <w:t>hrerin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163A2E02" w14:textId="77777777" w:rsidR="00A42C29" w:rsidRPr="00B47E22" w:rsidRDefault="00A42C29" w:rsidP="00606D49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5103C051" w14:textId="77777777" w:rsidR="00A42C29" w:rsidRDefault="00A42C29" w:rsidP="00606D49"/>
                              </w:tc>
                              <w:tc>
                                <w:tcPr>
                                  <w:tcW w:w="808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17F5C91B" w14:textId="77777777" w:rsidR="00A42C29" w:rsidRDefault="00A42C29" w:rsidP="00606D49"/>
                              </w:tc>
                              <w:tc>
                                <w:tcPr>
                                  <w:tcW w:w="808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4B30D6F1" w14:textId="77777777" w:rsidR="00A42C29" w:rsidRDefault="00A42C29" w:rsidP="00606D49"/>
                              </w:tc>
                            </w:tr>
                          </w:tbl>
                          <w:p w14:paraId="01FC8DF8" w14:textId="77777777" w:rsidR="00A42C29" w:rsidRDefault="00A42C29" w:rsidP="00F7136B"/>
                        </w:txbxContent>
                      </v:textbox>
                    </v:shape>
                  </w:pict>
                </mc:Fallback>
              </mc:AlternateContent>
            </w:r>
          </w:p>
          <w:p w14:paraId="26203652" w14:textId="2A262AE6" w:rsidR="00E869D5" w:rsidRDefault="00256AF2" w:rsidP="002B3124">
            <w:pPr>
              <w:spacing w:before="240" w:line="360" w:lineRule="auto"/>
              <w:rPr>
                <w:rFonts w:ascii="Druckschrift normal" w:hAnsi="Druckschrift normal"/>
                <w:sz w:val="32"/>
                <w:szCs w:val="32"/>
              </w:rPr>
            </w:pPr>
            <w:r w:rsidRPr="0039526F">
              <w:rPr>
                <w:rFonts w:ascii="Druckschrift normal" w:hAnsi="Druckschrift normal"/>
                <w:sz w:val="32"/>
                <w:szCs w:val="32"/>
              </w:rPr>
              <w:t xml:space="preserve">Du hast von </w:t>
            </w:r>
            <w:r w:rsidR="003853B4">
              <w:rPr>
                <w:rFonts w:ascii="Druckschrift normal" w:hAnsi="Druckschrift normal"/>
                <w:b/>
                <w:sz w:val="32"/>
                <w:szCs w:val="32"/>
              </w:rPr>
              <w:t>3</w:t>
            </w:r>
            <w:r w:rsidR="00346905">
              <w:rPr>
                <w:rFonts w:ascii="Druckschrift normal" w:hAnsi="Druckschrift normal"/>
                <w:b/>
                <w:sz w:val="32"/>
                <w:szCs w:val="32"/>
              </w:rPr>
              <w:t>4</w:t>
            </w:r>
            <w:r w:rsidR="0067465E">
              <w:rPr>
                <w:rFonts w:ascii="Druckschrift normal" w:hAnsi="Druckschrift normal"/>
                <w:b/>
                <w:sz w:val="32"/>
                <w:szCs w:val="32"/>
              </w:rPr>
              <w:t xml:space="preserve"> </w:t>
            </w:r>
            <w:r>
              <w:rPr>
                <w:rFonts w:ascii="Druckschrift normal" w:hAnsi="Druckschrift normal"/>
                <w:sz w:val="32"/>
                <w:szCs w:val="32"/>
              </w:rPr>
              <w:t xml:space="preserve"> </w:t>
            </w:r>
            <w:r w:rsidRPr="0039526F">
              <w:rPr>
                <w:rFonts w:ascii="Druckschrift normal" w:hAnsi="Druckschrift normal"/>
                <w:sz w:val="32"/>
                <w:szCs w:val="32"/>
              </w:rPr>
              <w:t xml:space="preserve">Punkten ______ </w:t>
            </w:r>
          </w:p>
          <w:p w14:paraId="3CD09E90" w14:textId="77777777" w:rsidR="00256AF2" w:rsidRPr="0039526F" w:rsidRDefault="00256AF2" w:rsidP="002B3124">
            <w:pPr>
              <w:spacing w:before="240" w:line="360" w:lineRule="auto"/>
              <w:rPr>
                <w:rFonts w:ascii="Druckschrift normal" w:hAnsi="Druckschrift normal"/>
                <w:sz w:val="32"/>
                <w:szCs w:val="32"/>
              </w:rPr>
            </w:pPr>
            <w:r w:rsidRPr="0039526F">
              <w:rPr>
                <w:rFonts w:ascii="Druckschrift normal" w:hAnsi="Druckschrift normal"/>
                <w:sz w:val="32"/>
                <w:szCs w:val="32"/>
              </w:rPr>
              <w:t>Punkte erreicht.</w:t>
            </w:r>
            <w:r w:rsidRPr="0039526F">
              <w:rPr>
                <w:rFonts w:ascii="Druckschrift normal" w:hAnsi="Druckschrift normal"/>
                <w:sz w:val="32"/>
                <w:szCs w:val="48"/>
              </w:rPr>
              <w:t xml:space="preserve"> </w:t>
            </w:r>
            <w:r w:rsidR="00782DEF">
              <w:rPr>
                <w:rFonts w:ascii="Druckschrift normal" w:hAnsi="Druckschrift normal"/>
                <w:sz w:val="32"/>
                <w:szCs w:val="48"/>
              </w:rPr>
              <w:t xml:space="preserve">          </w:t>
            </w:r>
          </w:p>
          <w:p w14:paraId="2A5FCBB0" w14:textId="77777777" w:rsidR="00782DEF" w:rsidRPr="00782DEF" w:rsidRDefault="00782DEF" w:rsidP="00256AF2">
            <w:pPr>
              <w:spacing w:line="360" w:lineRule="auto"/>
              <w:rPr>
                <w:rFonts w:ascii="Druckschrift normal" w:hAnsi="Druckschrift normal"/>
                <w:sz w:val="16"/>
                <w:szCs w:val="32"/>
              </w:rPr>
            </w:pPr>
          </w:p>
          <w:p w14:paraId="2B38C4F2" w14:textId="77777777" w:rsidR="00C33F1B" w:rsidRDefault="00C33F1B" w:rsidP="008A5EC1">
            <w:pPr>
              <w:spacing w:line="360" w:lineRule="auto"/>
              <w:jc w:val="both"/>
              <w:rPr>
                <w:rFonts w:ascii="Druckschrift normal" w:hAnsi="Druckschrift normal"/>
                <w:sz w:val="32"/>
                <w:szCs w:val="32"/>
              </w:rPr>
            </w:pPr>
          </w:p>
          <w:p w14:paraId="3815DC74" w14:textId="77777777" w:rsidR="001F4A32" w:rsidRDefault="00256AF2" w:rsidP="008A5EC1">
            <w:pPr>
              <w:spacing w:line="360" w:lineRule="auto"/>
              <w:jc w:val="both"/>
              <w:rPr>
                <w:rFonts w:ascii="Druckschrift normal" w:hAnsi="Druckschrift normal"/>
                <w:sz w:val="32"/>
                <w:szCs w:val="32"/>
              </w:rPr>
            </w:pPr>
            <w:bookmarkStart w:id="0" w:name="_GoBack"/>
            <w:bookmarkEnd w:id="0"/>
            <w:r w:rsidRPr="0039526F">
              <w:rPr>
                <w:rFonts w:ascii="Druckschrift normal" w:hAnsi="Druckschrift normal"/>
                <w:sz w:val="32"/>
                <w:szCs w:val="32"/>
              </w:rPr>
              <w:t>Unte</w:t>
            </w:r>
            <w:r w:rsidR="00E869D5">
              <w:rPr>
                <w:rFonts w:ascii="Druckschrift normal" w:hAnsi="Druckschrift normal"/>
                <w:sz w:val="32"/>
                <w:szCs w:val="32"/>
              </w:rPr>
              <w:t>rschrift: ___________________</w:t>
            </w:r>
            <w:r w:rsidR="008A5EC1">
              <w:rPr>
                <w:rFonts w:ascii="Druckschrift normal" w:hAnsi="Druckschrift normal"/>
                <w:sz w:val="32"/>
                <w:szCs w:val="32"/>
              </w:rPr>
              <w:t xml:space="preserve">                            </w:t>
            </w:r>
            <w:r w:rsidR="008A5EC1">
              <w:rPr>
                <w:rFonts w:ascii="Druckschrift normal" w:hAnsi="Druckschrift normal"/>
                <w:sz w:val="32"/>
                <w:szCs w:val="48"/>
              </w:rPr>
              <w:t xml:space="preserve"> </w:t>
            </w:r>
          </w:p>
          <w:p w14:paraId="39B72CDA" w14:textId="77777777" w:rsidR="00256AF2" w:rsidRDefault="00256AF2" w:rsidP="00256AF2">
            <w:pPr>
              <w:spacing w:line="360" w:lineRule="auto"/>
              <w:rPr>
                <w:rFonts w:ascii="Druckschrift normal" w:hAnsi="Druckschrift normal"/>
                <w:sz w:val="32"/>
                <w:szCs w:val="32"/>
              </w:rPr>
            </w:pPr>
          </w:p>
          <w:p w14:paraId="43407173" w14:textId="77777777" w:rsidR="00361D42" w:rsidRDefault="00361D42" w:rsidP="00256AF2">
            <w:pPr>
              <w:spacing w:line="360" w:lineRule="auto"/>
              <w:rPr>
                <w:rFonts w:ascii="Druckschrift normal" w:hAnsi="Druckschrift normal"/>
                <w:sz w:val="32"/>
                <w:szCs w:val="32"/>
              </w:rPr>
            </w:pPr>
          </w:p>
          <w:p w14:paraId="1A4D22D8" w14:textId="77777777" w:rsidR="00361D42" w:rsidRPr="00A76C85" w:rsidRDefault="00361D42" w:rsidP="00361D42">
            <w:pPr>
              <w:jc w:val="center"/>
              <w:rPr>
                <w:rFonts w:ascii="Arial" w:hAnsi="Arial" w:cs="Arial"/>
                <w:b/>
                <w:sz w:val="32"/>
                <w:szCs w:val="32"/>
                <w:u w:val="thick"/>
              </w:rPr>
            </w:pPr>
            <w:r>
              <w:rPr>
                <w:rFonts w:ascii="Arial" w:hAnsi="Arial" w:cs="Arial"/>
                <w:b/>
                <w:sz w:val="32"/>
                <w:szCs w:val="32"/>
                <w:u w:val="thick"/>
              </w:rPr>
              <w:t>Rückmeldung zur Lernzielkontrolle</w:t>
            </w:r>
          </w:p>
          <w:p w14:paraId="1C3E78AF" w14:textId="77777777" w:rsidR="00361D42" w:rsidRDefault="00361D42" w:rsidP="00256AF2">
            <w:pPr>
              <w:spacing w:line="360" w:lineRule="auto"/>
              <w:rPr>
                <w:rFonts w:ascii="Druckschrift normal" w:hAnsi="Druckschrift normal"/>
                <w:sz w:val="32"/>
                <w:szCs w:val="32"/>
              </w:rPr>
            </w:pPr>
          </w:p>
          <w:p w14:paraId="23A89E9A" w14:textId="77777777" w:rsidR="005A4BE8" w:rsidRDefault="005A4BE8"/>
          <w:p w14:paraId="16D9494C" w14:textId="77777777" w:rsidR="00361D42" w:rsidRPr="00C15BD0" w:rsidRDefault="00361D42" w:rsidP="00361D42"/>
          <w:tbl>
            <w:tblPr>
              <w:tblStyle w:val="Tabellenraster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1633"/>
              <w:gridCol w:w="5178"/>
              <w:gridCol w:w="928"/>
              <w:gridCol w:w="930"/>
              <w:gridCol w:w="932"/>
              <w:gridCol w:w="779"/>
            </w:tblGrid>
            <w:tr w:rsidR="00A42C29" w:rsidRPr="001155C7" w14:paraId="4302C2DA" w14:textId="77777777" w:rsidTr="00A42C29">
              <w:trPr>
                <w:trHeight w:val="698"/>
              </w:trPr>
              <w:tc>
                <w:tcPr>
                  <w:tcW w:w="78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28DDA9CC" w14:textId="77777777"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sz w:val="28"/>
                      <w:szCs w:val="28"/>
                    </w:rPr>
                    <w:t xml:space="preserve">Aufgabe Nr. </w:t>
                  </w:r>
                </w:p>
                <w:p w14:paraId="5AC7D1FF" w14:textId="77777777"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24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3ED00A24" w14:textId="77777777" w:rsidR="00A42C29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noProof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noProof/>
                      <w:sz w:val="28"/>
                      <w:szCs w:val="28"/>
                    </w:rPr>
                    <w:t>Der Schüler/ Die Schülerin</w:t>
                  </w:r>
                </w:p>
                <w:p w14:paraId="4E21CD23" w14:textId="77777777"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noProof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noProof/>
                      <w:sz w:val="28"/>
                      <w:szCs w:val="28"/>
                    </w:rPr>
                    <w:t>_____________________________</w:t>
                  </w:r>
                </w:p>
                <w:p w14:paraId="01C78B30" w14:textId="77777777"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4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5F337140" w14:textId="77777777"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noProof/>
                      <w:sz w:val="28"/>
                      <w:szCs w:val="28"/>
                      <w:lang w:eastAsia="de-DE"/>
                    </w:rPr>
                    <w:drawing>
                      <wp:anchor distT="0" distB="0" distL="114300" distR="114300" simplePos="0" relativeHeight="251810304" behindDoc="0" locked="0" layoutInCell="1" allowOverlap="1" wp14:anchorId="7A31EEDE" wp14:editId="68A5BAD9">
                        <wp:simplePos x="0" y="0"/>
                        <wp:positionH relativeFrom="column">
                          <wp:posOffset>4445</wp:posOffset>
                        </wp:positionH>
                        <wp:positionV relativeFrom="paragraph">
                          <wp:posOffset>-13335</wp:posOffset>
                        </wp:positionV>
                        <wp:extent cx="418465" cy="418465"/>
                        <wp:effectExtent l="0" t="0" r="0" b="635"/>
                        <wp:wrapNone/>
                        <wp:docPr id="739" name="Grafik 739" descr="http://image.spreadshirt.net/image-server/v1/designs/6337487,width=190,height=190.png/smiley-krone_desig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signImage6337487" descr="http://image.spreadshirt.net/image-server/v1/designs/6337487,width=190,height=190.png/smiley-krone_desig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465" cy="418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48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538C82A9" w14:textId="77777777"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noProof/>
                      <w:sz w:val="28"/>
                      <w:szCs w:val="28"/>
                      <w:lang w:eastAsia="de-DE"/>
                    </w:rPr>
                    <w:drawing>
                      <wp:anchor distT="0" distB="0" distL="114300" distR="114300" simplePos="0" relativeHeight="251812352" behindDoc="0" locked="0" layoutInCell="1" allowOverlap="1" wp14:anchorId="38FE0EF1" wp14:editId="059013EA">
                        <wp:simplePos x="0" y="0"/>
                        <wp:positionH relativeFrom="column">
                          <wp:posOffset>92075</wp:posOffset>
                        </wp:positionH>
                        <wp:positionV relativeFrom="paragraph">
                          <wp:posOffset>140970</wp:posOffset>
                        </wp:positionV>
                        <wp:extent cx="294005" cy="307975"/>
                        <wp:effectExtent l="0" t="0" r="0" b="0"/>
                        <wp:wrapNone/>
                        <wp:docPr id="740" name="Grafik 740" descr="http://www.sticker-art.de/wp-content/uploads/2013/11/Smiley-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75" descr="http://www.sticker-art.de/wp-content/uploads/2013/11/Smiley-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" t="15750" r="67999" b="5075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005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4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507D7924" w14:textId="77777777"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noProof/>
                      <w:sz w:val="28"/>
                      <w:szCs w:val="28"/>
                      <w:lang w:eastAsia="de-DE"/>
                    </w:rPr>
                    <w:drawing>
                      <wp:anchor distT="0" distB="0" distL="114300" distR="114300" simplePos="0" relativeHeight="251811328" behindDoc="0" locked="0" layoutInCell="1" allowOverlap="1" wp14:anchorId="03589BC1" wp14:editId="795BE0E0">
                        <wp:simplePos x="0" y="0"/>
                        <wp:positionH relativeFrom="column">
                          <wp:posOffset>83820</wp:posOffset>
                        </wp:positionH>
                        <wp:positionV relativeFrom="paragraph">
                          <wp:posOffset>147320</wp:posOffset>
                        </wp:positionV>
                        <wp:extent cx="281940" cy="281940"/>
                        <wp:effectExtent l="0" t="0" r="3810" b="3810"/>
                        <wp:wrapNone/>
                        <wp:docPr id="741" name="Grafik 741" descr="http://www.sticker-art.de/wp-content/uploads/2013/11/Smiley-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76" descr="http://www.sticker-art.de/wp-content/uploads/2013/11/Smiley-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749" t="15750" r="32750" b="5075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940" cy="2819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789D3B8F" w14:textId="77777777"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noProof/>
                      <w:sz w:val="28"/>
                      <w:szCs w:val="28"/>
                      <w:lang w:eastAsia="de-DE"/>
                    </w:rPr>
                    <w:drawing>
                      <wp:anchor distT="0" distB="0" distL="114300" distR="114300" simplePos="0" relativeHeight="251813376" behindDoc="0" locked="0" layoutInCell="1" allowOverlap="1" wp14:anchorId="54CEE031" wp14:editId="1F7BAA85">
                        <wp:simplePos x="0" y="0"/>
                        <wp:positionH relativeFrom="column">
                          <wp:posOffset>-10795</wp:posOffset>
                        </wp:positionH>
                        <wp:positionV relativeFrom="paragraph">
                          <wp:posOffset>132048</wp:posOffset>
                        </wp:positionV>
                        <wp:extent cx="315012" cy="276225"/>
                        <wp:effectExtent l="0" t="0" r="8890" b="0"/>
                        <wp:wrapNone/>
                        <wp:docPr id="206" name="Grafik 206" descr=" Bild in Originalgröße anzeigen 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" descr=" Bild in Originalgröße anzeigen 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012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A42C29" w:rsidRPr="001155C7" w14:paraId="236D42BF" w14:textId="77777777" w:rsidTr="00A42C29">
              <w:tc>
                <w:tcPr>
                  <w:tcW w:w="78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5BFA003B" w14:textId="77777777" w:rsidR="00A42C29" w:rsidRPr="001155C7" w:rsidRDefault="003853B4" w:rsidP="003853B4">
                  <w:pPr>
                    <w:spacing w:before="120"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2,3,5,6,9,10</w:t>
                  </w:r>
                </w:p>
              </w:tc>
              <w:tc>
                <w:tcPr>
                  <w:tcW w:w="24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20E7CBE0" w14:textId="77777777" w:rsidR="00A42C29" w:rsidRPr="001155C7" w:rsidRDefault="003853B4" w:rsidP="003853B4">
                  <w:pPr>
                    <w:spacing w:before="120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g</w:t>
                  </w:r>
                  <w:r w:rsidR="00552AEF">
                    <w:rPr>
                      <w:rFonts w:ascii="Druckschrift normal" w:hAnsi="Druckschrift normal"/>
                      <w:sz w:val="28"/>
                      <w:szCs w:val="28"/>
                    </w:rPr>
                    <w:t>elernte Inhalte wiedergeben</w:t>
                  </w:r>
                </w:p>
              </w:tc>
              <w:tc>
                <w:tcPr>
                  <w:tcW w:w="44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77850E30" w14:textId="77777777"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8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467E4205" w14:textId="77777777"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74B799F2" w14:textId="77777777"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3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4299DAD7" w14:textId="77777777"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</w:tr>
            <w:tr w:rsidR="00A42C29" w:rsidRPr="001155C7" w14:paraId="03E39F7E" w14:textId="77777777" w:rsidTr="00A42C29">
              <w:tc>
                <w:tcPr>
                  <w:tcW w:w="78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31A66EA8" w14:textId="77777777" w:rsidR="00A42C29" w:rsidRPr="001155C7" w:rsidRDefault="003853B4" w:rsidP="003853B4">
                  <w:pPr>
                    <w:spacing w:before="120"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1,8</w:t>
                  </w:r>
                </w:p>
              </w:tc>
              <w:tc>
                <w:tcPr>
                  <w:tcW w:w="24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58EFF1A1" w14:textId="77777777" w:rsidR="00A42C29" w:rsidRPr="001155C7" w:rsidRDefault="00552AEF" w:rsidP="003853B4">
                  <w:pPr>
                    <w:spacing w:before="120"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Fachbegriffe</w:t>
                  </w:r>
                  <w:r w:rsidR="00A42C29">
                    <w:rPr>
                      <w:rFonts w:ascii="Druckschrift normal" w:hAnsi="Druckschrift normal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kennen</w:t>
                  </w:r>
                </w:p>
              </w:tc>
              <w:tc>
                <w:tcPr>
                  <w:tcW w:w="44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08159C16" w14:textId="77777777"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8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4011AF5D" w14:textId="77777777"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0181658B" w14:textId="77777777"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3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5C214868" w14:textId="77777777"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</w:tr>
            <w:tr w:rsidR="00A42C29" w:rsidRPr="001155C7" w14:paraId="06BA7303" w14:textId="77777777" w:rsidTr="00A42C29">
              <w:tc>
                <w:tcPr>
                  <w:tcW w:w="78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4E6A5E51" w14:textId="77777777" w:rsidR="00A42C29" w:rsidRPr="001155C7" w:rsidRDefault="003853B4" w:rsidP="003853B4">
                  <w:pPr>
                    <w:spacing w:before="120"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24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61B13672" w14:textId="77777777" w:rsidR="00A42C29" w:rsidRPr="001155C7" w:rsidRDefault="00552AEF" w:rsidP="003853B4">
                  <w:pPr>
                    <w:spacing w:before="120"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Inhalte mit eigenen Worten erklären</w:t>
                  </w:r>
                </w:p>
              </w:tc>
              <w:tc>
                <w:tcPr>
                  <w:tcW w:w="44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66829844" w14:textId="77777777"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8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3B185546" w14:textId="77777777"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2F8C3FD6" w14:textId="77777777"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3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3279D3AD" w14:textId="77777777"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</w:tr>
            <w:tr w:rsidR="00A42C29" w:rsidRPr="001155C7" w14:paraId="486D7262" w14:textId="77777777" w:rsidTr="00A42C29">
              <w:tc>
                <w:tcPr>
                  <w:tcW w:w="78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39DAE16E" w14:textId="77777777" w:rsidR="00A42C29" w:rsidRPr="001155C7" w:rsidRDefault="003853B4" w:rsidP="003853B4">
                  <w:pPr>
                    <w:spacing w:before="120"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24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1D06FA4D" w14:textId="77777777" w:rsidR="00A42C29" w:rsidRPr="001155C7" w:rsidRDefault="00552AEF" w:rsidP="003853B4">
                  <w:pPr>
                    <w:spacing w:before="120"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eigene Schlussfolgerungen ziehen</w:t>
                  </w:r>
                  <w:r w:rsidR="00A42C29">
                    <w:rPr>
                      <w:rFonts w:ascii="Druckschrift normal" w:hAnsi="Druckschrift normal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44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2FBD1E6F" w14:textId="77777777"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8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05456697" w14:textId="77777777"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527D4F4C" w14:textId="77777777"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3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2C580967" w14:textId="77777777"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</w:tr>
            <w:tr w:rsidR="00A42C29" w:rsidRPr="001155C7" w14:paraId="3A0BEF6D" w14:textId="77777777" w:rsidTr="00A42C29">
              <w:tc>
                <w:tcPr>
                  <w:tcW w:w="78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29C9FBC2" w14:textId="77777777" w:rsidR="00A42C29" w:rsidRPr="001155C7" w:rsidRDefault="00A42C29" w:rsidP="003853B4">
                  <w:pPr>
                    <w:spacing w:before="120"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sz w:val="28"/>
                      <w:szCs w:val="28"/>
                    </w:rPr>
                    <w:t>insgesamt</w:t>
                  </w:r>
                </w:p>
              </w:tc>
              <w:tc>
                <w:tcPr>
                  <w:tcW w:w="24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44CC195E" w14:textId="77777777" w:rsidR="00A42C29" w:rsidRPr="001155C7" w:rsidRDefault="00552AEF" w:rsidP="003853B4">
                  <w:pPr>
                    <w:spacing w:before="120"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arbeitet</w:t>
                  </w:r>
                  <w:r w:rsidR="00A42C29">
                    <w:rPr>
                      <w:rFonts w:ascii="Druckschrift normal" w:hAnsi="Druckschrift normal"/>
                      <w:sz w:val="28"/>
                      <w:szCs w:val="28"/>
                    </w:rPr>
                    <w:t xml:space="preserve"> sauber und ordentlich. </w:t>
                  </w:r>
                </w:p>
              </w:tc>
              <w:tc>
                <w:tcPr>
                  <w:tcW w:w="44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64F60775" w14:textId="77777777"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8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4D890B50" w14:textId="77777777"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1D83E6EA" w14:textId="77777777"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3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683E533B" w14:textId="77777777"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</w:tr>
            <w:tr w:rsidR="00A42C29" w:rsidRPr="001155C7" w14:paraId="48203D54" w14:textId="77777777" w:rsidTr="00A42C29">
              <w:tc>
                <w:tcPr>
                  <w:tcW w:w="78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76ECFF23" w14:textId="77777777" w:rsidR="00A42C29" w:rsidRPr="001155C7" w:rsidRDefault="00A42C29" w:rsidP="003853B4">
                  <w:pPr>
                    <w:spacing w:before="120"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sz w:val="28"/>
                      <w:szCs w:val="28"/>
                    </w:rPr>
                    <w:t>insgesamt</w:t>
                  </w:r>
                </w:p>
              </w:tc>
              <w:tc>
                <w:tcPr>
                  <w:tcW w:w="24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7D04DA0C" w14:textId="77777777" w:rsidR="00A42C29" w:rsidRPr="001155C7" w:rsidRDefault="00A42C29" w:rsidP="003853B4">
                  <w:pPr>
                    <w:spacing w:before="120"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schätzt sich angemessen ein.</w:t>
                  </w:r>
                </w:p>
              </w:tc>
              <w:tc>
                <w:tcPr>
                  <w:tcW w:w="44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3E2DF3C6" w14:textId="77777777"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8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03EDBEB0" w14:textId="77777777"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52B90B8D" w14:textId="77777777"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3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1FFD011B" w14:textId="77777777"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</w:tr>
          </w:tbl>
          <w:p w14:paraId="17DD9529" w14:textId="77777777" w:rsidR="005A4BE8" w:rsidRDefault="005A4BE8"/>
          <w:p w14:paraId="2AB010F9" w14:textId="77777777" w:rsidR="005A4BE8" w:rsidRDefault="003853B4">
            <w:r w:rsidRPr="0039526F">
              <w:rPr>
                <w:rFonts w:ascii="Druckschrift normal" w:hAnsi="Druckschrift normal"/>
                <w:noProof/>
                <w:sz w:val="32"/>
                <w:szCs w:val="32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 wp14:anchorId="66496750" wp14:editId="290D4E57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127001</wp:posOffset>
                      </wp:positionV>
                      <wp:extent cx="3381375" cy="731520"/>
                      <wp:effectExtent l="0" t="0" r="22225" b="30480"/>
                      <wp:wrapNone/>
                      <wp:docPr id="742" name="Textfeld 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81375" cy="731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2F682E" w14:textId="77777777" w:rsidR="00A42C29" w:rsidRPr="009A2D37" w:rsidRDefault="00A42C29" w:rsidP="00590DC6">
                                  <w:pPr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</w:pPr>
                                  <w:r w:rsidRPr="009A2D37"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  <w:t>Schüler/Schülerin arbeitet mit Unterstützung:</w:t>
                                  </w:r>
                                </w:p>
                                <w:p w14:paraId="27BC734C" w14:textId="77777777" w:rsidR="00A42C29" w:rsidRPr="009A2D37" w:rsidRDefault="00A42C29" w:rsidP="00590DC6">
                                  <w:pPr>
                                    <w:pStyle w:val="Listenabsatz"/>
                                    <w:numPr>
                                      <w:ilvl w:val="0"/>
                                      <w:numId w:val="4"/>
                                    </w:numPr>
                                    <w:spacing w:after="200" w:line="276" w:lineRule="auto"/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</w:pPr>
                                  <w:r w:rsidRPr="009A2D37"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  <w:t>Zeitzuschlag: _____ Minuten</w:t>
                                  </w:r>
                                </w:p>
                                <w:p w14:paraId="039FE223" w14:textId="77777777" w:rsidR="00A42C29" w:rsidRDefault="00A42C29" w:rsidP="00590DC6">
                                  <w:pPr>
                                    <w:pStyle w:val="Listenabsatz"/>
                                    <w:numPr>
                                      <w:ilvl w:val="0"/>
                                      <w:numId w:val="4"/>
                                    </w:numPr>
                                    <w:spacing w:after="200" w:line="276" w:lineRule="auto"/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</w:pPr>
                                  <w:r w:rsidRPr="009A2D37"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  <w:t>Wiederholte Erklärung</w:t>
                                  </w:r>
                                </w:p>
                                <w:p w14:paraId="27B2FCAF" w14:textId="77777777" w:rsidR="00A42C29" w:rsidRPr="00A26967" w:rsidRDefault="00A42C29" w:rsidP="00A26967">
                                  <w:pPr>
                                    <w:spacing w:after="200" w:line="276" w:lineRule="auto"/>
                                    <w:ind w:left="708"/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742" o:spid="_x0000_s1029" type="#_x0000_t202" style="position:absolute;margin-left:-.35pt;margin-top:10pt;width:266.25pt;height:57.6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" fillcolor="white [3201]" strokeweight=".5pt">
                      <v:textbox>
                        <w:txbxContent>
                          <w:p w14:paraId="1A2F682E" w14:textId="77777777" w:rsidR="00A42C29" w:rsidRPr="009A2D37" w:rsidRDefault="00A42C29" w:rsidP="00590DC6">
                            <w:pPr>
                              <w:rPr>
                                <w:rFonts w:ascii="Druckschrift normal" w:hAnsi="Druckschrift normal"/>
                                <w:szCs w:val="24"/>
                              </w:rPr>
                            </w:pPr>
                            <w:r w:rsidRPr="009A2D37">
                              <w:rPr>
                                <w:rFonts w:ascii="Druckschrift normal" w:hAnsi="Druckschrift normal"/>
                                <w:szCs w:val="24"/>
                              </w:rPr>
                              <w:t>Schüler/Schülerin arbeitet mit Unterstützung:</w:t>
                            </w:r>
                          </w:p>
                          <w:p w14:paraId="27BC734C" w14:textId="77777777" w:rsidR="00A42C29" w:rsidRPr="009A2D37" w:rsidRDefault="00A42C29" w:rsidP="00590DC6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ascii="Druckschrift normal" w:hAnsi="Druckschrift normal"/>
                                <w:szCs w:val="24"/>
                              </w:rPr>
                            </w:pPr>
                            <w:r w:rsidRPr="009A2D37">
                              <w:rPr>
                                <w:rFonts w:ascii="Druckschrift normal" w:hAnsi="Druckschrift normal"/>
                                <w:szCs w:val="24"/>
                              </w:rPr>
                              <w:t>Zeitzuschlag: _____ Minuten</w:t>
                            </w:r>
                          </w:p>
                          <w:p w14:paraId="039FE223" w14:textId="77777777" w:rsidR="00A42C29" w:rsidRDefault="00A42C29" w:rsidP="00590DC6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ascii="Druckschrift normal" w:hAnsi="Druckschrift normal"/>
                                <w:szCs w:val="24"/>
                              </w:rPr>
                            </w:pPr>
                            <w:r w:rsidRPr="009A2D37">
                              <w:rPr>
                                <w:rFonts w:ascii="Druckschrift normal" w:hAnsi="Druckschrift normal"/>
                                <w:szCs w:val="24"/>
                              </w:rPr>
                              <w:t>Wiederholte Erklärung</w:t>
                            </w:r>
                          </w:p>
                          <w:p w14:paraId="27B2FCAF" w14:textId="77777777" w:rsidR="00A42C29" w:rsidRPr="00A26967" w:rsidRDefault="00A42C29" w:rsidP="00A26967">
                            <w:pPr>
                              <w:spacing w:after="200" w:line="276" w:lineRule="auto"/>
                              <w:ind w:left="708"/>
                              <w:rPr>
                                <w:rFonts w:ascii="Druckschrift normal" w:hAnsi="Druckschrift normal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F87FA72" w14:textId="77777777" w:rsidR="005A4BE8" w:rsidRDefault="005A4BE8"/>
          <w:p w14:paraId="5E9FC705" w14:textId="77777777" w:rsidR="00361D42" w:rsidRDefault="00361D42" w:rsidP="00361D42">
            <w:pPr>
              <w:tabs>
                <w:tab w:val="left" w:pos="8265"/>
              </w:tabs>
              <w:rPr>
                <w:rFonts w:ascii="Druckschrift normal" w:hAnsi="Druckschrift normal"/>
              </w:rPr>
            </w:pPr>
          </w:p>
          <w:p w14:paraId="32A30254" w14:textId="77777777" w:rsidR="00361D42" w:rsidRDefault="00361D42" w:rsidP="00361D42">
            <w:pPr>
              <w:tabs>
                <w:tab w:val="left" w:pos="8265"/>
              </w:tabs>
              <w:rPr>
                <w:rFonts w:ascii="Druckschrift normal" w:hAnsi="Druckschrift normal"/>
              </w:rPr>
            </w:pPr>
          </w:p>
          <w:p w14:paraId="329D1F7E" w14:textId="77777777" w:rsidR="00361D42" w:rsidRDefault="00361D42" w:rsidP="00361D42">
            <w:pPr>
              <w:tabs>
                <w:tab w:val="left" w:pos="8265"/>
              </w:tabs>
              <w:rPr>
                <w:rFonts w:ascii="Druckschrift normal" w:hAnsi="Druckschrift normal"/>
              </w:rPr>
            </w:pPr>
          </w:p>
          <w:p w14:paraId="50CDE97B" w14:textId="77777777" w:rsidR="00590DC6" w:rsidRDefault="00590DC6" w:rsidP="00361D42">
            <w:pPr>
              <w:tabs>
                <w:tab w:val="left" w:pos="8265"/>
              </w:tabs>
              <w:rPr>
                <w:rFonts w:ascii="Druckschrift normal" w:hAnsi="Druckschrift normal"/>
              </w:rPr>
            </w:pPr>
          </w:p>
          <w:p w14:paraId="0683032E" w14:textId="77777777" w:rsidR="00590DC6" w:rsidRDefault="00590DC6" w:rsidP="00361D42">
            <w:pPr>
              <w:tabs>
                <w:tab w:val="left" w:pos="8265"/>
              </w:tabs>
              <w:rPr>
                <w:rFonts w:ascii="Druckschrift normal" w:hAnsi="Druckschrift normal"/>
              </w:rPr>
            </w:pPr>
          </w:p>
          <w:p w14:paraId="6B1DB9F9" w14:textId="77777777" w:rsidR="00361D42" w:rsidRDefault="00361D42" w:rsidP="00361D42">
            <w:pPr>
              <w:tabs>
                <w:tab w:val="left" w:pos="8265"/>
              </w:tabs>
              <w:rPr>
                <w:rFonts w:ascii="Druckschrift normal" w:hAnsi="Druckschrift normal"/>
              </w:rPr>
            </w:pPr>
            <w:r>
              <w:rPr>
                <w:rFonts w:ascii="Druckschrift normal" w:hAnsi="Druckschrift normal"/>
              </w:rPr>
              <w:t>Dies entspricht der Note:________________</w:t>
            </w:r>
          </w:p>
          <w:p w14:paraId="6E74837C" w14:textId="77777777" w:rsidR="00361D42" w:rsidRDefault="00361D42" w:rsidP="00361D42">
            <w:pPr>
              <w:tabs>
                <w:tab w:val="left" w:pos="8265"/>
              </w:tabs>
              <w:rPr>
                <w:rFonts w:ascii="Druckschrift normal" w:hAnsi="Druckschrift normal"/>
              </w:rPr>
            </w:pPr>
          </w:p>
          <w:p w14:paraId="06E519F8" w14:textId="77777777" w:rsidR="00361D42" w:rsidRDefault="00361D42" w:rsidP="00361D42">
            <w:pPr>
              <w:tabs>
                <w:tab w:val="left" w:pos="8265"/>
              </w:tabs>
              <w:rPr>
                <w:rFonts w:ascii="Druckschrift normal" w:hAnsi="Druckschrift normal"/>
              </w:rPr>
            </w:pPr>
          </w:p>
          <w:p w14:paraId="1E22048E" w14:textId="77777777" w:rsidR="00361D42" w:rsidRDefault="00361D42" w:rsidP="00361D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</w:t>
            </w:r>
          </w:p>
          <w:p w14:paraId="1A157DAD" w14:textId="77777777" w:rsidR="005A4BE8" w:rsidRDefault="00361D42" w:rsidP="00361D42">
            <w:r>
              <w:rPr>
                <w:rFonts w:ascii="Arial" w:hAnsi="Arial" w:cs="Arial"/>
              </w:rPr>
              <w:t>Unterschrift Lehrkraft</w:t>
            </w:r>
          </w:p>
          <w:p w14:paraId="45831144" w14:textId="77777777" w:rsidR="005A4BE8" w:rsidRDefault="005A4BE8"/>
          <w:p w14:paraId="503A391D" w14:textId="77777777" w:rsidR="005A4BE8" w:rsidRDefault="005A4BE8" w:rsidP="00606D49"/>
          <w:p w14:paraId="64ADFE73" w14:textId="77777777" w:rsidR="007E5D50" w:rsidRDefault="007E5D50" w:rsidP="00606D49"/>
          <w:p w14:paraId="020777B8" w14:textId="77777777" w:rsidR="007E5D50" w:rsidRDefault="007E5D50" w:rsidP="007E5D50"/>
        </w:tc>
      </w:tr>
    </w:tbl>
    <w:p w14:paraId="56463EEE" w14:textId="77777777" w:rsidR="00BB01D2" w:rsidRDefault="00BB01D2" w:rsidP="007E5D50"/>
    <w:sectPr w:rsidR="00BB01D2" w:rsidSect="00C00A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9F6838" w14:textId="77777777" w:rsidR="0001184D" w:rsidRDefault="0001184D" w:rsidP="005A4BE8">
      <w:r>
        <w:separator/>
      </w:r>
    </w:p>
  </w:endnote>
  <w:endnote w:type="continuationSeparator" w:id="0">
    <w:p w14:paraId="74A7D6F5" w14:textId="77777777" w:rsidR="0001184D" w:rsidRDefault="0001184D" w:rsidP="005A4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ruckschrift normal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Druckschrift bold">
    <w:altName w:val="Cambria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rdia New">
    <w:panose1 w:val="00000000000000000000"/>
    <w:charset w:val="DE"/>
    <w:family w:val="roman"/>
    <w:notTrueType/>
    <w:pitch w:val="variable"/>
    <w:sig w:usb0="01000001" w:usb1="00000000" w:usb2="00000000" w:usb3="00000000" w:csb0="00010000" w:csb1="00000000"/>
  </w:font>
  <w:font w:name="DR HH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ngsana New">
    <w:panose1 w:val="00000000000000000000"/>
    <w:charset w:val="DE"/>
    <w:family w:val="roman"/>
    <w:notTrueType/>
    <w:pitch w:val="variable"/>
    <w:sig w:usb0="01000001" w:usb1="00000000" w:usb2="00000000" w:usb3="00000000" w:csb0="0001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R HH El 4">
    <w:altName w:val="Cambria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83371E" w14:textId="77777777" w:rsidR="0001184D" w:rsidRDefault="0001184D" w:rsidP="005A4BE8">
      <w:r>
        <w:separator/>
      </w:r>
    </w:p>
  </w:footnote>
  <w:footnote w:type="continuationSeparator" w:id="0">
    <w:p w14:paraId="47CCFED9" w14:textId="77777777" w:rsidR="0001184D" w:rsidRDefault="0001184D" w:rsidP="005A4B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453D5"/>
    <w:multiLevelType w:val="hybridMultilevel"/>
    <w:tmpl w:val="226623EE"/>
    <w:lvl w:ilvl="0" w:tplc="1A14CDE4">
      <w:start w:val="1"/>
      <w:numFmt w:val="lowerLetter"/>
      <w:lvlText w:val="%1)"/>
      <w:lvlJc w:val="left"/>
      <w:pPr>
        <w:ind w:left="757" w:hanging="360"/>
      </w:pPr>
      <w:rPr>
        <w:rFonts w:ascii="Druckschrift normal" w:hAnsi="Druckschrift normal" w:hint="default"/>
        <w:sz w:val="36"/>
      </w:rPr>
    </w:lvl>
    <w:lvl w:ilvl="1" w:tplc="04070019" w:tentative="1">
      <w:start w:val="1"/>
      <w:numFmt w:val="lowerLetter"/>
      <w:lvlText w:val="%2."/>
      <w:lvlJc w:val="left"/>
      <w:pPr>
        <w:ind w:left="1477" w:hanging="360"/>
      </w:pPr>
    </w:lvl>
    <w:lvl w:ilvl="2" w:tplc="0407001B" w:tentative="1">
      <w:start w:val="1"/>
      <w:numFmt w:val="lowerRoman"/>
      <w:lvlText w:val="%3."/>
      <w:lvlJc w:val="right"/>
      <w:pPr>
        <w:ind w:left="2197" w:hanging="180"/>
      </w:pPr>
    </w:lvl>
    <w:lvl w:ilvl="3" w:tplc="0407000F" w:tentative="1">
      <w:start w:val="1"/>
      <w:numFmt w:val="decimal"/>
      <w:lvlText w:val="%4."/>
      <w:lvlJc w:val="left"/>
      <w:pPr>
        <w:ind w:left="2917" w:hanging="360"/>
      </w:pPr>
    </w:lvl>
    <w:lvl w:ilvl="4" w:tplc="04070019" w:tentative="1">
      <w:start w:val="1"/>
      <w:numFmt w:val="lowerLetter"/>
      <w:lvlText w:val="%5."/>
      <w:lvlJc w:val="left"/>
      <w:pPr>
        <w:ind w:left="3637" w:hanging="360"/>
      </w:pPr>
    </w:lvl>
    <w:lvl w:ilvl="5" w:tplc="0407001B" w:tentative="1">
      <w:start w:val="1"/>
      <w:numFmt w:val="lowerRoman"/>
      <w:lvlText w:val="%6."/>
      <w:lvlJc w:val="right"/>
      <w:pPr>
        <w:ind w:left="4357" w:hanging="180"/>
      </w:pPr>
    </w:lvl>
    <w:lvl w:ilvl="6" w:tplc="0407000F" w:tentative="1">
      <w:start w:val="1"/>
      <w:numFmt w:val="decimal"/>
      <w:lvlText w:val="%7."/>
      <w:lvlJc w:val="left"/>
      <w:pPr>
        <w:ind w:left="5077" w:hanging="360"/>
      </w:pPr>
    </w:lvl>
    <w:lvl w:ilvl="7" w:tplc="04070019" w:tentative="1">
      <w:start w:val="1"/>
      <w:numFmt w:val="lowerLetter"/>
      <w:lvlText w:val="%8."/>
      <w:lvlJc w:val="left"/>
      <w:pPr>
        <w:ind w:left="5797" w:hanging="360"/>
      </w:pPr>
    </w:lvl>
    <w:lvl w:ilvl="8" w:tplc="0407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">
    <w:nsid w:val="02174F51"/>
    <w:multiLevelType w:val="hybridMultilevel"/>
    <w:tmpl w:val="B0C60B14"/>
    <w:lvl w:ilvl="0" w:tplc="52CA7C00">
      <w:start w:val="3"/>
      <w:numFmt w:val="decimal"/>
      <w:lvlText w:val="%1."/>
      <w:lvlJc w:val="left"/>
      <w:pPr>
        <w:ind w:left="720" w:hanging="360"/>
      </w:pPr>
      <w:rPr>
        <w:rFonts w:ascii="Druckschrift bold" w:hAnsi="Druckschrift bold" w:hint="default"/>
        <w:b w:val="0"/>
        <w:sz w:val="36"/>
        <w:szCs w:val="3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8799E"/>
    <w:multiLevelType w:val="hybridMultilevel"/>
    <w:tmpl w:val="FAD69B46"/>
    <w:lvl w:ilvl="0" w:tplc="A1C8ED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D93408B"/>
    <w:multiLevelType w:val="hybridMultilevel"/>
    <w:tmpl w:val="9AB8FDE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DC6733E"/>
    <w:multiLevelType w:val="hybridMultilevel"/>
    <w:tmpl w:val="70284B20"/>
    <w:lvl w:ilvl="0" w:tplc="0407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2B7A1F95"/>
    <w:multiLevelType w:val="hybridMultilevel"/>
    <w:tmpl w:val="B0A42560"/>
    <w:lvl w:ilvl="0" w:tplc="A1C8ED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EB50F5E"/>
    <w:multiLevelType w:val="hybridMultilevel"/>
    <w:tmpl w:val="6D1C36E4"/>
    <w:lvl w:ilvl="0" w:tplc="862AA162">
      <w:start w:val="5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70" w:hanging="360"/>
      </w:pPr>
    </w:lvl>
    <w:lvl w:ilvl="2" w:tplc="0407001B" w:tentative="1">
      <w:start w:val="1"/>
      <w:numFmt w:val="lowerRoman"/>
      <w:lvlText w:val="%3."/>
      <w:lvlJc w:val="right"/>
      <w:pPr>
        <w:ind w:left="1890" w:hanging="180"/>
      </w:pPr>
    </w:lvl>
    <w:lvl w:ilvl="3" w:tplc="0407000F" w:tentative="1">
      <w:start w:val="1"/>
      <w:numFmt w:val="decimal"/>
      <w:lvlText w:val="%4."/>
      <w:lvlJc w:val="left"/>
      <w:pPr>
        <w:ind w:left="2610" w:hanging="360"/>
      </w:pPr>
    </w:lvl>
    <w:lvl w:ilvl="4" w:tplc="04070019" w:tentative="1">
      <w:start w:val="1"/>
      <w:numFmt w:val="lowerLetter"/>
      <w:lvlText w:val="%5."/>
      <w:lvlJc w:val="left"/>
      <w:pPr>
        <w:ind w:left="3330" w:hanging="360"/>
      </w:pPr>
    </w:lvl>
    <w:lvl w:ilvl="5" w:tplc="0407001B" w:tentative="1">
      <w:start w:val="1"/>
      <w:numFmt w:val="lowerRoman"/>
      <w:lvlText w:val="%6."/>
      <w:lvlJc w:val="right"/>
      <w:pPr>
        <w:ind w:left="4050" w:hanging="180"/>
      </w:pPr>
    </w:lvl>
    <w:lvl w:ilvl="6" w:tplc="0407000F" w:tentative="1">
      <w:start w:val="1"/>
      <w:numFmt w:val="decimal"/>
      <w:lvlText w:val="%7."/>
      <w:lvlJc w:val="left"/>
      <w:pPr>
        <w:ind w:left="4770" w:hanging="360"/>
      </w:pPr>
    </w:lvl>
    <w:lvl w:ilvl="7" w:tplc="04070019" w:tentative="1">
      <w:start w:val="1"/>
      <w:numFmt w:val="lowerLetter"/>
      <w:lvlText w:val="%8."/>
      <w:lvlJc w:val="left"/>
      <w:pPr>
        <w:ind w:left="5490" w:hanging="360"/>
      </w:pPr>
    </w:lvl>
    <w:lvl w:ilvl="8" w:tplc="0407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7">
    <w:nsid w:val="2FF1791A"/>
    <w:multiLevelType w:val="hybridMultilevel"/>
    <w:tmpl w:val="34C01DD2"/>
    <w:lvl w:ilvl="0" w:tplc="66A66DA8">
      <w:start w:val="1"/>
      <w:numFmt w:val="decimal"/>
      <w:lvlText w:val="%1."/>
      <w:lvlJc w:val="left"/>
      <w:pPr>
        <w:tabs>
          <w:tab w:val="num" w:pos="689"/>
        </w:tabs>
        <w:ind w:left="689" w:hanging="405"/>
      </w:pPr>
      <w:rPr>
        <w:rFonts w:ascii="Druckschrift normal" w:hAnsi="Druckschrift normal" w:hint="default"/>
        <w:b/>
        <w:sz w:val="36"/>
        <w:szCs w:val="36"/>
      </w:rPr>
    </w:lvl>
    <w:lvl w:ilvl="1" w:tplc="8A123580">
      <w:start w:val="6"/>
      <w:numFmt w:val="decimal"/>
      <w:lvlText w:val="%2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E1575B1"/>
    <w:multiLevelType w:val="hybridMultilevel"/>
    <w:tmpl w:val="226623EE"/>
    <w:lvl w:ilvl="0" w:tplc="1A14CDE4">
      <w:start w:val="1"/>
      <w:numFmt w:val="lowerLetter"/>
      <w:lvlText w:val="%1)"/>
      <w:lvlJc w:val="left"/>
      <w:pPr>
        <w:ind w:left="757" w:hanging="360"/>
      </w:pPr>
      <w:rPr>
        <w:rFonts w:ascii="Druckschrift normal" w:hAnsi="Druckschrift normal" w:hint="default"/>
        <w:sz w:val="36"/>
      </w:rPr>
    </w:lvl>
    <w:lvl w:ilvl="1" w:tplc="04070019" w:tentative="1">
      <w:start w:val="1"/>
      <w:numFmt w:val="lowerLetter"/>
      <w:lvlText w:val="%2."/>
      <w:lvlJc w:val="left"/>
      <w:pPr>
        <w:ind w:left="1477" w:hanging="360"/>
      </w:pPr>
    </w:lvl>
    <w:lvl w:ilvl="2" w:tplc="0407001B" w:tentative="1">
      <w:start w:val="1"/>
      <w:numFmt w:val="lowerRoman"/>
      <w:lvlText w:val="%3."/>
      <w:lvlJc w:val="right"/>
      <w:pPr>
        <w:ind w:left="2197" w:hanging="180"/>
      </w:pPr>
    </w:lvl>
    <w:lvl w:ilvl="3" w:tplc="0407000F" w:tentative="1">
      <w:start w:val="1"/>
      <w:numFmt w:val="decimal"/>
      <w:lvlText w:val="%4."/>
      <w:lvlJc w:val="left"/>
      <w:pPr>
        <w:ind w:left="2917" w:hanging="360"/>
      </w:pPr>
    </w:lvl>
    <w:lvl w:ilvl="4" w:tplc="04070019" w:tentative="1">
      <w:start w:val="1"/>
      <w:numFmt w:val="lowerLetter"/>
      <w:lvlText w:val="%5."/>
      <w:lvlJc w:val="left"/>
      <w:pPr>
        <w:ind w:left="3637" w:hanging="360"/>
      </w:pPr>
    </w:lvl>
    <w:lvl w:ilvl="5" w:tplc="0407001B" w:tentative="1">
      <w:start w:val="1"/>
      <w:numFmt w:val="lowerRoman"/>
      <w:lvlText w:val="%6."/>
      <w:lvlJc w:val="right"/>
      <w:pPr>
        <w:ind w:left="4357" w:hanging="180"/>
      </w:pPr>
    </w:lvl>
    <w:lvl w:ilvl="6" w:tplc="0407000F" w:tentative="1">
      <w:start w:val="1"/>
      <w:numFmt w:val="decimal"/>
      <w:lvlText w:val="%7."/>
      <w:lvlJc w:val="left"/>
      <w:pPr>
        <w:ind w:left="5077" w:hanging="360"/>
      </w:pPr>
    </w:lvl>
    <w:lvl w:ilvl="7" w:tplc="04070019" w:tentative="1">
      <w:start w:val="1"/>
      <w:numFmt w:val="lowerLetter"/>
      <w:lvlText w:val="%8."/>
      <w:lvlJc w:val="left"/>
      <w:pPr>
        <w:ind w:left="5797" w:hanging="360"/>
      </w:pPr>
    </w:lvl>
    <w:lvl w:ilvl="8" w:tplc="0407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9">
    <w:nsid w:val="44BB766A"/>
    <w:multiLevelType w:val="hybridMultilevel"/>
    <w:tmpl w:val="6D1C36E4"/>
    <w:lvl w:ilvl="0" w:tplc="862AA162">
      <w:start w:val="5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70" w:hanging="360"/>
      </w:pPr>
    </w:lvl>
    <w:lvl w:ilvl="2" w:tplc="0407001B" w:tentative="1">
      <w:start w:val="1"/>
      <w:numFmt w:val="lowerRoman"/>
      <w:lvlText w:val="%3."/>
      <w:lvlJc w:val="right"/>
      <w:pPr>
        <w:ind w:left="1890" w:hanging="180"/>
      </w:pPr>
    </w:lvl>
    <w:lvl w:ilvl="3" w:tplc="0407000F" w:tentative="1">
      <w:start w:val="1"/>
      <w:numFmt w:val="decimal"/>
      <w:lvlText w:val="%4."/>
      <w:lvlJc w:val="left"/>
      <w:pPr>
        <w:ind w:left="2610" w:hanging="360"/>
      </w:pPr>
    </w:lvl>
    <w:lvl w:ilvl="4" w:tplc="04070019" w:tentative="1">
      <w:start w:val="1"/>
      <w:numFmt w:val="lowerLetter"/>
      <w:lvlText w:val="%5."/>
      <w:lvlJc w:val="left"/>
      <w:pPr>
        <w:ind w:left="3330" w:hanging="360"/>
      </w:pPr>
    </w:lvl>
    <w:lvl w:ilvl="5" w:tplc="0407001B" w:tentative="1">
      <w:start w:val="1"/>
      <w:numFmt w:val="lowerRoman"/>
      <w:lvlText w:val="%6."/>
      <w:lvlJc w:val="right"/>
      <w:pPr>
        <w:ind w:left="4050" w:hanging="180"/>
      </w:pPr>
    </w:lvl>
    <w:lvl w:ilvl="6" w:tplc="0407000F" w:tentative="1">
      <w:start w:val="1"/>
      <w:numFmt w:val="decimal"/>
      <w:lvlText w:val="%7."/>
      <w:lvlJc w:val="left"/>
      <w:pPr>
        <w:ind w:left="4770" w:hanging="360"/>
      </w:pPr>
    </w:lvl>
    <w:lvl w:ilvl="7" w:tplc="04070019" w:tentative="1">
      <w:start w:val="1"/>
      <w:numFmt w:val="lowerLetter"/>
      <w:lvlText w:val="%8."/>
      <w:lvlJc w:val="left"/>
      <w:pPr>
        <w:ind w:left="5490" w:hanging="360"/>
      </w:pPr>
    </w:lvl>
    <w:lvl w:ilvl="8" w:tplc="0407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0">
    <w:nsid w:val="46404E35"/>
    <w:multiLevelType w:val="hybridMultilevel"/>
    <w:tmpl w:val="DDFE10DA"/>
    <w:lvl w:ilvl="0" w:tplc="862AA162">
      <w:start w:val="5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70" w:hanging="360"/>
      </w:pPr>
    </w:lvl>
    <w:lvl w:ilvl="2" w:tplc="0407001B" w:tentative="1">
      <w:start w:val="1"/>
      <w:numFmt w:val="lowerRoman"/>
      <w:lvlText w:val="%3."/>
      <w:lvlJc w:val="right"/>
      <w:pPr>
        <w:ind w:left="1890" w:hanging="180"/>
      </w:pPr>
    </w:lvl>
    <w:lvl w:ilvl="3" w:tplc="0407000F" w:tentative="1">
      <w:start w:val="1"/>
      <w:numFmt w:val="decimal"/>
      <w:lvlText w:val="%4."/>
      <w:lvlJc w:val="left"/>
      <w:pPr>
        <w:ind w:left="2610" w:hanging="360"/>
      </w:pPr>
    </w:lvl>
    <w:lvl w:ilvl="4" w:tplc="04070019" w:tentative="1">
      <w:start w:val="1"/>
      <w:numFmt w:val="lowerLetter"/>
      <w:lvlText w:val="%5."/>
      <w:lvlJc w:val="left"/>
      <w:pPr>
        <w:ind w:left="3330" w:hanging="360"/>
      </w:pPr>
    </w:lvl>
    <w:lvl w:ilvl="5" w:tplc="0407001B" w:tentative="1">
      <w:start w:val="1"/>
      <w:numFmt w:val="lowerRoman"/>
      <w:lvlText w:val="%6."/>
      <w:lvlJc w:val="right"/>
      <w:pPr>
        <w:ind w:left="4050" w:hanging="180"/>
      </w:pPr>
    </w:lvl>
    <w:lvl w:ilvl="6" w:tplc="0407000F" w:tentative="1">
      <w:start w:val="1"/>
      <w:numFmt w:val="decimal"/>
      <w:lvlText w:val="%7."/>
      <w:lvlJc w:val="left"/>
      <w:pPr>
        <w:ind w:left="4770" w:hanging="360"/>
      </w:pPr>
    </w:lvl>
    <w:lvl w:ilvl="7" w:tplc="04070019" w:tentative="1">
      <w:start w:val="1"/>
      <w:numFmt w:val="lowerLetter"/>
      <w:lvlText w:val="%8."/>
      <w:lvlJc w:val="left"/>
      <w:pPr>
        <w:ind w:left="5490" w:hanging="360"/>
      </w:pPr>
    </w:lvl>
    <w:lvl w:ilvl="8" w:tplc="0407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1">
    <w:nsid w:val="49B31E23"/>
    <w:multiLevelType w:val="hybridMultilevel"/>
    <w:tmpl w:val="34C01DD2"/>
    <w:lvl w:ilvl="0" w:tplc="66A66DA8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ascii="Druckschrift normal" w:hAnsi="Druckschrift normal" w:hint="default"/>
        <w:b/>
        <w:sz w:val="36"/>
        <w:szCs w:val="36"/>
      </w:rPr>
    </w:lvl>
    <w:lvl w:ilvl="1" w:tplc="8A123580">
      <w:start w:val="6"/>
      <w:numFmt w:val="decimal"/>
      <w:lvlText w:val="%2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931F58"/>
    <w:multiLevelType w:val="hybridMultilevel"/>
    <w:tmpl w:val="7A6ACF9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D33DA1"/>
    <w:multiLevelType w:val="hybridMultilevel"/>
    <w:tmpl w:val="BDB8BEF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9D0830"/>
    <w:multiLevelType w:val="hybridMultilevel"/>
    <w:tmpl w:val="AF12BD48"/>
    <w:lvl w:ilvl="0" w:tplc="0407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5">
    <w:nsid w:val="721C689A"/>
    <w:multiLevelType w:val="hybridMultilevel"/>
    <w:tmpl w:val="AC968670"/>
    <w:lvl w:ilvl="0" w:tplc="48A68CC4">
      <w:start w:val="1"/>
      <w:numFmt w:val="decimal"/>
      <w:lvlText w:val="%1."/>
      <w:lvlJc w:val="left"/>
      <w:pPr>
        <w:ind w:left="705" w:hanging="61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70" w:hanging="360"/>
      </w:pPr>
    </w:lvl>
    <w:lvl w:ilvl="2" w:tplc="0407001B" w:tentative="1">
      <w:start w:val="1"/>
      <w:numFmt w:val="lowerRoman"/>
      <w:lvlText w:val="%3."/>
      <w:lvlJc w:val="right"/>
      <w:pPr>
        <w:ind w:left="1890" w:hanging="180"/>
      </w:pPr>
    </w:lvl>
    <w:lvl w:ilvl="3" w:tplc="0407000F" w:tentative="1">
      <w:start w:val="1"/>
      <w:numFmt w:val="decimal"/>
      <w:lvlText w:val="%4."/>
      <w:lvlJc w:val="left"/>
      <w:pPr>
        <w:ind w:left="2610" w:hanging="360"/>
      </w:pPr>
    </w:lvl>
    <w:lvl w:ilvl="4" w:tplc="04070019" w:tentative="1">
      <w:start w:val="1"/>
      <w:numFmt w:val="lowerLetter"/>
      <w:lvlText w:val="%5."/>
      <w:lvlJc w:val="left"/>
      <w:pPr>
        <w:ind w:left="3330" w:hanging="360"/>
      </w:pPr>
    </w:lvl>
    <w:lvl w:ilvl="5" w:tplc="0407001B" w:tentative="1">
      <w:start w:val="1"/>
      <w:numFmt w:val="lowerRoman"/>
      <w:lvlText w:val="%6."/>
      <w:lvlJc w:val="right"/>
      <w:pPr>
        <w:ind w:left="4050" w:hanging="180"/>
      </w:pPr>
    </w:lvl>
    <w:lvl w:ilvl="6" w:tplc="0407000F" w:tentative="1">
      <w:start w:val="1"/>
      <w:numFmt w:val="decimal"/>
      <w:lvlText w:val="%7."/>
      <w:lvlJc w:val="left"/>
      <w:pPr>
        <w:ind w:left="4770" w:hanging="360"/>
      </w:pPr>
    </w:lvl>
    <w:lvl w:ilvl="7" w:tplc="04070019" w:tentative="1">
      <w:start w:val="1"/>
      <w:numFmt w:val="lowerLetter"/>
      <w:lvlText w:val="%8."/>
      <w:lvlJc w:val="left"/>
      <w:pPr>
        <w:ind w:left="5490" w:hanging="360"/>
      </w:pPr>
    </w:lvl>
    <w:lvl w:ilvl="8" w:tplc="0407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7"/>
  </w:num>
  <w:num w:numId="2">
    <w:abstractNumId w:val="0"/>
  </w:num>
  <w:num w:numId="3">
    <w:abstractNumId w:val="14"/>
  </w:num>
  <w:num w:numId="4">
    <w:abstractNumId w:val="4"/>
  </w:num>
  <w:num w:numId="5">
    <w:abstractNumId w:val="8"/>
  </w:num>
  <w:num w:numId="6">
    <w:abstractNumId w:val="3"/>
  </w:num>
  <w:num w:numId="7">
    <w:abstractNumId w:val="1"/>
  </w:num>
  <w:num w:numId="8">
    <w:abstractNumId w:val="13"/>
  </w:num>
  <w:num w:numId="9">
    <w:abstractNumId w:val="11"/>
  </w:num>
  <w:num w:numId="10">
    <w:abstractNumId w:val="2"/>
  </w:num>
  <w:num w:numId="11">
    <w:abstractNumId w:val="5"/>
  </w:num>
  <w:num w:numId="12">
    <w:abstractNumId w:val="12"/>
  </w:num>
  <w:num w:numId="13">
    <w:abstractNumId w:val="15"/>
  </w:num>
  <w:num w:numId="14">
    <w:abstractNumId w:val="9"/>
  </w:num>
  <w:num w:numId="15">
    <w:abstractNumId w:val="10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49A"/>
    <w:rsid w:val="0001184D"/>
    <w:rsid w:val="00016401"/>
    <w:rsid w:val="000246C8"/>
    <w:rsid w:val="00044B3B"/>
    <w:rsid w:val="000616DB"/>
    <w:rsid w:val="000C75BC"/>
    <w:rsid w:val="0013742F"/>
    <w:rsid w:val="001A06BA"/>
    <w:rsid w:val="001A0D87"/>
    <w:rsid w:val="001B5E01"/>
    <w:rsid w:val="001F4A32"/>
    <w:rsid w:val="00227636"/>
    <w:rsid w:val="00233661"/>
    <w:rsid w:val="00256AF2"/>
    <w:rsid w:val="002639D8"/>
    <w:rsid w:val="002838A6"/>
    <w:rsid w:val="002B3124"/>
    <w:rsid w:val="002C3118"/>
    <w:rsid w:val="002D7734"/>
    <w:rsid w:val="00316CE2"/>
    <w:rsid w:val="003322BD"/>
    <w:rsid w:val="0033332F"/>
    <w:rsid w:val="00346905"/>
    <w:rsid w:val="00351A6E"/>
    <w:rsid w:val="00352150"/>
    <w:rsid w:val="00361D42"/>
    <w:rsid w:val="003853B4"/>
    <w:rsid w:val="003B60AF"/>
    <w:rsid w:val="003C4226"/>
    <w:rsid w:val="004032A4"/>
    <w:rsid w:val="00450F90"/>
    <w:rsid w:val="00455B32"/>
    <w:rsid w:val="00477B1C"/>
    <w:rsid w:val="004B0A8E"/>
    <w:rsid w:val="004B1E05"/>
    <w:rsid w:val="004C6F4F"/>
    <w:rsid w:val="00535574"/>
    <w:rsid w:val="00552AEF"/>
    <w:rsid w:val="00590DC6"/>
    <w:rsid w:val="005A4BE8"/>
    <w:rsid w:val="005B4D8D"/>
    <w:rsid w:val="005E2878"/>
    <w:rsid w:val="00606D49"/>
    <w:rsid w:val="00622B3E"/>
    <w:rsid w:val="0062362E"/>
    <w:rsid w:val="00651769"/>
    <w:rsid w:val="0065678B"/>
    <w:rsid w:val="0066144B"/>
    <w:rsid w:val="00671ABA"/>
    <w:rsid w:val="0067465E"/>
    <w:rsid w:val="0068289D"/>
    <w:rsid w:val="006B4C6E"/>
    <w:rsid w:val="006C0B12"/>
    <w:rsid w:val="006D1557"/>
    <w:rsid w:val="006F5CA1"/>
    <w:rsid w:val="007014A8"/>
    <w:rsid w:val="007016C6"/>
    <w:rsid w:val="00731F12"/>
    <w:rsid w:val="00732647"/>
    <w:rsid w:val="00746001"/>
    <w:rsid w:val="00746061"/>
    <w:rsid w:val="00782DEF"/>
    <w:rsid w:val="00792A24"/>
    <w:rsid w:val="007934BD"/>
    <w:rsid w:val="007E5601"/>
    <w:rsid w:val="007E5D50"/>
    <w:rsid w:val="00804F2A"/>
    <w:rsid w:val="00835EB4"/>
    <w:rsid w:val="008523E4"/>
    <w:rsid w:val="00854920"/>
    <w:rsid w:val="0085552D"/>
    <w:rsid w:val="00873A53"/>
    <w:rsid w:val="00876FBC"/>
    <w:rsid w:val="00883CA8"/>
    <w:rsid w:val="008947EE"/>
    <w:rsid w:val="008A5EC1"/>
    <w:rsid w:val="008A7C1E"/>
    <w:rsid w:val="008B68C8"/>
    <w:rsid w:val="009126FF"/>
    <w:rsid w:val="0092558A"/>
    <w:rsid w:val="00945A08"/>
    <w:rsid w:val="00950220"/>
    <w:rsid w:val="00956511"/>
    <w:rsid w:val="00971410"/>
    <w:rsid w:val="00971655"/>
    <w:rsid w:val="009940E5"/>
    <w:rsid w:val="00997FA2"/>
    <w:rsid w:val="009F0A64"/>
    <w:rsid w:val="00A260AD"/>
    <w:rsid w:val="00A26967"/>
    <w:rsid w:val="00A26A41"/>
    <w:rsid w:val="00A42C29"/>
    <w:rsid w:val="00AB23B4"/>
    <w:rsid w:val="00AD3B98"/>
    <w:rsid w:val="00B20DDF"/>
    <w:rsid w:val="00B22B00"/>
    <w:rsid w:val="00B4535C"/>
    <w:rsid w:val="00B779B4"/>
    <w:rsid w:val="00BA1422"/>
    <w:rsid w:val="00BA16C4"/>
    <w:rsid w:val="00BA41A6"/>
    <w:rsid w:val="00BB01D2"/>
    <w:rsid w:val="00BB579F"/>
    <w:rsid w:val="00BD0BD1"/>
    <w:rsid w:val="00BF2E3C"/>
    <w:rsid w:val="00C00A3E"/>
    <w:rsid w:val="00C33F1B"/>
    <w:rsid w:val="00C83FEB"/>
    <w:rsid w:val="00C95771"/>
    <w:rsid w:val="00CB750C"/>
    <w:rsid w:val="00CD1DE5"/>
    <w:rsid w:val="00CE3499"/>
    <w:rsid w:val="00D076EC"/>
    <w:rsid w:val="00D07B5E"/>
    <w:rsid w:val="00D33359"/>
    <w:rsid w:val="00D33491"/>
    <w:rsid w:val="00D35E56"/>
    <w:rsid w:val="00D613A4"/>
    <w:rsid w:val="00D64CD8"/>
    <w:rsid w:val="00D91C64"/>
    <w:rsid w:val="00DF5C12"/>
    <w:rsid w:val="00E12014"/>
    <w:rsid w:val="00E31BC0"/>
    <w:rsid w:val="00E51C8D"/>
    <w:rsid w:val="00E57786"/>
    <w:rsid w:val="00E869D5"/>
    <w:rsid w:val="00E911BC"/>
    <w:rsid w:val="00EA605D"/>
    <w:rsid w:val="00EB2C6A"/>
    <w:rsid w:val="00EC6FF3"/>
    <w:rsid w:val="00ED541E"/>
    <w:rsid w:val="00EE204A"/>
    <w:rsid w:val="00EF1809"/>
    <w:rsid w:val="00EF449A"/>
    <w:rsid w:val="00F22AD2"/>
    <w:rsid w:val="00F31FC8"/>
    <w:rsid w:val="00F40254"/>
    <w:rsid w:val="00F46315"/>
    <w:rsid w:val="00F66288"/>
    <w:rsid w:val="00F66A14"/>
    <w:rsid w:val="00F7136B"/>
    <w:rsid w:val="00F80C8B"/>
    <w:rsid w:val="00F91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DFAD4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83CA8"/>
    <w:rPr>
      <w:rFonts w:ascii="DR HH" w:hAnsi="DR HH"/>
      <w:sz w:val="24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883CA8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2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00A3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iPriority w:val="99"/>
    <w:semiHidden/>
    <w:unhideWhenUsed/>
    <w:rsid w:val="005A4BE8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5A4BE8"/>
  </w:style>
  <w:style w:type="paragraph" w:styleId="Fuzeile">
    <w:name w:val="footer"/>
    <w:basedOn w:val="Standard"/>
    <w:link w:val="FuzeileZeichen"/>
    <w:uiPriority w:val="99"/>
    <w:semiHidden/>
    <w:unhideWhenUsed/>
    <w:rsid w:val="005A4BE8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5A4BE8"/>
  </w:style>
  <w:style w:type="character" w:customStyle="1" w:styleId="berschrift1Zeichen">
    <w:name w:val="Überschrift 1 Zeichen"/>
    <w:basedOn w:val="Absatzstandardschriftart"/>
    <w:link w:val="berschrift1"/>
    <w:uiPriority w:val="9"/>
    <w:rsid w:val="00883CA8"/>
    <w:rPr>
      <w:rFonts w:ascii="DR HH" w:eastAsiaTheme="majorEastAsia" w:hAnsi="DR HH" w:cstheme="majorBidi"/>
      <w:b/>
      <w:bCs/>
      <w:sz w:val="32"/>
      <w:szCs w:val="28"/>
    </w:rPr>
  </w:style>
  <w:style w:type="paragraph" w:styleId="Listenabsatz">
    <w:name w:val="List Paragraph"/>
    <w:basedOn w:val="Standard"/>
    <w:uiPriority w:val="34"/>
    <w:qFormat/>
    <w:rsid w:val="00EF449A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07B5E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07B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83CA8"/>
    <w:rPr>
      <w:rFonts w:ascii="DR HH" w:hAnsi="DR HH"/>
      <w:sz w:val="24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883CA8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2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00A3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iPriority w:val="99"/>
    <w:semiHidden/>
    <w:unhideWhenUsed/>
    <w:rsid w:val="005A4BE8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5A4BE8"/>
  </w:style>
  <w:style w:type="paragraph" w:styleId="Fuzeile">
    <w:name w:val="footer"/>
    <w:basedOn w:val="Standard"/>
    <w:link w:val="FuzeileZeichen"/>
    <w:uiPriority w:val="99"/>
    <w:semiHidden/>
    <w:unhideWhenUsed/>
    <w:rsid w:val="005A4BE8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5A4BE8"/>
  </w:style>
  <w:style w:type="character" w:customStyle="1" w:styleId="berschrift1Zeichen">
    <w:name w:val="Überschrift 1 Zeichen"/>
    <w:basedOn w:val="Absatzstandardschriftart"/>
    <w:link w:val="berschrift1"/>
    <w:uiPriority w:val="9"/>
    <w:rsid w:val="00883CA8"/>
    <w:rPr>
      <w:rFonts w:ascii="DR HH" w:eastAsiaTheme="majorEastAsia" w:hAnsi="DR HH" w:cstheme="majorBidi"/>
      <w:b/>
      <w:bCs/>
      <w:sz w:val="32"/>
      <w:szCs w:val="28"/>
    </w:rPr>
  </w:style>
  <w:style w:type="paragraph" w:styleId="Listenabsatz">
    <w:name w:val="List Paragraph"/>
    <w:basedOn w:val="Standard"/>
    <w:uiPriority w:val="34"/>
    <w:qFormat/>
    <w:rsid w:val="00EF449A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07B5E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07B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gif"/><Relationship Id="rId20" Type="http://schemas.openxmlformats.org/officeDocument/2006/relationships/image" Target="media/image12.jpe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aela\Desktop\Deutsch\Deutsch%20AB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6551B6-81AF-BB4C-8794-2BC80B173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\Users\Michaela\Desktop\Deutsch\Deutsch AB.dotx</Template>
  <TotalTime>0</TotalTime>
  <Pages>4</Pages>
  <Words>218</Words>
  <Characters>1376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Firmenname</Company>
  <LinksUpToDate>false</LinksUpToDate>
  <CharactersWithSpaces>1591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</dc:creator>
  <cp:lastModifiedBy>Julia Pilz</cp:lastModifiedBy>
  <cp:revision>5</cp:revision>
  <cp:lastPrinted>2017-11-22T11:49:00Z</cp:lastPrinted>
  <dcterms:created xsi:type="dcterms:W3CDTF">2017-11-24T12:34:00Z</dcterms:created>
  <dcterms:modified xsi:type="dcterms:W3CDTF">2017-12-29T15:28:00Z</dcterms:modified>
</cp:coreProperties>
</file>