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00A3E" w14:paraId="78FB5E08" w14:textId="77777777" w:rsidTr="00706F64">
        <w:tc>
          <w:tcPr>
            <w:tcW w:w="3535" w:type="dxa"/>
            <w:tcBorders>
              <w:bottom w:val="single" w:sz="4" w:space="0" w:color="auto"/>
            </w:tcBorders>
          </w:tcPr>
          <w:p w14:paraId="11CF5C76" w14:textId="77777777" w:rsidR="00C00A3E" w:rsidRPr="00C00A3E" w:rsidRDefault="007014A8" w:rsidP="007014A8">
            <w:pPr>
              <w:rPr>
                <w:sz w:val="48"/>
                <w:szCs w:val="48"/>
              </w:rPr>
            </w:pPr>
            <w:r w:rsidRPr="00F71600">
              <w:rPr>
                <w:rFonts w:ascii="Druckschrift bold" w:hAnsi="Druckschrift bold"/>
                <w:sz w:val="56"/>
              </w:rPr>
              <w:sym w:font="Webdings" w:char="F0FC"/>
            </w:r>
            <w:r>
              <w:rPr>
                <w:sz w:val="48"/>
                <w:szCs w:val="48"/>
              </w:rPr>
              <w:t>HSU</w:t>
            </w:r>
          </w:p>
        </w:tc>
        <w:tc>
          <w:tcPr>
            <w:tcW w:w="3535" w:type="dxa"/>
            <w:tcBorders>
              <w:bottom w:val="single" w:sz="4" w:space="0" w:color="auto"/>
            </w:tcBorders>
          </w:tcPr>
          <w:p w14:paraId="5B1ADAA1" w14:textId="77777777" w:rsidR="00C00A3E" w:rsidRPr="00C00A3E" w:rsidRDefault="00C00A3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  <w:tcBorders>
              <w:bottom w:val="single" w:sz="4" w:space="0" w:color="auto"/>
            </w:tcBorders>
          </w:tcPr>
          <w:p w14:paraId="3042426F" w14:textId="77777777" w:rsidR="00C00A3E" w:rsidRPr="00C00A3E" w:rsidRDefault="0068289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</w:t>
            </w:r>
            <w:r w:rsidR="00C00A3E">
              <w:rPr>
                <w:sz w:val="40"/>
                <w:szCs w:val="40"/>
              </w:rPr>
              <w:t>:</w:t>
            </w:r>
          </w:p>
        </w:tc>
      </w:tr>
      <w:tr w:rsidR="005A4BE8" w14:paraId="096F0836" w14:textId="77777777" w:rsidTr="00706F64">
        <w:trPr>
          <w:trHeight w:val="14781"/>
        </w:trPr>
        <w:tc>
          <w:tcPr>
            <w:tcW w:w="10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6492" w14:textId="77777777" w:rsidR="005A4BE8" w:rsidRDefault="005A4BE8"/>
          <w:p w14:paraId="4046250F" w14:textId="77777777" w:rsidR="00746001" w:rsidRPr="00BC4418" w:rsidRDefault="00EF449A" w:rsidP="00BC4418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BC441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</w:t>
            </w:r>
            <w:r w:rsidR="007014A8" w:rsidRPr="00BC4418">
              <w:rPr>
                <w:rFonts w:ascii="Druckschrift normal" w:hAnsi="Druckschrift normal"/>
                <w:b/>
                <w:sz w:val="40"/>
                <w:szCs w:val="40"/>
              </w:rPr>
              <w:t>aus dem Heimat- und Sachunterricht</w:t>
            </w:r>
            <w:r w:rsidR="00E40D1E">
              <w:rPr>
                <w:rFonts w:ascii="Druckschrift normal" w:hAnsi="Druckschrift normal"/>
                <w:b/>
                <w:sz w:val="40"/>
                <w:szCs w:val="40"/>
              </w:rPr>
              <w:t xml:space="preserve"> Nummer: </w:t>
            </w:r>
          </w:p>
          <w:p w14:paraId="5E087921" w14:textId="77777777" w:rsidR="00EF449A" w:rsidRPr="00E46EEA" w:rsidRDefault="006F5CA1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2F798D1" wp14:editId="4FAE79F1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76F001" w14:textId="77777777" w:rsidR="006F5CA1" w:rsidRPr="006F5CA1" w:rsidRDefault="006F5CA1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 w:rsidR="007014A8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0qx0,3600l0@8@12@24,0@9,,18000qy3600,21600l@6,21600@15@27@7,21600,18000,21600qx21600,18000l21600@9@18@30,21600@8,21600,3600qy18000,0l@7,0@21@33@6,0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" adj="31058,19260" filled="f" strokecolor="black [3213]">
                      <v:textbox>
                        <w:txbxContent>
                          <w:p w14:paraId="2176F001" w14:textId="77777777" w:rsidR="006F5CA1" w:rsidRPr="006F5CA1" w:rsidRDefault="006F5CA1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 w:rsidR="007014A8"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14048" behindDoc="0" locked="0" layoutInCell="1" allowOverlap="1" wp14:anchorId="73890197" wp14:editId="6A0F0566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1BC82D" w14:textId="77777777" w:rsidR="00EF449A" w:rsidRDefault="00EF449A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14:paraId="72DB0A03" w14:textId="77777777" w:rsidR="00EF449A" w:rsidRPr="00057A2E" w:rsidRDefault="00EF1809" w:rsidP="00EF1809">
            <w:pPr>
              <w:tabs>
                <w:tab w:val="center" w:pos="5195"/>
              </w:tabs>
              <w:rPr>
                <w:rFonts w:ascii="Druckschrift normal" w:hAnsi="Druckschrift normal"/>
                <w:b/>
                <w:sz w:val="40"/>
                <w:szCs w:val="40"/>
                <w:u w:val="single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="00EF449A" w:rsidRPr="00057A2E">
              <w:rPr>
                <w:rFonts w:ascii="Druckschrift normal" w:hAnsi="Druckschrift normal"/>
                <w:b/>
                <w:sz w:val="40"/>
                <w:szCs w:val="40"/>
              </w:rPr>
              <w:t xml:space="preserve">Thema: </w:t>
            </w:r>
            <w:r w:rsidR="007014A8" w:rsidRPr="00057A2E">
              <w:rPr>
                <w:rFonts w:ascii="Druckschrift normal" w:hAnsi="Druckschrift normal"/>
                <w:b/>
                <w:sz w:val="40"/>
                <w:szCs w:val="40"/>
                <w:u w:val="single"/>
              </w:rPr>
              <w:t xml:space="preserve">Die </w:t>
            </w:r>
            <w:r w:rsidR="00BC4418" w:rsidRPr="00057A2E">
              <w:rPr>
                <w:rFonts w:ascii="Druckschrift normal" w:hAnsi="Druckschrift normal"/>
                <w:b/>
                <w:sz w:val="40"/>
                <w:szCs w:val="40"/>
                <w:u w:val="single"/>
              </w:rPr>
              <w:t>He</w:t>
            </w:r>
            <w:r w:rsidR="00BC4418" w:rsidRPr="00E528B6">
              <w:rPr>
                <w:rFonts w:ascii="Druckschrift normal" w:hAnsi="Druckschrift normal"/>
                <w:b/>
                <w:color w:val="7F7F7F" w:themeColor="text1" w:themeTint="80"/>
                <w:sz w:val="40"/>
                <w:szCs w:val="40"/>
                <w:u w:val="single"/>
              </w:rPr>
              <w:t>cke</w:t>
            </w:r>
          </w:p>
          <w:p w14:paraId="581C009C" w14:textId="77777777" w:rsidR="005A4BE8" w:rsidRDefault="005A4BE8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950220" w14:paraId="76D48252" w14:textId="77777777" w:rsidTr="00E40D1E">
              <w:trPr>
                <w:trHeight w:val="3241"/>
              </w:trPr>
              <w:tc>
                <w:tcPr>
                  <w:tcW w:w="9493" w:type="dxa"/>
                  <w:tcBorders>
                    <w:top w:val="single" w:sz="8" w:space="0" w:color="auto"/>
                    <w:bottom w:val="single" w:sz="8" w:space="0" w:color="auto"/>
                  </w:tcBorders>
                </w:tcPr>
                <w:p w14:paraId="455053B0" w14:textId="77777777" w:rsidR="00950220" w:rsidRPr="00E40D1E" w:rsidRDefault="00BC4418" w:rsidP="00BC4418">
                  <w:pPr>
                    <w:numPr>
                      <w:ilvl w:val="0"/>
                      <w:numId w:val="1"/>
                    </w:numPr>
                    <w:spacing w:before="240"/>
                    <w:ind w:left="760" w:hanging="403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Wel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che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Tie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re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le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ben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in der He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cke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? Nen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ne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3 Tie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re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!</w:t>
                  </w:r>
                  <w:r w:rsidR="00950220"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</w:p>
                <w:p w14:paraId="35A759CF" w14:textId="77777777" w:rsidR="00950220" w:rsidRPr="00EC6FF3" w:rsidRDefault="00E40D1E" w:rsidP="00EC6FF3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82656" behindDoc="0" locked="0" layoutInCell="1" allowOverlap="1" wp14:anchorId="5D4F0A85" wp14:editId="3C5382CF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59055</wp:posOffset>
                        </wp:positionV>
                        <wp:extent cx="5937250" cy="504190"/>
                        <wp:effectExtent l="0" t="0" r="6350" b="3810"/>
                        <wp:wrapNone/>
                        <wp:docPr id="3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02D2FFD" w14:textId="77777777" w:rsidR="00E40D1E" w:rsidRDefault="00E40D1E" w:rsidP="00E40D1E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noProof/>
                      <w:sz w:val="50"/>
                      <w:szCs w:val="50"/>
                      <w:lang w:eastAsia="de-DE"/>
                    </w:rPr>
                    <w:drawing>
                      <wp:anchor distT="0" distB="0" distL="114300" distR="114300" simplePos="0" relativeHeight="251725312" behindDoc="0" locked="0" layoutInCell="1" allowOverlap="1" wp14:anchorId="6ACE07A7" wp14:editId="54F36A86">
                        <wp:simplePos x="0" y="0"/>
                        <wp:positionH relativeFrom="column">
                          <wp:posOffset>2931795</wp:posOffset>
                        </wp:positionH>
                        <wp:positionV relativeFrom="paragraph">
                          <wp:posOffset>243840</wp:posOffset>
                        </wp:positionV>
                        <wp:extent cx="509905" cy="485775"/>
                        <wp:effectExtent l="0" t="0" r="0" b="0"/>
                        <wp:wrapNone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90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14:paraId="1096FC4B" w14:textId="5B6BE637" w:rsidR="00BC4418" w:rsidRPr="00FC1644" w:rsidRDefault="00FC1644" w:rsidP="00EC6FF3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</w:t>
                  </w:r>
                  <w:r w:rsidRPr="00FC164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Nen</w:t>
                  </w:r>
                  <w:r w:rsidRPr="00FC1644">
                    <w:rPr>
                      <w:rFonts w:ascii="Druckschrift normal" w:hAnsi="Druckschrift normal"/>
                      <w:b/>
                      <w:color w:val="A6A6A6" w:themeColor="background1" w:themeShade="A6"/>
                      <w:sz w:val="36"/>
                      <w:szCs w:val="36"/>
                    </w:rPr>
                    <w:t>ne</w:t>
                  </w:r>
                  <w:r w:rsidRPr="00FC164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2 Pflan</w:t>
                  </w:r>
                  <w:r w:rsidRPr="00FC1644">
                    <w:rPr>
                      <w:rFonts w:ascii="Druckschrift normal" w:hAnsi="Druckschrift normal"/>
                      <w:b/>
                      <w:color w:val="A6A6A6" w:themeColor="background1" w:themeShade="A6"/>
                      <w:sz w:val="36"/>
                      <w:szCs w:val="36"/>
                    </w:rPr>
                    <w:t>zen</w:t>
                  </w:r>
                  <w:r w:rsidRPr="00FC164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!</w:t>
                  </w:r>
                </w:p>
                <w:p w14:paraId="0B5974A2" w14:textId="77777777" w:rsidR="00BC4418" w:rsidRPr="00BC4418" w:rsidRDefault="00E40D1E" w:rsidP="00EC6FF3">
                  <w:pPr>
                    <w:rPr>
                      <w:rFonts w:ascii="DR HH El 4" w:hAnsi="DR HH El 4"/>
                      <w:b/>
                      <w:szCs w:val="24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86752" behindDoc="0" locked="0" layoutInCell="1" allowOverlap="1" wp14:anchorId="4AC8A13E" wp14:editId="0DDE9993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71120</wp:posOffset>
                        </wp:positionV>
                        <wp:extent cx="5937250" cy="504190"/>
                        <wp:effectExtent l="0" t="0" r="6350" b="3810"/>
                        <wp:wrapNone/>
                        <wp:docPr id="40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1DC24DA" w14:textId="77777777" w:rsidR="00BC4418" w:rsidRDefault="00BC4418" w:rsidP="00BC4418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14:paraId="1B3EB0C5" w14:textId="77777777" w:rsidR="00FC1644" w:rsidRDefault="00E40D1E" w:rsidP="00FC1644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noProof/>
                      <w:sz w:val="50"/>
                      <w:szCs w:val="50"/>
                      <w:lang w:eastAsia="de-DE"/>
                    </w:rPr>
                    <w:drawing>
                      <wp:anchor distT="0" distB="0" distL="114300" distR="114300" simplePos="0" relativeHeight="251724288" behindDoc="0" locked="0" layoutInCell="1" allowOverlap="1" wp14:anchorId="2FB64BE9" wp14:editId="0A5436EB">
                        <wp:simplePos x="0" y="0"/>
                        <wp:positionH relativeFrom="column">
                          <wp:posOffset>2931795</wp:posOffset>
                        </wp:positionH>
                        <wp:positionV relativeFrom="paragraph">
                          <wp:posOffset>109855</wp:posOffset>
                        </wp:positionV>
                        <wp:extent cx="486410" cy="447675"/>
                        <wp:effectExtent l="0" t="0" r="0" b="9525"/>
                        <wp:wrapNone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410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CA65D52" w14:textId="1FF4D521" w:rsidR="00BC4418" w:rsidRPr="00FC1644" w:rsidRDefault="00FC1644" w:rsidP="00BC4418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 </w:t>
                  </w:r>
                  <w:r w:rsidRPr="00FC164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Nen</w:t>
                  </w:r>
                  <w:r w:rsidRPr="00FC1644">
                    <w:rPr>
                      <w:rFonts w:ascii="Druckschrift normal" w:hAnsi="Druckschrift normal"/>
                      <w:b/>
                      <w:color w:val="A6A6A6" w:themeColor="background1" w:themeShade="A6"/>
                      <w:sz w:val="36"/>
                      <w:szCs w:val="36"/>
                    </w:rPr>
                    <w:t>ne</w:t>
                  </w:r>
                  <w:r w:rsidRPr="00FC164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2 P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ilze</w:t>
                  </w:r>
                  <w:r w:rsidRPr="00FC1644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!</w:t>
                  </w:r>
                  <w:bookmarkStart w:id="0" w:name="_GoBack"/>
                  <w:bookmarkEnd w:id="0"/>
                </w:p>
                <w:p w14:paraId="6556CBF5" w14:textId="77777777" w:rsidR="00BC4418" w:rsidRDefault="00E40D1E" w:rsidP="00BC4418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88800" behindDoc="0" locked="0" layoutInCell="1" allowOverlap="1" wp14:anchorId="0E3D7555" wp14:editId="66CAF83F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111760</wp:posOffset>
                        </wp:positionV>
                        <wp:extent cx="5937250" cy="504190"/>
                        <wp:effectExtent l="0" t="0" r="6350" b="3810"/>
                        <wp:wrapNone/>
                        <wp:docPr id="4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C4418"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</w:p>
                <w:p w14:paraId="4DDB668C" w14:textId="77777777" w:rsidR="00E40D1E" w:rsidRPr="00E40D1E" w:rsidRDefault="00950220" w:rsidP="00EC6FF3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</w:t>
                  </w:r>
                </w:p>
                <w:p w14:paraId="74F9DBF4" w14:textId="77777777" w:rsidR="00950220" w:rsidRPr="00E40D1E" w:rsidRDefault="00BC4418" w:rsidP="00EC6FF3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Fül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le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die Lü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cken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rich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 xml:space="preserve">tig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aus!</w:t>
                  </w:r>
                </w:p>
                <w:p w14:paraId="30780A57" w14:textId="77777777" w:rsidR="00BC4418" w:rsidRDefault="00BC4418" w:rsidP="00BC4418"/>
                <w:p w14:paraId="08317843" w14:textId="77777777" w:rsidR="00E40D1E" w:rsidRPr="00E40D1E" w:rsidRDefault="001E64CD" w:rsidP="001E64CD">
                  <w:pPr>
                    <w:pStyle w:val="Listenabsatz"/>
                    <w:numPr>
                      <w:ilvl w:val="0"/>
                      <w:numId w:val="10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 w:rsidRPr="001E64CD">
                    <w:rPr>
                      <w:rFonts w:ascii="Druckschrift normal" w:hAnsi="Druckschrift normal"/>
                      <w:sz w:val="44"/>
                      <w:szCs w:val="44"/>
                    </w:rPr>
                    <w:t>He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cken</w:t>
                  </w:r>
                  <w:r w:rsidRPr="001E64CD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wer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den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oft an Gär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ten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und am </w:t>
                  </w:r>
                  <w:r w:rsidRPr="00873A53"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  <w:r w:rsidRPr="00AE296F">
                    <w:rPr>
                      <w:rFonts w:ascii="DR BY El neu 4" w:hAnsi="DR BY El neu 4"/>
                      <w:b/>
                      <w:sz w:val="50"/>
                      <w:szCs w:val="50"/>
                    </w:rPr>
                    <w:t xml:space="preserve"> </w:t>
                  </w:r>
                </w:p>
                <w:p w14:paraId="6CDF4ED8" w14:textId="77777777" w:rsidR="00E40D1E" w:rsidRDefault="00E40D1E" w:rsidP="00E40D1E">
                  <w:pPr>
                    <w:pStyle w:val="Listenabsatz"/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90848" behindDoc="0" locked="0" layoutInCell="1" allowOverlap="1" wp14:anchorId="13A275D6" wp14:editId="5A8F4A43">
                        <wp:simplePos x="0" y="0"/>
                        <wp:positionH relativeFrom="column">
                          <wp:posOffset>137795</wp:posOffset>
                        </wp:positionH>
                        <wp:positionV relativeFrom="paragraph">
                          <wp:posOffset>74930</wp:posOffset>
                        </wp:positionV>
                        <wp:extent cx="3771900" cy="504190"/>
                        <wp:effectExtent l="0" t="0" r="12700" b="3810"/>
                        <wp:wrapNone/>
                        <wp:docPr id="42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190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DE0B0A0" w14:textId="77777777" w:rsidR="00BC4418" w:rsidRDefault="00E40D1E" w:rsidP="00E40D1E">
                  <w:pPr>
                    <w:pStyle w:val="Listenabsatz"/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                                         </w:t>
                  </w:r>
                  <w:r w:rsidR="001E64CD" w:rsidRPr="00E40D1E">
                    <w:rPr>
                      <w:rFonts w:ascii="Druckschrift normal" w:hAnsi="Druckschrift normal"/>
                      <w:sz w:val="44"/>
                      <w:szCs w:val="44"/>
                    </w:rPr>
                    <w:t>ge</w:t>
                  </w:r>
                  <w:r w:rsidR="001E64CD" w:rsidRPr="00E40D1E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pflanzt</w:t>
                  </w:r>
                  <w:r w:rsidR="001E64CD" w:rsidRPr="00E40D1E">
                    <w:rPr>
                      <w:rFonts w:ascii="Druckschrift normal" w:hAnsi="Druckschrift normal"/>
                      <w:sz w:val="44"/>
                      <w:szCs w:val="44"/>
                    </w:rPr>
                    <w:t>.</w:t>
                  </w:r>
                </w:p>
                <w:p w14:paraId="3FE4C337" w14:textId="77777777" w:rsidR="00E40D1E" w:rsidRPr="00E40D1E" w:rsidRDefault="00E40D1E" w:rsidP="00E40D1E">
                  <w:pPr>
                    <w:pStyle w:val="Listenabsatz"/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</w:p>
                <w:p w14:paraId="4621EDB2" w14:textId="77777777" w:rsidR="001E64CD" w:rsidRDefault="001E64CD" w:rsidP="001E64CD">
                  <w:pPr>
                    <w:pStyle w:val="Listenabsatz"/>
                    <w:numPr>
                      <w:ilvl w:val="0"/>
                      <w:numId w:val="10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In der He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cke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wach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sen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vie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 xml:space="preserve">le 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Pflan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zen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, wie </w:t>
                  </w:r>
                </w:p>
                <w:p w14:paraId="1EA8A1E7" w14:textId="77777777" w:rsidR="00E40D1E" w:rsidRDefault="00E40D1E" w:rsidP="001E64CD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94944" behindDoc="0" locked="0" layoutInCell="1" allowOverlap="1" wp14:anchorId="4620DD08" wp14:editId="75CC5CEF">
                        <wp:simplePos x="0" y="0"/>
                        <wp:positionH relativeFrom="column">
                          <wp:posOffset>4468495</wp:posOffset>
                        </wp:positionH>
                        <wp:positionV relativeFrom="paragraph">
                          <wp:posOffset>232410</wp:posOffset>
                        </wp:positionV>
                        <wp:extent cx="1212850" cy="504190"/>
                        <wp:effectExtent l="0" t="0" r="6350" b="3810"/>
                        <wp:wrapNone/>
                        <wp:docPr id="44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28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92896" behindDoc="0" locked="0" layoutInCell="1" allowOverlap="1" wp14:anchorId="3C1645A5" wp14:editId="3D7A987E">
                        <wp:simplePos x="0" y="0"/>
                        <wp:positionH relativeFrom="column">
                          <wp:posOffset>417195</wp:posOffset>
                        </wp:positionH>
                        <wp:positionV relativeFrom="paragraph">
                          <wp:posOffset>232410</wp:posOffset>
                        </wp:positionV>
                        <wp:extent cx="2317750" cy="504190"/>
                        <wp:effectExtent l="0" t="0" r="0" b="3810"/>
                        <wp:wrapNone/>
                        <wp:docPr id="43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77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 </w:t>
                  </w:r>
                </w:p>
                <w:p w14:paraId="4657E566" w14:textId="77777777" w:rsidR="001E64CD" w:rsidRDefault="00E40D1E" w:rsidP="001E64CD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                                    </w:t>
                  </w:r>
                  <w:r w:rsidR="001E64CD">
                    <w:rPr>
                      <w:rFonts w:ascii="Druckschrift normal" w:hAnsi="Druckschrift normal"/>
                      <w:sz w:val="44"/>
                      <w:szCs w:val="44"/>
                    </w:rPr>
                    <w:t>, Blu</w:t>
                  </w:r>
                  <w:r w:rsidR="001E64CD"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men</w:t>
                  </w:r>
                  <w:r w:rsidR="001E64CD"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 o</w:t>
                  </w:r>
                  <w:r w:rsidR="001E64CD"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der</w:t>
                  </w:r>
                  <w:r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 xml:space="preserve">                </w:t>
                  </w:r>
                  <w:r w:rsidR="001E64CD">
                    <w:rPr>
                      <w:rFonts w:ascii="Druckschrift normal" w:hAnsi="Druckschrift normal"/>
                      <w:sz w:val="44"/>
                      <w:szCs w:val="44"/>
                    </w:rPr>
                    <w:t>.</w:t>
                  </w:r>
                </w:p>
                <w:p w14:paraId="350842A9" w14:textId="77777777" w:rsidR="00E40D1E" w:rsidRDefault="00E40D1E" w:rsidP="001E64CD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96992" behindDoc="0" locked="0" layoutInCell="1" allowOverlap="1" wp14:anchorId="2338F38A" wp14:editId="5AE3BFD6">
                        <wp:simplePos x="0" y="0"/>
                        <wp:positionH relativeFrom="column">
                          <wp:posOffset>1115695</wp:posOffset>
                        </wp:positionH>
                        <wp:positionV relativeFrom="paragraph">
                          <wp:posOffset>137795</wp:posOffset>
                        </wp:positionV>
                        <wp:extent cx="2025650" cy="504190"/>
                        <wp:effectExtent l="0" t="0" r="6350" b="3810"/>
                        <wp:wrapNone/>
                        <wp:docPr id="4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6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8F2279C" w14:textId="77777777" w:rsidR="00E40D1E" w:rsidRDefault="001E64CD" w:rsidP="001E64CD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Vie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 xml:space="preserve">le </w:t>
                  </w:r>
                  <w:r w:rsidR="00E40D1E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 xml:space="preserve">                        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ver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ste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 xml:space="preserve">cken sich in </w:t>
                  </w:r>
                </w:p>
                <w:p w14:paraId="1CE659D3" w14:textId="77777777" w:rsidR="001E64CD" w:rsidRPr="001E64CD" w:rsidRDefault="001E64CD" w:rsidP="00E40D1E">
                  <w:pPr>
                    <w:pStyle w:val="Listenabsatz"/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der He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4"/>
                      <w:szCs w:val="44"/>
                    </w:rPr>
                    <w:t>cke</w:t>
                  </w:r>
                  <w:r>
                    <w:rPr>
                      <w:rFonts w:ascii="Druckschrift normal" w:hAnsi="Druckschrift normal"/>
                      <w:sz w:val="44"/>
                      <w:szCs w:val="44"/>
                    </w:rPr>
                    <w:t>.</w:t>
                  </w:r>
                </w:p>
                <w:p w14:paraId="4C10B870" w14:textId="77777777" w:rsidR="00950220" w:rsidRPr="00990758" w:rsidRDefault="00950220" w:rsidP="00E12014">
                  <w:pPr>
                    <w:rPr>
                      <w:rFonts w:ascii="Druckschrift bold" w:hAnsi="Druckschrift bold"/>
                      <w:b/>
                    </w:rPr>
                  </w:pPr>
                </w:p>
                <w:p w14:paraId="388070C9" w14:textId="77777777" w:rsidR="00BD1EC3" w:rsidRDefault="00BD1EC3" w:rsidP="00E12014">
                  <w:pPr>
                    <w:rPr>
                      <w:rFonts w:ascii="Druckschrift bold" w:hAnsi="Druckschrift bold"/>
                      <w:b/>
                    </w:rPr>
                  </w:pPr>
                </w:p>
                <w:p w14:paraId="3273AF87" w14:textId="77777777" w:rsidR="00E40D1E" w:rsidRPr="00990758" w:rsidRDefault="00E40D1E" w:rsidP="00E12014">
                  <w:pPr>
                    <w:rPr>
                      <w:rFonts w:ascii="Druckschrift bold" w:hAnsi="Druckschrift bold"/>
                      <w:b/>
                    </w:rPr>
                  </w:pPr>
                </w:p>
                <w:p w14:paraId="1B21A616" w14:textId="77777777" w:rsidR="00950220" w:rsidRPr="00E40D1E" w:rsidRDefault="001E64CD" w:rsidP="00E1201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50"/>
                      <w:szCs w:val="50"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lastRenderedPageBreak/>
                    <w:t>Wa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rum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sind He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cken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so wich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tig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für die Na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tur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?</w:t>
                  </w:r>
                </w:p>
                <w:p w14:paraId="74ED5DE0" w14:textId="77777777" w:rsidR="00950220" w:rsidRPr="00E12014" w:rsidRDefault="00E40D1E" w:rsidP="00E12014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799040" behindDoc="0" locked="0" layoutInCell="1" allowOverlap="1" wp14:anchorId="6E435240" wp14:editId="27B75577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50800</wp:posOffset>
                        </wp:positionV>
                        <wp:extent cx="5937250" cy="504190"/>
                        <wp:effectExtent l="0" t="0" r="6350" b="3810"/>
                        <wp:wrapNone/>
                        <wp:docPr id="46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13749F1" w14:textId="77777777" w:rsidR="00950220" w:rsidRDefault="00950220" w:rsidP="00E12014">
                  <w:pPr>
                    <w:rPr>
                      <w:rFonts w:ascii="DR BY El neu 4" w:hAnsi="DR BY El neu 4"/>
                      <w:b/>
                      <w:sz w:val="50"/>
                      <w:szCs w:val="50"/>
                    </w:rPr>
                  </w:pPr>
                </w:p>
                <w:p w14:paraId="511C8E39" w14:textId="77777777" w:rsidR="001E64CD" w:rsidRDefault="001E64CD" w:rsidP="00E12014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14:paraId="4F88FB38" w14:textId="77777777" w:rsidR="00BD1EC3" w:rsidRDefault="00BD1EC3" w:rsidP="00E12014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</w:p>
                <w:p w14:paraId="551A7D5E" w14:textId="77777777" w:rsidR="00950220" w:rsidRPr="00E40D1E" w:rsidRDefault="008B3C3F" w:rsidP="00044B3B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Ver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bin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de die Bil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der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mit der rich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ti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gen Pflan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ze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!</w:t>
                  </w:r>
                </w:p>
                <w:p w14:paraId="744859CF" w14:textId="77777777" w:rsidR="008B3C3F" w:rsidRDefault="008B3C3F" w:rsidP="008B3C3F">
                  <w:pP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39648" behindDoc="0" locked="0" layoutInCell="1" allowOverlap="1" wp14:anchorId="3F568594" wp14:editId="754F6650">
                        <wp:simplePos x="0" y="0"/>
                        <wp:positionH relativeFrom="column">
                          <wp:posOffset>8077835</wp:posOffset>
                        </wp:positionH>
                        <wp:positionV relativeFrom="paragraph">
                          <wp:posOffset>4371975</wp:posOffset>
                        </wp:positionV>
                        <wp:extent cx="1645920" cy="1890290"/>
                        <wp:effectExtent l="0" t="0" r="0" b="0"/>
                        <wp:wrapNone/>
                        <wp:docPr id="16" name="Grafi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8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087"/>
                    <w:gridCol w:w="3087"/>
                    <w:gridCol w:w="3088"/>
                  </w:tblGrid>
                  <w:tr w:rsidR="008B3C3F" w14:paraId="38826B33" w14:textId="77777777" w:rsidTr="008B3C3F">
                    <w:tc>
                      <w:tcPr>
                        <w:tcW w:w="3087" w:type="dxa"/>
                      </w:tcPr>
                      <w:p w14:paraId="16AA522A" w14:textId="77777777" w:rsidR="00E16CF4" w:rsidRPr="00057A2E" w:rsidRDefault="008B3C3F" w:rsidP="00057A2E">
                        <w:pPr>
                          <w:spacing w:before="120" w:after="120"/>
                          <w:jc w:val="center"/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057A2E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He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cken</w:t>
                        </w:r>
                        <w:r w:rsidRPr="00057A2E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ro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se</w:t>
                        </w:r>
                      </w:p>
                    </w:tc>
                    <w:tc>
                      <w:tcPr>
                        <w:tcW w:w="3087" w:type="dxa"/>
                      </w:tcPr>
                      <w:p w14:paraId="1F1EC165" w14:textId="77777777" w:rsidR="008B3C3F" w:rsidRPr="00057A2E" w:rsidRDefault="008B3C3F" w:rsidP="00057A2E">
                        <w:pPr>
                          <w:spacing w:before="120" w:after="120"/>
                          <w:jc w:val="center"/>
                          <w:rPr>
                            <w:rFonts w:ascii="Druckschrift bold" w:hAnsi="Druckschrift bold"/>
                            <w:b/>
                            <w:sz w:val="40"/>
                            <w:szCs w:val="40"/>
                          </w:rPr>
                        </w:pPr>
                        <w:r w:rsidRPr="00057A2E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Ha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sel</w:t>
                        </w:r>
                        <w:r w:rsidRPr="00057A2E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nuss</w:t>
                        </w:r>
                      </w:p>
                    </w:tc>
                    <w:tc>
                      <w:tcPr>
                        <w:tcW w:w="3088" w:type="dxa"/>
                      </w:tcPr>
                      <w:p w14:paraId="79EDF2A4" w14:textId="77777777" w:rsidR="008B3C3F" w:rsidRPr="00057A2E" w:rsidRDefault="008B3C3F" w:rsidP="00057A2E">
                        <w:pPr>
                          <w:spacing w:before="120" w:after="120"/>
                          <w:jc w:val="center"/>
                          <w:rPr>
                            <w:rFonts w:ascii="Druckschrift bold" w:hAnsi="Druckschrift bold"/>
                            <w:b/>
                            <w:sz w:val="40"/>
                            <w:szCs w:val="40"/>
                          </w:rPr>
                        </w:pPr>
                        <w:r w:rsidRPr="00057A2E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Brom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bee</w:t>
                        </w:r>
                        <w:r w:rsidRPr="00057A2E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re</w:t>
                        </w:r>
                      </w:p>
                    </w:tc>
                  </w:tr>
                  <w:tr w:rsidR="008B3C3F" w14:paraId="06AADC66" w14:textId="77777777" w:rsidTr="003923CA">
                    <w:tc>
                      <w:tcPr>
                        <w:tcW w:w="9262" w:type="dxa"/>
                        <w:gridSpan w:val="3"/>
                      </w:tcPr>
                      <w:p w14:paraId="7E575379" w14:textId="77777777" w:rsidR="00057A2E" w:rsidRDefault="00057A2E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  <w:p w14:paraId="772A41E3" w14:textId="77777777" w:rsidR="008B3C3F" w:rsidRDefault="00E16CF4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29408" behindDoc="0" locked="0" layoutInCell="1" allowOverlap="1" wp14:anchorId="02150C51" wp14:editId="7C863FA3">
                              <wp:simplePos x="0" y="0"/>
                              <wp:positionH relativeFrom="column">
                                <wp:posOffset>4695190</wp:posOffset>
                              </wp:positionH>
                              <wp:positionV relativeFrom="paragraph">
                                <wp:posOffset>165735</wp:posOffset>
                              </wp:positionV>
                              <wp:extent cx="666750" cy="760730"/>
                              <wp:effectExtent l="19050" t="19050" r="19050" b="20320"/>
                              <wp:wrapNone/>
                              <wp:docPr id="12" name="Grafik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6750" cy="760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41696" behindDoc="0" locked="0" layoutInCell="1" allowOverlap="1" wp14:anchorId="4544439B" wp14:editId="66E277BC">
                              <wp:simplePos x="0" y="0"/>
                              <wp:positionH relativeFrom="column">
                                <wp:posOffset>2190115</wp:posOffset>
                              </wp:positionH>
                              <wp:positionV relativeFrom="paragraph">
                                <wp:posOffset>149225</wp:posOffset>
                              </wp:positionV>
                              <wp:extent cx="714375" cy="779145"/>
                              <wp:effectExtent l="19050" t="19050" r="28575" b="20955"/>
                              <wp:wrapNone/>
                              <wp:docPr id="18" name="Grafik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4375" cy="779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31456" behindDoc="0" locked="0" layoutInCell="1" allowOverlap="1" wp14:anchorId="19184CC1" wp14:editId="54453957">
                              <wp:simplePos x="0" y="0"/>
                              <wp:positionH relativeFrom="column">
                                <wp:posOffset>3580765</wp:posOffset>
                              </wp:positionH>
                              <wp:positionV relativeFrom="paragraph">
                                <wp:posOffset>126365</wp:posOffset>
                              </wp:positionV>
                              <wp:extent cx="523875" cy="857885"/>
                              <wp:effectExtent l="19050" t="19050" r="28575" b="18415"/>
                              <wp:wrapNone/>
                              <wp:docPr id="11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3875" cy="857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8B3C3F">
                          <w:rPr>
                            <w:rFonts w:ascii="Druckschrift bold" w:hAnsi="Druckschrift bold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drawing>
                            <wp:anchor distT="0" distB="0" distL="114300" distR="114300" simplePos="0" relativeHeight="251751936" behindDoc="0" locked="0" layoutInCell="1" allowOverlap="1" wp14:anchorId="7EB5A567" wp14:editId="199768B7">
                              <wp:simplePos x="0" y="0"/>
                              <wp:positionH relativeFrom="column">
                                <wp:posOffset>886460</wp:posOffset>
                              </wp:positionH>
                              <wp:positionV relativeFrom="paragraph">
                                <wp:posOffset>127000</wp:posOffset>
                              </wp:positionV>
                              <wp:extent cx="495300" cy="744855"/>
                              <wp:effectExtent l="19050" t="19050" r="19050" b="17145"/>
                              <wp:wrapNone/>
                              <wp:docPr id="24" name="Grafik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5300" cy="744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2B2EA843" w14:textId="77777777" w:rsidR="008B3C3F" w:rsidRDefault="008B3C3F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  <w:p w14:paraId="37F9E37D" w14:textId="77777777" w:rsidR="008B3C3F" w:rsidRDefault="008B3C3F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35552" behindDoc="0" locked="0" layoutInCell="1" allowOverlap="1" wp14:anchorId="6098F78A" wp14:editId="675D58C6">
                              <wp:simplePos x="0" y="0"/>
                              <wp:positionH relativeFrom="column">
                                <wp:posOffset>7701280</wp:posOffset>
                              </wp:positionH>
                              <wp:positionV relativeFrom="paragraph">
                                <wp:posOffset>2800350</wp:posOffset>
                              </wp:positionV>
                              <wp:extent cx="1645920" cy="1890290"/>
                              <wp:effectExtent l="0" t="0" r="0" b="0"/>
                              <wp:wrapNone/>
                              <wp:docPr id="14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5920" cy="189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08990163" w14:textId="77777777" w:rsidR="008B3C3F" w:rsidRDefault="008B3C3F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  <w:p w14:paraId="70D6F7AC" w14:textId="77777777" w:rsidR="008B3C3F" w:rsidRDefault="00E16CF4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53984" behindDoc="0" locked="0" layoutInCell="1" allowOverlap="1" wp14:anchorId="03239680" wp14:editId="07515591">
                              <wp:simplePos x="0" y="0"/>
                              <wp:positionH relativeFrom="column">
                                <wp:posOffset>66040</wp:posOffset>
                              </wp:positionH>
                              <wp:positionV relativeFrom="paragraph">
                                <wp:posOffset>172720</wp:posOffset>
                              </wp:positionV>
                              <wp:extent cx="742950" cy="854710"/>
                              <wp:effectExtent l="19050" t="19050" r="19050" b="21590"/>
                              <wp:wrapNone/>
                              <wp:docPr id="25" name="Grafik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2950" cy="8547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rFonts w:ascii="Druckschrift bold" w:hAnsi="Druckschrift bold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drawing>
                            <wp:anchor distT="0" distB="0" distL="114300" distR="114300" simplePos="0" relativeHeight="251744768" behindDoc="0" locked="0" layoutInCell="1" allowOverlap="1" wp14:anchorId="564C3D78" wp14:editId="45DF125B">
                              <wp:simplePos x="0" y="0"/>
                              <wp:positionH relativeFrom="column">
                                <wp:posOffset>2656205</wp:posOffset>
                              </wp:positionH>
                              <wp:positionV relativeFrom="paragraph">
                                <wp:posOffset>216535</wp:posOffset>
                              </wp:positionV>
                              <wp:extent cx="680085" cy="781050"/>
                              <wp:effectExtent l="19050" t="19050" r="24765" b="19050"/>
                              <wp:wrapNone/>
                              <wp:docPr id="20" name="Grafik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0085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48864" behindDoc="0" locked="0" layoutInCell="1" allowOverlap="1" wp14:anchorId="19CFFB96" wp14:editId="5AF36AC1">
                              <wp:simplePos x="0" y="0"/>
                              <wp:positionH relativeFrom="column">
                                <wp:posOffset>5022215</wp:posOffset>
                              </wp:positionH>
                              <wp:positionV relativeFrom="paragraph">
                                <wp:posOffset>212090</wp:posOffset>
                              </wp:positionV>
                              <wp:extent cx="625475" cy="695325"/>
                              <wp:effectExtent l="19050" t="19050" r="22225" b="28575"/>
                              <wp:wrapNone/>
                              <wp:docPr id="22" name="Grafik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547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8B3C3F"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33504" behindDoc="0" locked="0" layoutInCell="1" allowOverlap="1" wp14:anchorId="47534FF8" wp14:editId="622FBF79">
                              <wp:simplePos x="0" y="0"/>
                              <wp:positionH relativeFrom="column">
                                <wp:posOffset>1409065</wp:posOffset>
                              </wp:positionH>
                              <wp:positionV relativeFrom="paragraph">
                                <wp:posOffset>127635</wp:posOffset>
                              </wp:positionV>
                              <wp:extent cx="581025" cy="907415"/>
                              <wp:effectExtent l="19050" t="19050" r="28575" b="26035"/>
                              <wp:wrapNone/>
                              <wp:docPr id="10" name="Grafik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1025" cy="9074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01E870FB" w14:textId="77777777" w:rsidR="008B3C3F" w:rsidRDefault="00E16CF4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46816" behindDoc="0" locked="0" layoutInCell="1" allowOverlap="1" wp14:anchorId="5CD171C0" wp14:editId="6A05C90F">
                              <wp:simplePos x="0" y="0"/>
                              <wp:positionH relativeFrom="column">
                                <wp:posOffset>3866515</wp:posOffset>
                              </wp:positionH>
                              <wp:positionV relativeFrom="paragraph">
                                <wp:posOffset>12700</wp:posOffset>
                              </wp:positionV>
                              <wp:extent cx="607060" cy="739140"/>
                              <wp:effectExtent l="19050" t="19050" r="21590" b="22860"/>
                              <wp:wrapNone/>
                              <wp:docPr id="21" name="Grafik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060" cy="7391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4D430B73" w14:textId="77777777" w:rsidR="008B3C3F" w:rsidRDefault="008B3C3F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  <w:p w14:paraId="201B1273" w14:textId="77777777" w:rsidR="008B3C3F" w:rsidRDefault="008B3C3F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  <w:lang w:eastAsia="de-DE"/>
                          </w:rPr>
                          <w:drawing>
                            <wp:anchor distT="0" distB="0" distL="114300" distR="114300" simplePos="0" relativeHeight="251737600" behindDoc="0" locked="0" layoutInCell="1" allowOverlap="1" wp14:anchorId="7AFF3D61" wp14:editId="2CE2B8E3">
                              <wp:simplePos x="0" y="0"/>
                              <wp:positionH relativeFrom="column">
                                <wp:posOffset>7853680</wp:posOffset>
                              </wp:positionH>
                              <wp:positionV relativeFrom="paragraph">
                                <wp:posOffset>1751330</wp:posOffset>
                              </wp:positionV>
                              <wp:extent cx="1645920" cy="1890290"/>
                              <wp:effectExtent l="0" t="0" r="0" b="0"/>
                              <wp:wrapNone/>
                              <wp:docPr id="15" name="Grafik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45920" cy="18902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</w:p>
                      <w:p w14:paraId="499F7DD3" w14:textId="77777777" w:rsidR="008B3C3F" w:rsidRDefault="008B3C3F" w:rsidP="008B3C3F">
                        <w:pPr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63D5F93D" w14:textId="77777777" w:rsidR="00950220" w:rsidRPr="00044B3B" w:rsidRDefault="008B3C3F" w:rsidP="00044B3B">
                  <w:pPr>
                    <w:rPr>
                      <w:rFonts w:ascii="DR BY El neu 4" w:hAnsi="DR BY El neu 4"/>
                      <w:b/>
                      <w:szCs w:val="24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50912" behindDoc="0" locked="0" layoutInCell="1" allowOverlap="1" wp14:anchorId="10DB9FAE" wp14:editId="54898710">
                        <wp:simplePos x="0" y="0"/>
                        <wp:positionH relativeFrom="column">
                          <wp:posOffset>7936865</wp:posOffset>
                        </wp:positionH>
                        <wp:positionV relativeFrom="paragraph">
                          <wp:posOffset>-2061845</wp:posOffset>
                        </wp:positionV>
                        <wp:extent cx="1195754" cy="1797196"/>
                        <wp:effectExtent l="0" t="0" r="4445" b="0"/>
                        <wp:wrapNone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597" cy="1796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43744" behindDoc="0" locked="0" layoutInCell="1" allowOverlap="1" wp14:anchorId="3B0F5B23" wp14:editId="57281DE3">
                        <wp:simplePos x="0" y="0"/>
                        <wp:positionH relativeFrom="column">
                          <wp:posOffset>8230235</wp:posOffset>
                        </wp:positionH>
                        <wp:positionV relativeFrom="paragraph">
                          <wp:posOffset>367665</wp:posOffset>
                        </wp:positionV>
                        <wp:extent cx="1645920" cy="1890290"/>
                        <wp:effectExtent l="0" t="0" r="0" b="0"/>
                        <wp:wrapNone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8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  <w:r w:rsidR="00950220">
                    <w:rPr>
                      <w:rFonts w:ascii="DR HH El 4" w:hAnsi="DR HH El 4"/>
                      <w:b/>
                      <w:sz w:val="50"/>
                      <w:szCs w:val="50"/>
                    </w:rPr>
                    <w:softHyphen/>
                  </w:r>
                </w:p>
                <w:p w14:paraId="22C77E3E" w14:textId="77777777" w:rsidR="00950220" w:rsidRPr="00E40D1E" w:rsidRDefault="00E16CF4" w:rsidP="00E1201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Die He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cken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pflan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zen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. Be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ant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wor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die Fra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gen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!</w:t>
                  </w:r>
                </w:p>
                <w:p w14:paraId="5A42C546" w14:textId="77777777" w:rsidR="00E16CF4" w:rsidRPr="00E16CF4" w:rsidRDefault="00E16CF4" w:rsidP="00E16CF4">
                  <w:pPr>
                    <w:rPr>
                      <w:rFonts w:ascii="Druckschrift bold" w:hAnsi="Druckschrift bold"/>
                      <w:b/>
                      <w:sz w:val="20"/>
                      <w:szCs w:val="20"/>
                    </w:rPr>
                  </w:pPr>
                </w:p>
                <w:p w14:paraId="4E96E379" w14:textId="77777777" w:rsidR="00E16CF4" w:rsidRPr="00E16CF4" w:rsidRDefault="00E16CF4" w:rsidP="00E16CF4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bold" w:hAnsi="Druckschrift bold"/>
                      <w:b/>
                      <w:sz w:val="40"/>
                      <w:szCs w:val="40"/>
                    </w:rPr>
                  </w:pPr>
                  <w:r w:rsidRPr="00E16CF4">
                    <w:rPr>
                      <w:rFonts w:ascii="Druckschrift normal" w:hAnsi="Druckschrift normal"/>
                      <w:sz w:val="40"/>
                      <w:szCs w:val="40"/>
                    </w:rPr>
                    <w:t>Wie hei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ßen</w:t>
                  </w:r>
                  <w:r w:rsidRPr="00E16CF4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die Früch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te</w:t>
                  </w:r>
                  <w:r w:rsidRPr="00E16CF4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der He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cken</w:t>
                  </w:r>
                  <w:r w:rsidRPr="00E16CF4">
                    <w:rPr>
                      <w:rFonts w:ascii="Druckschrift normal" w:hAnsi="Druckschrift normal"/>
                      <w:sz w:val="40"/>
                      <w:szCs w:val="40"/>
                    </w:rPr>
                    <w:t>ro</w:t>
                  </w:r>
                  <w:r w:rsidRPr="00E528B6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se</w:t>
                  </w:r>
                  <w:r w:rsidRPr="00E16CF4">
                    <w:rPr>
                      <w:rFonts w:ascii="Druckschrift normal" w:hAnsi="Druckschrift normal"/>
                      <w:sz w:val="40"/>
                      <w:szCs w:val="40"/>
                    </w:rPr>
                    <w:t>?</w:t>
                  </w:r>
                </w:p>
                <w:p w14:paraId="0DA17905" w14:textId="77777777" w:rsidR="00E16CF4" w:rsidRPr="00E16CF4" w:rsidRDefault="00E40D1E" w:rsidP="00E16CF4">
                  <w:pPr>
                    <w:rPr>
                      <w:rFonts w:ascii="Druckschrift bold" w:hAnsi="Druckschrift bold"/>
                      <w:b/>
                      <w:sz w:val="18"/>
                      <w:szCs w:val="18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01088" behindDoc="0" locked="0" layoutInCell="1" allowOverlap="1" wp14:anchorId="390F74F1" wp14:editId="21061579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74930</wp:posOffset>
                        </wp:positionV>
                        <wp:extent cx="5937250" cy="504190"/>
                        <wp:effectExtent l="0" t="0" r="6350" b="3810"/>
                        <wp:wrapNone/>
                        <wp:docPr id="47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6AC630D" w14:textId="77777777" w:rsidR="00E16CF4" w:rsidRDefault="00E16CF4" w:rsidP="00EF449A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  <w:p w14:paraId="1E609FF9" w14:textId="77777777" w:rsidR="00E40D1E" w:rsidRPr="00E40D1E" w:rsidRDefault="00E40D1E" w:rsidP="00E40D1E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bold" w:hAnsi="Druckschrift bold"/>
                      <w:b/>
                      <w:sz w:val="40"/>
                      <w:szCs w:val="40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03136" behindDoc="0" locked="0" layoutInCell="1" allowOverlap="1" wp14:anchorId="01728739" wp14:editId="21BA3507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254635</wp:posOffset>
                        </wp:positionV>
                        <wp:extent cx="5937250" cy="504190"/>
                        <wp:effectExtent l="0" t="0" r="6350" b="3810"/>
                        <wp:wrapNone/>
                        <wp:docPr id="4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16CF4">
                    <w:rPr>
                      <w:rFonts w:ascii="Druckschrift normal" w:hAnsi="Druckschrift normal"/>
                      <w:sz w:val="40"/>
                      <w:szCs w:val="40"/>
                    </w:rPr>
                    <w:t>Wann blüht die Ha</w:t>
                  </w:r>
                  <w:r w:rsidR="00E16CF4" w:rsidRPr="00E528B6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sel</w:t>
                  </w:r>
                  <w:r w:rsidR="00E16CF4">
                    <w:rPr>
                      <w:rFonts w:ascii="Druckschrift normal" w:hAnsi="Druckschrift normal"/>
                      <w:sz w:val="40"/>
                      <w:szCs w:val="40"/>
                    </w:rPr>
                    <w:t>nuss</w:t>
                  </w:r>
                  <w:r w:rsidR="00E16CF4" w:rsidRPr="00E16CF4">
                    <w:rPr>
                      <w:rFonts w:ascii="Druckschrift normal" w:hAnsi="Druckschrift normal"/>
                      <w:sz w:val="40"/>
                      <w:szCs w:val="40"/>
                    </w:rPr>
                    <w:t>?</w:t>
                  </w:r>
                </w:p>
                <w:p w14:paraId="7BE5DA69" w14:textId="77777777" w:rsidR="00E40D1E" w:rsidRDefault="00E40D1E" w:rsidP="00E40D1E">
                  <w:pPr>
                    <w:pStyle w:val="Listenabsatz"/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14:paraId="3BF8EEDF" w14:textId="77777777" w:rsidR="00E40D1E" w:rsidRPr="00E40D1E" w:rsidRDefault="00E40D1E" w:rsidP="00E40D1E">
                  <w:pPr>
                    <w:pStyle w:val="Listenabsatz"/>
                    <w:rPr>
                      <w:rFonts w:ascii="Druckschrift bold" w:hAnsi="Druckschrift bold"/>
                      <w:b/>
                      <w:sz w:val="40"/>
                      <w:szCs w:val="40"/>
                    </w:rPr>
                  </w:pPr>
                </w:p>
                <w:p w14:paraId="57F0BD3F" w14:textId="77777777" w:rsidR="00E40D1E" w:rsidRPr="00E40D1E" w:rsidRDefault="00E16CF4" w:rsidP="00E40D1E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bold" w:hAnsi="Druckschrift bold"/>
                      <w:b/>
                      <w:sz w:val="40"/>
                      <w:szCs w:val="40"/>
                    </w:rPr>
                  </w:pPr>
                  <w:r w:rsidRPr="00E40D1E"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</w:t>
                  </w: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>Was kann man aus Brom</w:t>
                  </w:r>
                  <w:r w:rsidRPr="00E40D1E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bee</w:t>
                  </w: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>ren ma</w:t>
                  </w:r>
                  <w:r w:rsidRPr="00E40D1E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chen</w:t>
                  </w:r>
                  <w:r w:rsidR="00E40D1E">
                    <w:rPr>
                      <w:rFonts w:ascii="Druckschrift normal" w:hAnsi="Druckschrift normal"/>
                      <w:sz w:val="40"/>
                      <w:szCs w:val="40"/>
                    </w:rPr>
                    <w:t>?</w:t>
                  </w:r>
                </w:p>
                <w:p w14:paraId="49990ABA" w14:textId="77777777" w:rsidR="00E40D1E" w:rsidRDefault="00E40D1E" w:rsidP="00E40D1E">
                  <w:pPr>
                    <w:pStyle w:val="Listenabsatz"/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05184" behindDoc="0" locked="0" layoutInCell="1" allowOverlap="1" wp14:anchorId="7F912488" wp14:editId="7E337CB0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108585</wp:posOffset>
                        </wp:positionV>
                        <wp:extent cx="5937250" cy="504190"/>
                        <wp:effectExtent l="0" t="0" r="6350" b="3810"/>
                        <wp:wrapNone/>
                        <wp:docPr id="49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F3D708B" w14:textId="77777777" w:rsidR="00E40D1E" w:rsidRDefault="00E40D1E" w:rsidP="00E40D1E">
                  <w:pPr>
                    <w:pStyle w:val="Listenabsatz"/>
                    <w:rPr>
                      <w:rFonts w:ascii="Druckschrift normal" w:hAnsi="Druckschrift normal"/>
                      <w:sz w:val="40"/>
                      <w:szCs w:val="40"/>
                    </w:rPr>
                  </w:pPr>
                </w:p>
                <w:p w14:paraId="43133859" w14:textId="77777777" w:rsidR="00E40D1E" w:rsidRPr="00E40D1E" w:rsidRDefault="00E40D1E" w:rsidP="00E40D1E">
                  <w:pPr>
                    <w:pStyle w:val="Listenabsatz"/>
                    <w:rPr>
                      <w:rFonts w:ascii="Druckschrift bold" w:hAnsi="Druckschrift bold"/>
                      <w:b/>
                      <w:sz w:val="40"/>
                      <w:szCs w:val="40"/>
                    </w:rPr>
                  </w:pPr>
                </w:p>
                <w:p w14:paraId="53657C7B" w14:textId="77777777" w:rsidR="00E16CF4" w:rsidRPr="00E40D1E" w:rsidRDefault="00E16CF4" w:rsidP="00E40D1E">
                  <w:pPr>
                    <w:pStyle w:val="Listenabsatz"/>
                    <w:numPr>
                      <w:ilvl w:val="0"/>
                      <w:numId w:val="12"/>
                    </w:numPr>
                    <w:rPr>
                      <w:rFonts w:ascii="Druckschrift bold" w:hAnsi="Druckschrift bold"/>
                      <w:b/>
                      <w:sz w:val="40"/>
                      <w:szCs w:val="40"/>
                    </w:rPr>
                  </w:pP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>Wel</w:t>
                  </w:r>
                  <w:r w:rsidRPr="00E40D1E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ches</w:t>
                  </w: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Tier frisst ger</w:t>
                  </w:r>
                  <w:r w:rsidRPr="00E40D1E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ne</w:t>
                  </w: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 xml:space="preserve"> Ha</w:t>
                  </w:r>
                  <w:r w:rsidRPr="00E40D1E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sel</w:t>
                  </w: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>nüs</w:t>
                  </w:r>
                  <w:r w:rsidRPr="00E40D1E">
                    <w:rPr>
                      <w:rFonts w:ascii="Druckschrift normal" w:hAnsi="Druckschrift normal"/>
                      <w:color w:val="7F7F7F" w:themeColor="text1" w:themeTint="80"/>
                      <w:sz w:val="40"/>
                      <w:szCs w:val="40"/>
                    </w:rPr>
                    <w:t>se</w:t>
                  </w:r>
                  <w:r w:rsidRPr="00E40D1E">
                    <w:rPr>
                      <w:rFonts w:ascii="Druckschrift normal" w:hAnsi="Druckschrift normal"/>
                      <w:sz w:val="40"/>
                      <w:szCs w:val="40"/>
                    </w:rPr>
                    <w:t>?</w:t>
                  </w:r>
                </w:p>
                <w:p w14:paraId="776565D4" w14:textId="77777777" w:rsidR="00E16CF4" w:rsidRPr="00E16CF4" w:rsidRDefault="00E40D1E" w:rsidP="00E16CF4">
                  <w:pPr>
                    <w:rPr>
                      <w:rFonts w:ascii="Druckschrift bold" w:hAnsi="Druckschrift bold"/>
                      <w:b/>
                      <w:sz w:val="18"/>
                      <w:szCs w:val="18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07232" behindDoc="0" locked="0" layoutInCell="1" allowOverlap="1" wp14:anchorId="1843572A" wp14:editId="2C846F97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1270</wp:posOffset>
                        </wp:positionV>
                        <wp:extent cx="5937250" cy="504190"/>
                        <wp:effectExtent l="0" t="0" r="6350" b="3810"/>
                        <wp:wrapNone/>
                        <wp:docPr id="50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08006C7B" w14:textId="77777777" w:rsidR="00E16CF4" w:rsidRDefault="00E16CF4" w:rsidP="00E16CF4">
                  <w:pPr>
                    <w:rPr>
                      <w:rFonts w:ascii="DR HH El 4" w:hAnsi="DR HH El 4"/>
                      <w:b/>
                      <w:szCs w:val="24"/>
                    </w:rPr>
                  </w:pPr>
                  <w:r>
                    <w:rPr>
                      <w:rFonts w:ascii="DR HH El 4" w:hAnsi="DR HH El 4"/>
                      <w:b/>
                      <w:sz w:val="50"/>
                      <w:szCs w:val="50"/>
                    </w:rPr>
                    <w:t xml:space="preserve">      </w:t>
                  </w:r>
                </w:p>
                <w:p w14:paraId="134E64E8" w14:textId="77777777" w:rsidR="00057A2E" w:rsidRPr="00E16CF4" w:rsidRDefault="00057A2E" w:rsidP="00E16CF4">
                  <w:pPr>
                    <w:rPr>
                      <w:rFonts w:ascii="DR HH El 4" w:hAnsi="DR HH El 4"/>
                      <w:b/>
                      <w:szCs w:val="24"/>
                    </w:rPr>
                  </w:pPr>
                </w:p>
                <w:p w14:paraId="4181D0ED" w14:textId="77777777" w:rsidR="00E40D1E" w:rsidRDefault="00E40D1E" w:rsidP="00E40D1E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2C38FA3A" w14:textId="77777777" w:rsidR="00950220" w:rsidRPr="00E40D1E" w:rsidRDefault="00E16CF4" w:rsidP="00E40D1E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Die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Nahrung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des I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gels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: Was frisst der Igel?                Ma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le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al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le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rich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ti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gen Fel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der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aus!</w:t>
                  </w:r>
                </w:p>
                <w:p w14:paraId="20E44CA7" w14:textId="77777777" w:rsidR="00950220" w:rsidRPr="00044B3B" w:rsidRDefault="00950220" w:rsidP="00A260AD">
                  <w:pPr>
                    <w:rPr>
                      <w:rFonts w:ascii="DR HH El 4" w:hAnsi="DR HH El 4"/>
                      <w:b/>
                      <w:szCs w:val="24"/>
                    </w:rPr>
                  </w:pPr>
                </w:p>
                <w:tbl>
                  <w:tblPr>
                    <w:tblStyle w:val="Tabellenraster"/>
                    <w:tblW w:w="2873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34"/>
                    <w:gridCol w:w="2434"/>
                    <w:gridCol w:w="2434"/>
                    <w:gridCol w:w="2434"/>
                    <w:gridCol w:w="2434"/>
                    <w:gridCol w:w="2434"/>
                    <w:gridCol w:w="2434"/>
                    <w:gridCol w:w="2434"/>
                    <w:gridCol w:w="2434"/>
                    <w:gridCol w:w="2196"/>
                    <w:gridCol w:w="2316"/>
                    <w:gridCol w:w="2316"/>
                  </w:tblGrid>
                  <w:tr w:rsidR="00057A2E" w14:paraId="046E5ECA" w14:textId="77777777" w:rsidTr="00057A2E">
                    <w:tc>
                      <w:tcPr>
                        <w:tcW w:w="2434" w:type="dxa"/>
                      </w:tcPr>
                      <w:p w14:paraId="715D6461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Schne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cken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26E0C28B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Blumen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17941827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Kä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fer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276F58DA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Ei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er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75B05E03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0A13897C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2A8E1F35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295000D5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7D3CB747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Schnecken</w:t>
                        </w:r>
                      </w:p>
                    </w:tc>
                    <w:tc>
                      <w:tcPr>
                        <w:tcW w:w="2196" w:type="dxa"/>
                      </w:tcPr>
                      <w:p w14:paraId="1D501F13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25C4CE2E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0A268FFC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</w:tr>
                  <w:tr w:rsidR="00057A2E" w14:paraId="30133392" w14:textId="77777777" w:rsidTr="00057A2E">
                    <w:tc>
                      <w:tcPr>
                        <w:tcW w:w="2434" w:type="dxa"/>
                      </w:tcPr>
                      <w:p w14:paraId="19370D41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Gras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70042DFC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Frö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sche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6B64FF4D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Mar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der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1CA31666" w14:textId="77777777" w:rsidR="00057A2E" w:rsidRDefault="00057A2E" w:rsidP="00057A2E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  <w: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Spin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nen</w:t>
                        </w:r>
                      </w:p>
                    </w:tc>
                    <w:tc>
                      <w:tcPr>
                        <w:tcW w:w="2434" w:type="dxa"/>
                      </w:tcPr>
                      <w:p w14:paraId="379F1069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6C455F50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3C6671BB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4125DB8A" w14:textId="77777777" w:rsidR="00057A2E" w:rsidRDefault="00057A2E" w:rsidP="00DF15E4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434" w:type="dxa"/>
                      </w:tcPr>
                      <w:p w14:paraId="64641758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196" w:type="dxa"/>
                      </w:tcPr>
                      <w:p w14:paraId="6EE07F7B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35877CD5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  <w:tc>
                      <w:tcPr>
                        <w:tcW w:w="2316" w:type="dxa"/>
                      </w:tcPr>
                      <w:p w14:paraId="29CCC7A1" w14:textId="77777777" w:rsidR="00057A2E" w:rsidRDefault="00057A2E" w:rsidP="00A260AD">
                        <w:pPr>
                          <w:rPr>
                            <w:rFonts w:ascii="DR HH El 4" w:hAnsi="DR HH El 4"/>
                            <w:b/>
                            <w:sz w:val="50"/>
                            <w:szCs w:val="50"/>
                          </w:rPr>
                        </w:pPr>
                      </w:p>
                    </w:tc>
                  </w:tr>
                </w:tbl>
                <w:p w14:paraId="6BAE37D6" w14:textId="77777777" w:rsidR="00E16CF4" w:rsidRDefault="00E16CF4" w:rsidP="00A260AD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5A0F7BE" w14:textId="77777777" w:rsidR="00057A2E" w:rsidRDefault="00057A2E" w:rsidP="00A260AD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B4CF62F" w14:textId="77777777" w:rsidR="00950220" w:rsidRPr="00E40D1E" w:rsidRDefault="00057A2E" w:rsidP="00706F6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Nen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ne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2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Feinde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des I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gel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s!</w:t>
                  </w:r>
                </w:p>
                <w:p w14:paraId="328D51D3" w14:textId="77777777" w:rsidR="00057A2E" w:rsidRDefault="00E40D1E" w:rsidP="00057A2E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09280" behindDoc="0" locked="0" layoutInCell="1" allowOverlap="1" wp14:anchorId="6F76179F" wp14:editId="2075296C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123190</wp:posOffset>
                        </wp:positionV>
                        <wp:extent cx="5937250" cy="504190"/>
                        <wp:effectExtent l="0" t="0" r="6350" b="3810"/>
                        <wp:wrapNone/>
                        <wp:docPr id="5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288E2F1" w14:textId="77777777" w:rsidR="00E40D1E" w:rsidRDefault="00E40D1E" w:rsidP="00057A2E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087728D9" w14:textId="77777777" w:rsidR="00E40D1E" w:rsidRDefault="00E40D1E" w:rsidP="00057A2E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11328" behindDoc="0" locked="0" layoutInCell="1" allowOverlap="1" wp14:anchorId="49C2D50C" wp14:editId="52740BC5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36195</wp:posOffset>
                        </wp:positionV>
                        <wp:extent cx="5937250" cy="504190"/>
                        <wp:effectExtent l="0" t="0" r="6350" b="3810"/>
                        <wp:wrapNone/>
                        <wp:docPr id="52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E66B285" w14:textId="77777777" w:rsidR="00E40D1E" w:rsidRDefault="00E40D1E" w:rsidP="00057A2E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24DB802B" w14:textId="77777777" w:rsidR="00E40D1E" w:rsidRPr="00EC6FF3" w:rsidRDefault="00E40D1E" w:rsidP="00057A2E">
                  <w:pPr>
                    <w:spacing w:before="240"/>
                    <w:rPr>
                      <w:rFonts w:ascii="Druckschrift normal" w:hAnsi="Druckschrift normal"/>
                      <w:b/>
                      <w:sz w:val="18"/>
                      <w:szCs w:val="18"/>
                    </w:rPr>
                  </w:pPr>
                </w:p>
                <w:p w14:paraId="13D0C206" w14:textId="77777777" w:rsidR="00950220" w:rsidRDefault="00950220" w:rsidP="00950220">
                  <w:pPr>
                    <w:rPr>
                      <w:b/>
                    </w:rPr>
                  </w:pPr>
                </w:p>
                <w:p w14:paraId="4AB00FD5" w14:textId="77777777" w:rsidR="0098736A" w:rsidRPr="0098736A" w:rsidRDefault="0098736A" w:rsidP="00706F6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bold" w:hAnsi="Druckschrift bold"/>
                      <w:b/>
                    </w:rPr>
                  </w:pPr>
                  <w:r w:rsidRPr="0098736A">
                    <w:rPr>
                      <w:rFonts w:ascii="Druckschrift bold" w:hAnsi="Druckschrift bold"/>
                      <w:b/>
                      <w:sz w:val="36"/>
                      <w:szCs w:val="36"/>
                      <w:u w:val="single"/>
                    </w:rPr>
                    <w:t>Der I</w:t>
                  </w:r>
                  <w:r w:rsidRPr="00E528B6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gel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>: Be</w:t>
                  </w:r>
                  <w:r w:rsidRPr="00E528B6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</w:rPr>
                    <w:t>schrif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>te die Körpertei</w:t>
                  </w:r>
                  <w:r w:rsidRPr="00E528B6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</w:rPr>
                    <w:t>le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>!</w:t>
                  </w:r>
                </w:p>
                <w:p w14:paraId="5F5C4C4C" w14:textId="77777777" w:rsidR="007E5D50" w:rsidRDefault="00E40D1E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15424" behindDoc="0" locked="0" layoutInCell="1" allowOverlap="1" wp14:anchorId="48F4594F" wp14:editId="6113163F">
                        <wp:simplePos x="0" y="0"/>
                        <wp:positionH relativeFrom="column">
                          <wp:posOffset>4328795</wp:posOffset>
                        </wp:positionH>
                        <wp:positionV relativeFrom="paragraph">
                          <wp:posOffset>28575</wp:posOffset>
                        </wp:positionV>
                        <wp:extent cx="1619250" cy="504190"/>
                        <wp:effectExtent l="0" t="0" r="6350" b="3810"/>
                        <wp:wrapNone/>
                        <wp:docPr id="5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13376" behindDoc="0" locked="0" layoutInCell="1" allowOverlap="1" wp14:anchorId="344953F7" wp14:editId="7C2705D7">
                        <wp:simplePos x="0" y="0"/>
                        <wp:positionH relativeFrom="column">
                          <wp:posOffset>67945</wp:posOffset>
                        </wp:positionH>
                        <wp:positionV relativeFrom="paragraph">
                          <wp:posOffset>142875</wp:posOffset>
                        </wp:positionV>
                        <wp:extent cx="1619250" cy="504190"/>
                        <wp:effectExtent l="0" t="0" r="6350" b="3810"/>
                        <wp:wrapNone/>
                        <wp:docPr id="53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8736A"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56032" behindDoc="0" locked="0" layoutInCell="1" allowOverlap="1" wp14:anchorId="00180484" wp14:editId="3471F5B9">
                        <wp:simplePos x="0" y="0"/>
                        <wp:positionH relativeFrom="column">
                          <wp:posOffset>1599565</wp:posOffset>
                        </wp:positionH>
                        <wp:positionV relativeFrom="paragraph">
                          <wp:posOffset>107950</wp:posOffset>
                        </wp:positionV>
                        <wp:extent cx="2771775" cy="1908175"/>
                        <wp:effectExtent l="0" t="0" r="9525" b="0"/>
                        <wp:wrapNone/>
                        <wp:docPr id="26" name="Grafik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982" b="5328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771775" cy="190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2E7EB5A" w14:textId="77777777" w:rsidR="0098736A" w:rsidRDefault="009E0323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056" behindDoc="0" locked="0" layoutInCell="1" allowOverlap="1" wp14:anchorId="12EC95C6" wp14:editId="193A8CB2">
                            <wp:simplePos x="0" y="0"/>
                            <wp:positionH relativeFrom="column">
                              <wp:posOffset>1671320</wp:posOffset>
                            </wp:positionH>
                            <wp:positionV relativeFrom="paragraph">
                              <wp:posOffset>189865</wp:posOffset>
                            </wp:positionV>
                            <wp:extent cx="666115" cy="771525"/>
                            <wp:effectExtent l="19050" t="19050" r="38735" b="47625"/>
                            <wp:wrapNone/>
                            <wp:docPr id="27" name="Gerade Verbindung mit Pfeil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66115" cy="7715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27" o:spid="_x0000_s1026" type="#_x0000_t32" style="position:absolute;margin-left:131.6pt;margin-top:14.95pt;width:52.45pt;height:60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" strokecolor="black [3213]" strokeweight="2.25pt">
                            <v:stroke endarrow="open"/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104" behindDoc="0" locked="0" layoutInCell="1" allowOverlap="1" wp14:anchorId="7634523E" wp14:editId="5043FC99">
                            <wp:simplePos x="0" y="0"/>
                            <wp:positionH relativeFrom="column">
                              <wp:posOffset>3347720</wp:posOffset>
                            </wp:positionH>
                            <wp:positionV relativeFrom="paragraph">
                              <wp:posOffset>75565</wp:posOffset>
                            </wp:positionV>
                            <wp:extent cx="961390" cy="66675"/>
                            <wp:effectExtent l="38100" t="114300" r="0" b="85725"/>
                            <wp:wrapNone/>
                            <wp:docPr id="29" name="Gerade Verbindung mit Pfeil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961390" cy="6667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Gerade Verbindung mit Pfeil 29" o:spid="_x0000_s1026" type="#_x0000_t32" style="position:absolute;margin-left:263.6pt;margin-top:5.95pt;width:75.7pt;height:5.25pt;flip:x 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" strokecolor="black [3213]" strokeweight="2.25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14:paraId="463CE38A" w14:textId="77777777" w:rsidR="0098736A" w:rsidRDefault="0098736A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8F20B1D" w14:textId="77777777" w:rsidR="0098736A" w:rsidRDefault="00E40D1E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19520" behindDoc="0" locked="0" layoutInCell="1" allowOverlap="1" wp14:anchorId="5B3E5EF5" wp14:editId="02CDD3FE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189230</wp:posOffset>
                        </wp:positionV>
                        <wp:extent cx="1619250" cy="504190"/>
                        <wp:effectExtent l="0" t="0" r="6350" b="3810"/>
                        <wp:wrapNone/>
                        <wp:docPr id="57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8A1132D" w14:textId="77777777" w:rsidR="0098736A" w:rsidRDefault="0098736A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66995AB" w14:textId="77777777" w:rsidR="0098736A" w:rsidRDefault="009E0323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248" behindDoc="0" locked="0" layoutInCell="1" allowOverlap="1" wp14:anchorId="2D4A7BD6" wp14:editId="1D7D7BF1">
                            <wp:simplePos x="0" y="0"/>
                            <wp:positionH relativeFrom="column">
                              <wp:posOffset>1337945</wp:posOffset>
                            </wp:positionH>
                            <wp:positionV relativeFrom="paragraph">
                              <wp:posOffset>33020</wp:posOffset>
                            </wp:positionV>
                            <wp:extent cx="656590" cy="342900"/>
                            <wp:effectExtent l="19050" t="19050" r="48260" b="57150"/>
                            <wp:wrapNone/>
                            <wp:docPr id="32" name="Gerade Verbindung mit Pfeil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56590" cy="3429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Gerade Verbindung mit Pfeil 32" o:spid="_x0000_s1026" type="#_x0000_t32" style="position:absolute;margin-left:105.35pt;margin-top:2.6pt;width:51.7pt;height:2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" strokecolor="black [3213]" strokeweight="2.25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14:paraId="1B9F7F50" w14:textId="77777777" w:rsidR="0098736A" w:rsidRDefault="0098736A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0E3F0C2" w14:textId="77777777" w:rsidR="0098736A" w:rsidRDefault="0098736A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398345E" w14:textId="77777777" w:rsidR="0098736A" w:rsidRDefault="00E40D1E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21568" behindDoc="0" locked="0" layoutInCell="1" allowOverlap="1" wp14:anchorId="720883B2" wp14:editId="4BB137E1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151765</wp:posOffset>
                        </wp:positionV>
                        <wp:extent cx="1619250" cy="504190"/>
                        <wp:effectExtent l="0" t="0" r="6350" b="3810"/>
                        <wp:wrapNone/>
                        <wp:docPr id="58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17472" behindDoc="0" locked="0" layoutInCell="1" allowOverlap="1" wp14:anchorId="68B98216" wp14:editId="2FC06D8B">
                        <wp:simplePos x="0" y="0"/>
                        <wp:positionH relativeFrom="column">
                          <wp:posOffset>4258945</wp:posOffset>
                        </wp:positionH>
                        <wp:positionV relativeFrom="paragraph">
                          <wp:posOffset>37465</wp:posOffset>
                        </wp:positionV>
                        <wp:extent cx="1619250" cy="504190"/>
                        <wp:effectExtent l="0" t="0" r="6350" b="3810"/>
                        <wp:wrapNone/>
                        <wp:docPr id="56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9E0323"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200" behindDoc="0" locked="0" layoutInCell="1" allowOverlap="1" wp14:anchorId="04374863" wp14:editId="57E0BE1A">
                            <wp:simplePos x="0" y="0"/>
                            <wp:positionH relativeFrom="column">
                              <wp:posOffset>652145</wp:posOffset>
                            </wp:positionH>
                            <wp:positionV relativeFrom="paragraph">
                              <wp:posOffset>3176</wp:posOffset>
                            </wp:positionV>
                            <wp:extent cx="942340" cy="85724"/>
                            <wp:effectExtent l="19050" t="114300" r="0" b="67310"/>
                            <wp:wrapNone/>
                            <wp:docPr id="31" name="Gerade Verbindung mit Pfeil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42340" cy="85724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0,0l21600,21600e" filled="f">
                            <v:path arrowok="t" fillok="f" o:connecttype="none"/>
                            <o:lock v:ext="edit" shapetype="t"/>
                          </v:shapetype>
                          <v:shape id="Gerade Verbindung mit Pfeil 31" o:spid="_x0000_s1026" type="#_x0000_t32" style="position:absolute;margin-left:51.35pt;margin-top:.25pt;width:74.2pt;height:6.75pt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" strokecolor="black [3213]" strokeweight="2.25pt">
                            <v:stroke endarrow="open"/>
                          </v:shape>
                        </w:pict>
                      </mc:Fallback>
                    </mc:AlternateContent>
                  </w:r>
                  <w:r w:rsidR="009E0323">
                    <w:rPr>
                      <w:rFonts w:ascii="Druckschrift normal" w:hAnsi="Druckschrift normal"/>
                      <w:b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152" behindDoc="0" locked="0" layoutInCell="1" allowOverlap="1" wp14:anchorId="63E9D7DD" wp14:editId="1D0B331F">
                            <wp:simplePos x="0" y="0"/>
                            <wp:positionH relativeFrom="column">
                              <wp:posOffset>3433445</wp:posOffset>
                            </wp:positionH>
                            <wp:positionV relativeFrom="paragraph">
                              <wp:posOffset>155575</wp:posOffset>
                            </wp:positionV>
                            <wp:extent cx="762000" cy="152400"/>
                            <wp:effectExtent l="0" t="95250" r="19050" b="19050"/>
                            <wp:wrapNone/>
                            <wp:docPr id="30" name="Gerade Verbindung mit Pfeil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62000" cy="15240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Gerade Verbindung mit Pfeil 30" o:spid="_x0000_s1026" type="#_x0000_t32" style="position:absolute;margin-left:270.35pt;margin-top:12.25pt;width:60pt;height:12pt;flip:x 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" strokecolor="black [3213]" strokeweight="2.25pt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14:paraId="111DD796" w14:textId="77777777" w:rsidR="0098736A" w:rsidRDefault="0098736A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0E45C60" w14:textId="77777777" w:rsidR="0098736A" w:rsidRDefault="0098736A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3B8A246" w14:textId="77777777" w:rsidR="009E0323" w:rsidRPr="00E40D1E" w:rsidRDefault="009E0323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D361147" w14:textId="77777777" w:rsidR="0098736A" w:rsidRPr="00E40D1E" w:rsidRDefault="00215C2A" w:rsidP="00706F6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Kreu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ze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die 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rich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ti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  <w:u w:val="single"/>
                    </w:rPr>
                    <w:t>gen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Sät</w:t>
                  </w:r>
                  <w:r w:rsidRPr="00E40D1E">
                    <w:rPr>
                      <w:rFonts w:ascii="Druckschrift normal" w:hAnsi="Druckschrift normal"/>
                      <w:b/>
                      <w:color w:val="7F7F7F" w:themeColor="text1" w:themeTint="80"/>
                      <w:sz w:val="36"/>
                      <w:szCs w:val="36"/>
                    </w:rPr>
                    <w:t>ze</w:t>
                  </w:r>
                  <w:r w:rsidRPr="00E40D1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an!</w:t>
                  </w:r>
                </w:p>
                <w:p w14:paraId="0E418CF7" w14:textId="77777777" w:rsidR="00215C2A" w:rsidRDefault="00215C2A" w:rsidP="00215C2A">
                  <w:pP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</w:pPr>
                </w:p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246"/>
                    <w:gridCol w:w="1016"/>
                  </w:tblGrid>
                  <w:tr w:rsidR="009E0323" w14:paraId="0C3E1079" w14:textId="77777777" w:rsidTr="00D01C6D">
                    <w:tc>
                      <w:tcPr>
                        <w:tcW w:w="8246" w:type="dxa"/>
                      </w:tcPr>
                      <w:p w14:paraId="03C98DBE" w14:textId="77777777" w:rsidR="009E0323" w:rsidRDefault="00D01C6D" w:rsidP="009E0323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Der I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gel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wiegt un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ge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fähr 1 Ki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lo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1016" w:type="dxa"/>
                      </w:tcPr>
                      <w:p w14:paraId="664F535D" w14:textId="77777777" w:rsidR="009E0323" w:rsidRDefault="009E0323" w:rsidP="009E0323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D01C6D" w14:paraId="44F114E7" w14:textId="77777777" w:rsidTr="00D01C6D">
                    <w:tc>
                      <w:tcPr>
                        <w:tcW w:w="8246" w:type="dxa"/>
                      </w:tcPr>
                      <w:p w14:paraId="440AA4D5" w14:textId="77777777" w:rsidR="00D01C6D" w:rsidRDefault="00D01C6D" w:rsidP="00DF15E4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I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 xml:space="preserve">gel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kön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nen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sehr gut sehen.</w:t>
                        </w:r>
                      </w:p>
                    </w:tc>
                    <w:tc>
                      <w:tcPr>
                        <w:tcW w:w="1016" w:type="dxa"/>
                      </w:tcPr>
                      <w:p w14:paraId="67626607" w14:textId="77777777" w:rsidR="00D01C6D" w:rsidRDefault="00D01C6D" w:rsidP="009E0323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D01C6D" w14:paraId="09F48998" w14:textId="77777777" w:rsidTr="00D01C6D">
                    <w:tc>
                      <w:tcPr>
                        <w:tcW w:w="8246" w:type="dxa"/>
                      </w:tcPr>
                      <w:p w14:paraId="6FBBAD25" w14:textId="77777777" w:rsidR="00D01C6D" w:rsidRDefault="00D01C6D" w:rsidP="00DF15E4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Der I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gel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vater küm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mert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sich um die Ba</w:t>
                        </w:r>
                        <w:r w:rsidRPr="00E528B6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bys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1016" w:type="dxa"/>
                      </w:tcPr>
                      <w:p w14:paraId="0DEE4C5F" w14:textId="77777777" w:rsidR="00D01C6D" w:rsidRDefault="00D01C6D" w:rsidP="009E0323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D01C6D" w14:paraId="694E990D" w14:textId="77777777" w:rsidTr="00D01C6D">
                    <w:tc>
                      <w:tcPr>
                        <w:tcW w:w="8246" w:type="dxa"/>
                      </w:tcPr>
                      <w:p w14:paraId="054F3EB9" w14:textId="77777777" w:rsidR="00D01C6D" w:rsidRDefault="00D01C6D" w:rsidP="00DF15E4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Die I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gel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kin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der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ha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ben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wei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che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Sta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cheln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.</w:t>
                        </w:r>
                      </w:p>
                    </w:tc>
                    <w:tc>
                      <w:tcPr>
                        <w:tcW w:w="1016" w:type="dxa"/>
                      </w:tcPr>
                      <w:p w14:paraId="4C260304" w14:textId="77777777" w:rsidR="00D01C6D" w:rsidRDefault="00D01C6D" w:rsidP="009E0323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D01C6D" w14:paraId="4A4B3F02" w14:textId="77777777" w:rsidTr="00D01C6D">
                    <w:tc>
                      <w:tcPr>
                        <w:tcW w:w="8246" w:type="dxa"/>
                      </w:tcPr>
                      <w:p w14:paraId="07527772" w14:textId="77777777" w:rsidR="00D01C6D" w:rsidRDefault="00D01C6D" w:rsidP="00E173CF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Ab No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vem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ber macht der I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gel</w:t>
                        </w:r>
                        <w:r w:rsidR="00E173CF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W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in</w:t>
                        </w:r>
                        <w:r w:rsidRPr="00E173CF">
                          <w:rPr>
                            <w:rFonts w:ascii="Druckschrift normal" w:hAnsi="Druckschrift normal"/>
                            <w:color w:val="7F7F7F" w:themeColor="text1" w:themeTint="80"/>
                            <w:sz w:val="40"/>
                            <w:szCs w:val="40"/>
                          </w:rPr>
                          <w:t>ter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schlaf.</w:t>
                        </w:r>
                      </w:p>
                    </w:tc>
                    <w:tc>
                      <w:tcPr>
                        <w:tcW w:w="1016" w:type="dxa"/>
                      </w:tcPr>
                      <w:p w14:paraId="01BCFD3A" w14:textId="77777777" w:rsidR="00D01C6D" w:rsidRDefault="00D01C6D" w:rsidP="009E0323">
                        <w:pPr>
                          <w:spacing w:line="360" w:lineRule="auto"/>
                          <w:rPr>
                            <w:rFonts w:ascii="Druckschrift bold" w:hAnsi="Druckschrift bold"/>
                            <w:b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14:paraId="43BD1E9F" w14:textId="77777777" w:rsidR="00370796" w:rsidRPr="00370796" w:rsidRDefault="00370796" w:rsidP="00370796">
                  <w:pPr>
                    <w:ind w:left="425"/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</w:pPr>
                </w:p>
                <w:p w14:paraId="494CA403" w14:textId="77777777" w:rsidR="00215C2A" w:rsidRPr="00215C2A" w:rsidRDefault="00215C2A" w:rsidP="00706F64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</w:pPr>
                  <w:r w:rsidRPr="00E173CF">
                    <w:rPr>
                      <w:rFonts w:ascii="Druckschrift bold" w:hAnsi="Druckschrift bold"/>
                      <w:b/>
                      <w:sz w:val="36"/>
                      <w:szCs w:val="36"/>
                      <w:u w:val="single"/>
                    </w:rPr>
                    <w:lastRenderedPageBreak/>
                    <w:t>Wa</w:t>
                  </w:r>
                  <w:r w:rsidRPr="00E173CF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rum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 xml:space="preserve"> macht der I</w:t>
                  </w:r>
                  <w:r w:rsidRPr="00E173CF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</w:rPr>
                    <w:t>gel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 xml:space="preserve"> ei</w:t>
                  </w:r>
                  <w:r w:rsidRPr="00E173CF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</w:rPr>
                    <w:t>nen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 xml:space="preserve"> </w:t>
                  </w:r>
                  <w:r w:rsidRPr="00215C2A">
                    <w:rPr>
                      <w:rFonts w:ascii="Druckschrift bold" w:hAnsi="Druckschrift bold"/>
                      <w:b/>
                      <w:sz w:val="36"/>
                      <w:szCs w:val="36"/>
                      <w:u w:val="single"/>
                    </w:rPr>
                    <w:t>Win</w:t>
                  </w:r>
                  <w:r w:rsidRPr="00E173CF">
                    <w:rPr>
                      <w:rFonts w:ascii="Druckschrift bold" w:hAnsi="Druckschrift bold"/>
                      <w:b/>
                      <w:color w:val="7F7F7F" w:themeColor="text1" w:themeTint="80"/>
                      <w:sz w:val="36"/>
                      <w:szCs w:val="36"/>
                      <w:u w:val="single"/>
                    </w:rPr>
                    <w:t>ter</w:t>
                  </w:r>
                  <w:r w:rsidRPr="00215C2A">
                    <w:rPr>
                      <w:rFonts w:ascii="Druckschrift bold" w:hAnsi="Druckschrift bold"/>
                      <w:b/>
                      <w:sz w:val="36"/>
                      <w:szCs w:val="36"/>
                      <w:u w:val="single"/>
                    </w:rPr>
                    <w:t>schlaf</w:t>
                  </w:r>
                  <w:r>
                    <w:rPr>
                      <w:rFonts w:ascii="Druckschrift bold" w:hAnsi="Druckschrift bold"/>
                      <w:b/>
                      <w:sz w:val="36"/>
                      <w:szCs w:val="36"/>
                    </w:rPr>
                    <w:t>?</w:t>
                  </w:r>
                </w:p>
                <w:p w14:paraId="1C3CD04C" w14:textId="77777777" w:rsidR="0098736A" w:rsidRDefault="00E40D1E" w:rsidP="0098736A">
                  <w:pPr>
                    <w:pStyle w:val="Listenabsatz"/>
                    <w:ind w:left="78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23616" behindDoc="0" locked="0" layoutInCell="1" allowOverlap="1" wp14:anchorId="51B4ED13" wp14:editId="24F7D050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55880</wp:posOffset>
                        </wp:positionV>
                        <wp:extent cx="5937250" cy="504190"/>
                        <wp:effectExtent l="0" t="0" r="6350" b="3810"/>
                        <wp:wrapNone/>
                        <wp:docPr id="59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40FB8D7" w14:textId="77777777" w:rsidR="00215C2A" w:rsidRPr="0098736A" w:rsidRDefault="00E40D1E" w:rsidP="00E40D1E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27712" behindDoc="0" locked="0" layoutInCell="1" allowOverlap="1" wp14:anchorId="51FF61CE" wp14:editId="4D580662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985520</wp:posOffset>
                        </wp:positionV>
                        <wp:extent cx="5937250" cy="504190"/>
                        <wp:effectExtent l="0" t="0" r="6350" b="3810"/>
                        <wp:wrapNone/>
                        <wp:docPr id="61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37941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anchor distT="0" distB="0" distL="114300" distR="114300" simplePos="0" relativeHeight="251825664" behindDoc="0" locked="0" layoutInCell="1" allowOverlap="1" wp14:anchorId="44F9C2AE" wp14:editId="3CAE6853">
                        <wp:simplePos x="0" y="0"/>
                        <wp:positionH relativeFrom="column">
                          <wp:posOffset>-1905</wp:posOffset>
                        </wp:positionH>
                        <wp:positionV relativeFrom="paragraph">
                          <wp:posOffset>414020</wp:posOffset>
                        </wp:positionV>
                        <wp:extent cx="5937250" cy="504190"/>
                        <wp:effectExtent l="0" t="0" r="6350" b="3810"/>
                        <wp:wrapNone/>
                        <wp:docPr id="60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199" t="23750" r="27560" b="62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7250" cy="504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0" w:type="dxa"/>
                </w:tcPr>
                <w:p w14:paraId="4A330A03" w14:textId="77777777" w:rsidR="00950220" w:rsidRDefault="00950220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14:paraId="2314033D" w14:textId="77777777" w:rsidR="00950220" w:rsidRDefault="00950220" w:rsidP="00EB2C6A"/>
                <w:p w14:paraId="51CCEF16" w14:textId="77777777" w:rsidR="00950220" w:rsidRDefault="00950220" w:rsidP="00EB2C6A"/>
                <w:p w14:paraId="3DFCF41C" w14:textId="77777777" w:rsidR="00E40D1E" w:rsidRDefault="00E40D1E" w:rsidP="00EB2C6A"/>
                <w:p w14:paraId="2C2DBD33" w14:textId="77777777" w:rsidR="00950220" w:rsidRPr="00EB2C6A" w:rsidRDefault="00950220" w:rsidP="00EB2C6A"/>
                <w:p w14:paraId="71C01DFF" w14:textId="77777777"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1E64CD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</w:p>
                <w:p w14:paraId="724BC2FC" w14:textId="77777777"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F84276B" w14:textId="77777777"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BE92709" w14:textId="77777777"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A8B6513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0B17DD2" w14:textId="77777777" w:rsidR="001E64CD" w:rsidRDefault="001E64C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43494B1" w14:textId="77777777" w:rsidR="001E64CD" w:rsidRDefault="001E64C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0391501" w14:textId="77777777" w:rsidR="001E64CD" w:rsidRDefault="001E64CD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07942EF" w14:textId="32F81A7D" w:rsidR="00950220" w:rsidRPr="00044B3B" w:rsidRDefault="00FC1644" w:rsidP="00FC1644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</w:t>
                  </w:r>
                  <w:r w:rsidR="00950220"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1E64CD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  <w:p w14:paraId="5709AA5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8D9559A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4B5C80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CC81255" w14:textId="77777777" w:rsidR="001E64CD" w:rsidRDefault="001E64C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2741387" w14:textId="77777777" w:rsidR="001E64CD" w:rsidRDefault="001E64C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A1E1B48" w14:textId="77777777" w:rsidR="001E64CD" w:rsidRDefault="001E64C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B450B68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2D37AFD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621E619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D850AAD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3F76528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4F083AD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9F85D04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8151BC6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CD7530C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B99BE37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73D24DF" w14:textId="77777777" w:rsidR="00FC1644" w:rsidRDefault="00FC1644" w:rsidP="00FC1644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FBC60F1" w14:textId="77777777" w:rsidR="00FC1644" w:rsidRDefault="00FC1644" w:rsidP="00FC1644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E927D6C" w14:textId="58DFE6E6" w:rsidR="00950220" w:rsidRDefault="00FC1644" w:rsidP="00FC1644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                 /4   </w:t>
                  </w:r>
                </w:p>
                <w:p w14:paraId="54E2A579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5F2FBE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5B7C5A9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421A6F8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A0F51EE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8C70F7F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7AA54AD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626A2F6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E528B6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1</w:t>
                  </w:r>
                </w:p>
                <w:p w14:paraId="6346848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357A5C9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47FC8F6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54D875E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A4F00AE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3DA03C0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DCED636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2FC9A07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FADD22A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A646403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85D76E5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4A704AF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66B9114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7A98E7E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ECC7CFF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5E41AFA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C7F4D02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ABA2F99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AEBC894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27AB4DA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878D5ED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E16CF4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9</w:t>
                  </w:r>
                </w:p>
                <w:p w14:paraId="2EB3D0EC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362AFD2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  </w:t>
                  </w:r>
                </w:p>
                <w:p w14:paraId="3BFFED12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436A6F3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FAFA932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0FAB2BD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CA7D2C1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D4D04A3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EB7C8D7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BA0C20A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140BC9E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B90E213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03DC33A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C77571F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9560BF1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514E18F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3C0F3C0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C53C732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50D96B7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D1E0FF3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556D7C9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FA11342" w14:textId="77777777" w:rsidR="00E16CF4" w:rsidRDefault="00E16CF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16CB1A1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A520F4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  <w:p w14:paraId="01E7417D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FC7FD47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64C4E5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866E76E" w14:textId="77777777" w:rsidR="00057A2E" w:rsidRDefault="00057A2E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EC92FCB" w14:textId="77777777" w:rsidR="00057A2E" w:rsidRDefault="00057A2E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FB9D15D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73B4780" w14:textId="77777777" w:rsidR="00057A2E" w:rsidRDefault="00057A2E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832E1A7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30789B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057A2E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  <w:p w14:paraId="233B780B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B78FEC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BD4299C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054D1A6B" w14:textId="77777777"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9FB3F0D" w14:textId="77777777" w:rsidR="00057A2E" w:rsidRDefault="00057A2E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E00E371" w14:textId="77777777" w:rsidR="00D01C6D" w:rsidRDefault="00D01C6D" w:rsidP="00FC1644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322686D" w14:textId="77777777" w:rsidR="00D01C6D" w:rsidRDefault="00D01C6D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A0CF989" w14:textId="77777777" w:rsidR="00D01C6D" w:rsidRDefault="00D01C6D" w:rsidP="007E5D50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ECDD1BC" w14:textId="77777777" w:rsidR="007E5D50" w:rsidRDefault="007E5D50" w:rsidP="007E5D50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057A2E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2</w:t>
                  </w:r>
                </w:p>
                <w:p w14:paraId="68F418B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7665689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2C12CF57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68A902F6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36E386B6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51B3CACF" w14:textId="77777777"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978471B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64CC3D5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A0180F2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6BC9117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B16FCA4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6A1D100" w14:textId="77777777" w:rsidR="00FC1644" w:rsidRDefault="00FC1644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4BE6FEE3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77CD2619" w14:textId="77777777"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14:paraId="143B92E8" w14:textId="77777777" w:rsidR="00950220" w:rsidRDefault="00455B32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D01C6D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5</w:t>
                  </w:r>
                </w:p>
                <w:p w14:paraId="4C7F91A4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50325BB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4CB5903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822BF60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814A64F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B3CF5C6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CAD74F0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56BE405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8DBBC59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0D589E2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7175C92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6473531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4D05EB5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8CE31A6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/5</w:t>
                  </w:r>
                </w:p>
                <w:p w14:paraId="19539CBA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7B042F1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004FA4F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A036B9C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B177DFE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F49396A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72C5D91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C0E5725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D320D9E" w14:textId="77777777" w:rsidR="00FC1644" w:rsidRDefault="00FC1644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0442161" w14:textId="77777777" w:rsidR="00D01C6D" w:rsidRDefault="00D01C6D" w:rsidP="00D01C6D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0C1688B" w14:textId="77777777" w:rsidR="00D01C6D" w:rsidRPr="00EB2C6A" w:rsidRDefault="00D01C6D" w:rsidP="00D01C6D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/1</w:t>
                  </w:r>
                </w:p>
              </w:tc>
            </w:tr>
          </w:tbl>
          <w:p w14:paraId="51987E39" w14:textId="06F98DF2" w:rsidR="00256AF2" w:rsidRPr="0039526F" w:rsidRDefault="00256AF2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lastRenderedPageBreak/>
              <w:t xml:space="preserve">Du hast von </w:t>
            </w:r>
            <w:r w:rsidR="00CB1D61">
              <w:rPr>
                <w:rFonts w:ascii="Druckschrift normal" w:hAnsi="Druckschrift normal"/>
                <w:b/>
                <w:sz w:val="32"/>
                <w:szCs w:val="32"/>
              </w:rPr>
              <w:t>4</w:t>
            </w:r>
            <w:r w:rsidR="00A520F4">
              <w:rPr>
                <w:rFonts w:ascii="Druckschrift normal" w:hAnsi="Druckschrift normal"/>
                <w:b/>
                <w:sz w:val="32"/>
                <w:szCs w:val="32"/>
              </w:rPr>
              <w:t>2</w:t>
            </w:r>
            <w:r w:rsidR="0067465E"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Pr="0039526F">
              <w:rPr>
                <w:rFonts w:ascii="Druckschrift normal" w:hAnsi="Druckschrift normal"/>
                <w:sz w:val="32"/>
                <w:szCs w:val="32"/>
              </w:rPr>
              <w:t>Punkten ______ Punkte erreicht.</w:t>
            </w:r>
            <w:r w:rsidRPr="0039526F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  <w:r w:rsidR="00782DEF">
              <w:rPr>
                <w:rFonts w:ascii="Druckschrift normal" w:hAnsi="Druckschrift normal"/>
                <w:sz w:val="32"/>
                <w:szCs w:val="48"/>
              </w:rPr>
              <w:t xml:space="preserve">          </w:t>
            </w:r>
          </w:p>
          <w:p w14:paraId="622F230D" w14:textId="77777777" w:rsidR="00782DEF" w:rsidRPr="00782DEF" w:rsidRDefault="00D01C6D" w:rsidP="00256AF2">
            <w:pPr>
              <w:spacing w:line="360" w:lineRule="auto"/>
              <w:rPr>
                <w:rFonts w:ascii="Druckschrift normal" w:hAnsi="Druckschrift normal"/>
                <w:sz w:val="16"/>
                <w:szCs w:val="32"/>
              </w:rPr>
            </w:pPr>
            <w:r w:rsidRPr="009363E5">
              <w:rPr>
                <w:rFonts w:ascii="Druckschrift normal" w:hAnsi="Druckschrift normal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9E50D33" wp14:editId="33381739">
                      <wp:simplePos x="0" y="0"/>
                      <wp:positionH relativeFrom="column">
                        <wp:posOffset>3505200</wp:posOffset>
                      </wp:positionH>
                      <wp:positionV relativeFrom="paragraph">
                        <wp:posOffset>121285</wp:posOffset>
                      </wp:positionV>
                      <wp:extent cx="3096895" cy="1362075"/>
                      <wp:effectExtent l="0" t="0" r="825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Ind w:w="-19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F7136B" w14:paraId="15B9A283" w14:textId="77777777" w:rsidTr="00B47E22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14:paraId="482C4A1E" w14:textId="77777777" w:rsidR="00F7136B" w:rsidRPr="006F768C" w:rsidRDefault="00F7136B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14:paraId="66242B00" w14:textId="77777777" w:rsidR="00F7136B" w:rsidRPr="006F768C" w:rsidRDefault="00F7136B" w:rsidP="006F768C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14:paraId="1492917E" w14:textId="77777777" w:rsidR="00F7136B" w:rsidRPr="006F768C" w:rsidRDefault="00F7136B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55E4573A" w14:textId="77777777" w:rsidR="00F7136B" w:rsidRPr="006F768C" w:rsidRDefault="00F7136B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14:paraId="33F33EB6" w14:textId="77777777" w:rsidR="00F7136B" w:rsidRPr="006F768C" w:rsidRDefault="00F7136B" w:rsidP="00F53F9D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2C3118" w14:paraId="785CA5EF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0D9C3FA1" w14:textId="77777777" w:rsidR="002C3118" w:rsidRPr="00B47E22" w:rsidRDefault="002C3118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3E41B444" w14:textId="77777777" w:rsidR="002C3118" w:rsidRPr="00B47E22" w:rsidRDefault="002C3118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79AD780E" w14:textId="77777777"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0EE3ABBF" w14:textId="77777777"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14:paraId="4F407F33" w14:textId="77777777" w:rsidR="002C3118" w:rsidRDefault="002C3118" w:rsidP="0092568E"/>
                                    </w:tc>
                                  </w:tr>
                                  <w:tr w:rsidR="002C3118" w14:paraId="4863CB37" w14:textId="77777777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1556BCEF" w14:textId="77777777" w:rsidR="002C3118" w:rsidRDefault="002C3118" w:rsidP="0092568E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3B9AE116" w14:textId="77777777" w:rsidR="002C3118" w:rsidRPr="00B47E22" w:rsidRDefault="002C3118" w:rsidP="0092568E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3FB9CEAD" w14:textId="77777777"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563A99D7" w14:textId="77777777" w:rsidR="002C3118" w:rsidRDefault="002C3118" w:rsidP="0092568E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14:paraId="212CA287" w14:textId="77777777" w:rsidR="002C3118" w:rsidRDefault="002C3118" w:rsidP="0092568E"/>
                                    </w:tc>
                                  </w:tr>
                                </w:tbl>
                                <w:p w14:paraId="3777E355" w14:textId="77777777" w:rsidR="00F7136B" w:rsidRDefault="00F7136B" w:rsidP="00F713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69" o:spid="_x0000_s1027" type="#_x0000_t202" style="position:absolute;margin-left:276pt;margin-top:9.55pt;width:243.85pt;height:107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Ind w:w="-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F7136B" w14:paraId="15B9A283" w14:textId="77777777" w:rsidTr="00B47E22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14:paraId="482C4A1E" w14:textId="77777777" w:rsidR="00F7136B" w:rsidRPr="006F768C" w:rsidRDefault="00F7136B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14:paraId="66242B00" w14:textId="77777777" w:rsidR="00F7136B" w:rsidRPr="006F768C" w:rsidRDefault="00F7136B" w:rsidP="006F768C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1492917E" w14:textId="77777777" w:rsidR="00F7136B" w:rsidRPr="006F768C" w:rsidRDefault="00F7136B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55E4573A" w14:textId="77777777" w:rsidR="00F7136B" w:rsidRPr="006F768C" w:rsidRDefault="00F7136B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33F33EB6" w14:textId="77777777" w:rsidR="00F7136B" w:rsidRPr="006F768C" w:rsidRDefault="00F7136B" w:rsidP="00F53F9D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2C3118" w14:paraId="785CA5EF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0D9C3FA1" w14:textId="77777777" w:rsidR="002C3118" w:rsidRPr="00B47E22" w:rsidRDefault="002C3118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3E41B444" w14:textId="77777777" w:rsidR="002C3118" w:rsidRPr="00B47E22" w:rsidRDefault="002C3118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79AD780E" w14:textId="77777777"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0EE3ABBF" w14:textId="77777777"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14:paraId="4F407F33" w14:textId="77777777" w:rsidR="002C3118" w:rsidRDefault="002C3118" w:rsidP="0092568E"/>
                              </w:tc>
                            </w:tr>
                            <w:tr w:rsidR="002C3118" w14:paraId="4863CB37" w14:textId="77777777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1556BCEF" w14:textId="77777777" w:rsidR="002C3118" w:rsidRDefault="002C3118" w:rsidP="0092568E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B9AE116" w14:textId="77777777" w:rsidR="002C3118" w:rsidRPr="00B47E22" w:rsidRDefault="002C3118" w:rsidP="0092568E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3FB9CEAD" w14:textId="77777777"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563A99D7" w14:textId="77777777" w:rsidR="002C3118" w:rsidRDefault="002C3118" w:rsidP="0092568E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14:paraId="212CA287" w14:textId="77777777" w:rsidR="002C3118" w:rsidRDefault="002C3118" w:rsidP="0092568E"/>
                              </w:tc>
                            </w:tr>
                          </w:tbl>
                          <w:p w14:paraId="3777E355" w14:textId="77777777" w:rsidR="00F7136B" w:rsidRDefault="00F7136B" w:rsidP="00F7136B"/>
                        </w:txbxContent>
                      </v:textbox>
                    </v:shape>
                  </w:pict>
                </mc:Fallback>
              </mc:AlternateContent>
            </w:r>
          </w:p>
          <w:p w14:paraId="45609B77" w14:textId="77777777" w:rsidR="001F4A32" w:rsidRDefault="00215C2A" w:rsidP="008A5EC1">
            <w:pPr>
              <w:spacing w:line="360" w:lineRule="auto"/>
              <w:jc w:val="both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09DFBA4E" wp14:editId="66FAF895">
                      <wp:simplePos x="0" y="0"/>
                      <wp:positionH relativeFrom="column">
                        <wp:posOffset>4418965</wp:posOffset>
                      </wp:positionH>
                      <wp:positionV relativeFrom="paragraph">
                        <wp:posOffset>80645</wp:posOffset>
                      </wp:positionV>
                      <wp:extent cx="1933575" cy="390525"/>
                      <wp:effectExtent l="0" t="0" r="9525" b="9525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" o:spid="_x0000_s1026" style="position:absolute;margin-left:347.95pt;margin-top:6.35pt;width:152.25pt;height:30.75pt;z-index:251722240" coordsize="19335,3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QAAAAAFJnaHRsb25nAAABk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Cg4QklNBAwAAAAAIBAAAAABAAAAoAAAAKAAAAHgAAEs&#10;AAAAH/QAGAAB/9j/4AAQSkZJRgABAgAASABIAAD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IE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eH2///////////////////////////////////////1rpCu9v//////////&#10;///////////////////////////hkGmQ4v/////////////////////////////////////1rpCu&#10;9v//////////////////////////////////////9uH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u6TD//////////////////////////////////////+/dk9/0P//&#10;/////////////////////////////////+CaTwBbu///////////////////////////////////&#10;8bZ5T0l3yv//////////////////////////////////69LFq5av8v//////////////////////&#10;////////////////9+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avq6moqaqtsbjAy9rr////////////////&#10;/////////6JfV1RTVFVXW19mb3yPqMPd7////////////////////7NMCwYDAAAAAAAAFUV0os37&#10;/////////////////////9BuEgAAAAAADzNZgarU/f///////////////////////+2ONQAFGjJN&#10;a42y2P////////////////////////////+wVDxRaIKeveD/////////////////////////////&#10;///XjoOft9Lw////////////////////////////////////3d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zt7/L2+v//////////////&#10;//////////////////+5mpiZnKGmrbS+yuH///////////////////////////+iV0pMUVddaH2W&#10;ueP///////////////////////////+zVwAaNVBuja/T+v/////////////////////////////O&#10;b0Bfe5m32Pv////////////////////////////////un4Wnw+H/////////////////////////&#10;////////////5N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HRleHQAAAAAQ29weXJpZ2h0IDIwMDQtMjAw&#10;NyBBZG9iZSBTeXN0ZW1zIEluY29ycG9yYXRlZAAA/+4ADkFkb2JlAGRAAAAAAv/bAIQAAgICAgIC&#10;AgICAgMCAgIDBAMCAgMEBQQEBAQEBQYFBQUFBQUGBgcHCAcHBgkJCgoJCQwMDAwMDAwMDAwMDAwM&#10;DAEDAwMFBAUJBgYJDQoJCg0PDg4ODg8PDAwMDAwPDwwMDAwMDA8MDAwMDAwMDAwMDAwMDAwMDAwM&#10;DAwMDAwMDAwM/8AAFAgBkAGQBAERAAIRAQMRAQQRAP/dAAQAM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8/wDir9/M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/9f8/wDir9/M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;top:1333;width:2572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4cLBAAAA2gAAAA8AAABkcnMvZG93bnJldi54bWxET8tqwkAU3Rf8h+EK3RSdmEW1qaOokBIX&#10;UmpduLxkbh40cydkxiT9e2chuDyc93o7mkb01LnasoLFPAJBnFtdc6ng8pvOViCcR9bYWCYF/+Rg&#10;u5m8rDHRduAf6s++FCGEXYIKKu/bREqXV2TQzW1LHLjCdgZ9gF0pdYdDCDeNjKPoXRqsOTRU2NKh&#10;ovzvfDMKMDbpxz67Lo/Rm/76Pl2KYbUolHqdjrtPEJ5G/xQ/3JlWELaGK+E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4cLBAAAA2gAAAA8AAAAAAAAAAAAAAAAAnwIA&#10;AGRycy9kb3ducmV2LnhtbFBLBQYAAAAABAAEAPcAAACNAwAAAAA=&#10;">
                        <v:imagedata r:id="rId29" o:title="Smiley-3" croptop="10322f" cropbottom="33260f" cropleft="22118f" cropright="21463f"/>
                        <v:path arrowok="t"/>
                      </v:shape>
                      <v:shape id="Grafik 9" o:spid="_x0000_s1028" type="#_x0000_t75" alt="http://www.sticker-art.de/wp-content/uploads/2013/11/Smiley-3.jpg" style="position:absolute;left:6286;top:1333;width:2477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47XDAAAA2gAAAA8AAABkcnMvZG93bnJldi54bWxEj0Frg0AUhO+F/oflFXqraz2IsdkECZSE&#10;3mJrz6/uq5q4b427iebfZwOFHoeZ+YZZrmfTiwuNrrOs4DWKQRDXVnfcKPj6fH/JQDiPrLG3TAqu&#10;5GC9enxYYq7txHu6lL4RAcIuRwWt90MupatbMugiOxAH79eOBn2QYyP1iFOAm14mcZxKgx2HhRYH&#10;2rRUH8uzUTCVfq6yrDodPo5FYtNEf/9sF0o9P83FGwhPs/8P/7V3WsEC7lfC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rjtcMAAADaAAAADwAAAAAAAAAAAAAAAACf&#10;AgAAZHJzL2Rvd25yZXYueG1sUEsFBgAAAAAEAAQA9wAAAI8DAAAAAA==&#10;">
                        <v:imagedata r:id="rId29" o:title="Smiley-3" croptop="10322f" cropbottom="33260f" cropleft="1f" cropright="44564f"/>
                        <v:path arrowok="t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g4vDAAAA2wAAAA8AAABkcnMvZG93bnJldi54bWxET01rwkAQvRf6H5YRejMbrWhIXaUIKVIE&#10;rbbicchOk5DsbMiuGv+9KxR6m8f7nPmyN424UOcqywpGUQyCOLe64kLB9yEbJiCcR9bYWCYFN3Kw&#10;XDw/zTHV9spfdNn7QoQQdikqKL1vUyldXpJBF9mWOHC/tjPoA+wKqTu8hnDTyHEcT6XBikNDiS2t&#10;Ssrr/dko2Mrd6WfDnx+T8yzbrHe1O04xUepl0L+/gfDU+3/xn3utw/xXePwSD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SDi8MAAADbAAAADwAAAAAAAAAAAAAAAACf&#10;AgAAZHJzL2Rvd25yZXYueG1sUEsFBgAAAAAEAAQA9wAAAI8DAAAAAA==&#10;" strokeweight="2.25pt">
                        <v:imagedata r:id="rId30" o:title="smiley-krone_design"/>
                        <v:path arrowok="t"/>
                      </v:shape>
                      <v:shape id="Bild 1" o:spid="_x0000_s1030" type="#_x0000_t75" alt=" Bild in Originalgröße anzeigen  " style="position:absolute;left:15525;width:3810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GazCAAAA2wAAAA8AAABkcnMvZG93bnJldi54bWxET9tqAjEQfRf8hzBC37pZhV7YGkUFqS20&#10;0NUPGDbjZnEzWZOoW7/eFAq+zeFcZzrvbSvO5EPjWME4y0EQV043XCvYbdePryBCRNbYOiYFvxRg&#10;PhsOplhod+EfOpexFimEQ4EKTIxdIWWoDFkMmeuIE7d33mJM0NdSe7ykcNvKSZ4/S4sNpwaDHa0M&#10;VYfyZBX0W/7YHb7KzdK8P5Un/z0+fl7XSj2M+sUbiEh9vIv/3Rud5r/A3y/pAD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RmswgAAANsAAAAPAAAAAAAAAAAAAAAAAJ8C&#10;AABkcnMvZG93bnJldi54bWxQSwUGAAAAAAQABAD3AAAAjgMAAAAA&#10;">
                        <v:imagedata r:id="rId31" o:title=" Bild in Originalgröße anzeigen  "/>
                      </v:shape>
                    </v:group>
                  </w:pict>
                </mc:Fallback>
              </mc:AlternateConten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>Unterschrift: ______________________</w:t>
            </w:r>
            <w:r w:rsidR="00782DEF">
              <w:rPr>
                <w:rFonts w:ascii="Druckschrift normal" w:hAnsi="Druckschrift normal"/>
                <w:sz w:val="32"/>
                <w:szCs w:val="32"/>
              </w:rPr>
              <w:t>___________</w:t>
            </w:r>
            <w:r w:rsidR="008A5EC1">
              <w:rPr>
                <w:rFonts w:ascii="Druckschrift normal" w:hAnsi="Druckschrift normal"/>
                <w:sz w:val="32"/>
                <w:szCs w:val="32"/>
              </w:rPr>
              <w:t xml:space="preserve">                             </w:t>
            </w:r>
            <w:r w:rsidR="008A5EC1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14:paraId="2638F3BB" w14:textId="77777777" w:rsidR="00256AF2" w:rsidRDefault="00F7136B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51F5973" wp14:editId="5EB76B2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62865</wp:posOffset>
                      </wp:positionV>
                      <wp:extent cx="3381375" cy="790575"/>
                      <wp:effectExtent l="0" t="0" r="28575" b="28575"/>
                      <wp:wrapNone/>
                      <wp:docPr id="206" name="Textfeld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225580" w14:textId="77777777" w:rsidR="00256AF2" w:rsidRPr="009A2D37" w:rsidRDefault="00256AF2" w:rsidP="00256AF2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14:paraId="1936CF91" w14:textId="77777777" w:rsidR="00256AF2" w:rsidRPr="009A2D37" w:rsidRDefault="00256AF2" w:rsidP="00256AF2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14:paraId="66C5ACC3" w14:textId="77777777" w:rsidR="00256AF2" w:rsidRDefault="00256AF2" w:rsidP="00256AF2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14:paraId="4881B2CB" w14:textId="77777777" w:rsidR="00256AF2" w:rsidRPr="00E40D1E" w:rsidRDefault="00256AF2" w:rsidP="00E40D1E">
                                  <w:pPr>
                                    <w:spacing w:after="200" w:line="276" w:lineRule="auto"/>
                                    <w:ind w:left="708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06" o:spid="_x0000_s1028" type="#_x0000_t202" style="position:absolute;margin-left:-1.1pt;margin-top:4.95pt;width:266.25pt;height:62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" fillcolor="white [3201]" strokeweight=".5pt">
                      <v:textbox>
                        <w:txbxContent>
                          <w:p w14:paraId="2D225580" w14:textId="77777777" w:rsidR="00256AF2" w:rsidRPr="009A2D37" w:rsidRDefault="00256AF2" w:rsidP="00256AF2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14:paraId="1936CF91" w14:textId="77777777" w:rsidR="00256AF2" w:rsidRPr="009A2D37" w:rsidRDefault="00256AF2" w:rsidP="00256AF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14:paraId="66C5ACC3" w14:textId="77777777" w:rsidR="00256AF2" w:rsidRDefault="00256AF2" w:rsidP="00256AF2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14:paraId="4881B2CB" w14:textId="77777777" w:rsidR="00256AF2" w:rsidRPr="00E40D1E" w:rsidRDefault="00256AF2" w:rsidP="00E40D1E">
                            <w:pPr>
                              <w:spacing w:after="200" w:line="276" w:lineRule="auto"/>
                              <w:ind w:left="708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EB1C0E" w14:textId="77777777" w:rsidR="005A4BE8" w:rsidRDefault="005A4BE8"/>
          <w:p w14:paraId="63A03E18" w14:textId="77777777" w:rsidR="005A4BE8" w:rsidRDefault="005A4BE8"/>
          <w:p w14:paraId="157B060C" w14:textId="77777777" w:rsidR="005A4BE8" w:rsidRDefault="005A4BE8"/>
          <w:p w14:paraId="2BA3C058" w14:textId="77777777" w:rsidR="00355DA6" w:rsidRDefault="00355DA6" w:rsidP="00355DA6">
            <w:pPr>
              <w:rPr>
                <w:rFonts w:ascii="Druckschrift normal" w:hAnsi="Druckschrift normal"/>
                <w:sz w:val="28"/>
                <w:szCs w:val="28"/>
              </w:rPr>
            </w:pPr>
          </w:p>
          <w:p w14:paraId="4416BC78" w14:textId="77777777" w:rsidR="00355DA6" w:rsidRPr="001155C7" w:rsidRDefault="00355DA6" w:rsidP="00355DA6">
            <w:pPr>
              <w:rPr>
                <w:rFonts w:ascii="Druckschrift normal" w:hAnsi="Druckschrift normal"/>
                <w:sz w:val="28"/>
                <w:szCs w:val="28"/>
              </w:rPr>
            </w:pPr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Die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Lernstandsdiagnose</w:t>
            </w:r>
            <w:proofErr w:type="spellEnd"/>
            <w:r w:rsidR="00E40D1E">
              <w:rPr>
                <w:rFonts w:ascii="Druckschrift normal" w:hAnsi="Druckschrift normal"/>
                <w:sz w:val="28"/>
                <w:szCs w:val="28"/>
              </w:rPr>
              <w:t xml:space="preserve"> </w:t>
            </w:r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prüft die folgenden Kompetenzen in Anlehnung an den </w:t>
            </w:r>
            <w:proofErr w:type="spellStart"/>
            <w:r w:rsidRPr="001155C7">
              <w:rPr>
                <w:rFonts w:ascii="Druckschrift normal" w:hAnsi="Druckschrift normal"/>
                <w:sz w:val="28"/>
                <w:szCs w:val="28"/>
              </w:rPr>
              <w:t>LehrplanPlus</w:t>
            </w:r>
            <w:proofErr w:type="spellEnd"/>
            <w:r w:rsidRPr="001155C7">
              <w:rPr>
                <w:rFonts w:ascii="Druckschrift normal" w:hAnsi="Druckschrift normal"/>
                <w:sz w:val="28"/>
                <w:szCs w:val="28"/>
              </w:rPr>
              <w:t xml:space="preserve"> (Grundschule Bayern):</w:t>
            </w:r>
          </w:p>
          <w:p w14:paraId="374932E4" w14:textId="77777777" w:rsidR="00355DA6" w:rsidRPr="00C15BD0" w:rsidRDefault="00355DA6" w:rsidP="00355DA6">
            <w:r>
              <w:t xml:space="preserve"> </w:t>
            </w:r>
          </w:p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178"/>
              <w:gridCol w:w="928"/>
              <w:gridCol w:w="930"/>
              <w:gridCol w:w="932"/>
              <w:gridCol w:w="779"/>
            </w:tblGrid>
            <w:tr w:rsidR="00355DA6" w:rsidRPr="001155C7" w14:paraId="550260CB" w14:textId="77777777" w:rsidTr="00756FB1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E3232DE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  <w:p w14:paraId="36D6208D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FAB9A03" w14:textId="77777777" w:rsidR="00355DA6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14:paraId="0540484C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  <w:p w14:paraId="0E2251F8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55AF6013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777536" behindDoc="0" locked="0" layoutInCell="1" allowOverlap="1" wp14:anchorId="3D96202A" wp14:editId="435CCE2A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209" name="Grafik 20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44058F98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779584" behindDoc="0" locked="0" layoutInCell="1" allowOverlap="1" wp14:anchorId="5A5DF21B" wp14:editId="611DCF45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208" name="Grafik 208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4629A21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778560" behindDoc="0" locked="0" layoutInCell="1" allowOverlap="1" wp14:anchorId="4FA5859F" wp14:editId="1C0412C2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207" name="Grafik 207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5BFAAA5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780608" behindDoc="0" locked="0" layoutInCell="1" allowOverlap="1" wp14:anchorId="635068D4" wp14:editId="1ED26A61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8" name="Grafik 28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55DA6" w:rsidRPr="001155C7" w14:paraId="7AE88512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7483877" w14:textId="77777777" w:rsidR="00355DA6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1,3,6,7,</w:t>
                  </w:r>
                </w:p>
                <w:p w14:paraId="08AB1C94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8,10,11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7740A19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kennt die Sachverhalte (ausgewählte Tier- und Pflanzenarten aus dem Lebensraum Hecke).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9B41AA1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D6E5924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D5EC54C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7C3BAF9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55DA6" w:rsidRPr="001155C7" w14:paraId="4368824B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5460098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2,3,9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991A734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kennt Fachbegriffe zum Lebensraum Hecke.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3C84384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4D2FFB0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DA7C984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8EAD133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55DA6" w:rsidRPr="001155C7" w14:paraId="105FC798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B5B5F40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4,11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B61D239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zeigt Zusammenhänge auf und gibt diese mit eigenen Worten wieder.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2CAA27C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2C8375B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6005C66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6E593B0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55DA6" w:rsidRPr="001155C7" w14:paraId="589DACE5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578C0F9" w14:textId="77777777" w:rsidR="00355DA6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5,9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48FF77C" w14:textId="77777777" w:rsidR="00355DA6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bestimmt und beschreibt heimische Tier- und Pflanzenarten mithilfe einfacher Abbildungen.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162085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5EA6B4E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D2352C6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F2B3BB1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55DA6" w:rsidRPr="001155C7" w14:paraId="28D57573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3FEC4DA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7,10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FD2BC1B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unterscheidet zwischen richtigen und falschen Aussagen.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2873AA3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8E16F74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B7DB916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1327C40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55DA6" w:rsidRPr="001155C7" w14:paraId="674EA335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20077A39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9E88E15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arbeitet konzentriert an den Aufgaben</w:t>
                  </w: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99FB05E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E3DDFD7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76C0FED6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4FD5FBC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355DA6" w:rsidRPr="001155C7" w14:paraId="45824B84" w14:textId="77777777" w:rsidTr="00756FB1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4ED82861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592024E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5D6F47D8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1241DB0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319391D9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54F126B" w14:textId="77777777" w:rsidR="00355DA6" w:rsidRPr="001155C7" w:rsidRDefault="00355DA6" w:rsidP="00756FB1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14:paraId="3297ED15" w14:textId="77777777" w:rsidR="007E5D50" w:rsidRDefault="007E5D50" w:rsidP="00355DA6">
            <w:pPr>
              <w:spacing w:line="360" w:lineRule="auto"/>
            </w:pPr>
          </w:p>
        </w:tc>
      </w:tr>
    </w:tbl>
    <w:p w14:paraId="039AC155" w14:textId="77777777"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4E4A81" w14:textId="77777777" w:rsidR="009029D1" w:rsidRDefault="009029D1" w:rsidP="005A4BE8">
      <w:r>
        <w:separator/>
      </w:r>
    </w:p>
  </w:endnote>
  <w:endnote w:type="continuationSeparator" w:id="0">
    <w:p w14:paraId="73E0A568" w14:textId="77777777" w:rsidR="009029D1" w:rsidRDefault="009029D1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DR HH El 4">
    <w:altName w:val="Cambria"/>
    <w:charset w:val="00"/>
    <w:family w:val="auto"/>
    <w:pitch w:val="variable"/>
    <w:sig w:usb0="00000003" w:usb1="00000000" w:usb2="00000000" w:usb3="00000000" w:csb0="00000001" w:csb1="00000000"/>
  </w:font>
  <w:font w:name="DR BY El neu 4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7CB28" w14:textId="77777777" w:rsidR="009029D1" w:rsidRDefault="009029D1" w:rsidP="005A4BE8">
      <w:r>
        <w:separator/>
      </w:r>
    </w:p>
  </w:footnote>
  <w:footnote w:type="continuationSeparator" w:id="0">
    <w:p w14:paraId="76280F68" w14:textId="77777777" w:rsidR="009029D1" w:rsidRDefault="009029D1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0284"/>
    <w:multiLevelType w:val="hybridMultilevel"/>
    <w:tmpl w:val="6FCC6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D013865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2FF1791A"/>
    <w:multiLevelType w:val="hybridMultilevel"/>
    <w:tmpl w:val="522CD638"/>
    <w:lvl w:ilvl="0" w:tplc="D6783796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rFonts w:ascii="Druckschrift bold" w:hAnsi="Druckschrift bold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FE3D49"/>
    <w:multiLevelType w:val="hybridMultilevel"/>
    <w:tmpl w:val="DDF0D002"/>
    <w:lvl w:ilvl="0" w:tplc="827C404E">
      <w:start w:val="8"/>
      <w:numFmt w:val="decimal"/>
      <w:lvlText w:val="%1."/>
      <w:lvlJc w:val="left"/>
      <w:pPr>
        <w:ind w:left="785" w:hanging="360"/>
      </w:pPr>
      <w:rPr>
        <w:rFonts w:ascii="Druckschrift bold" w:hAnsi="Druckschrift bold" w:hint="default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12">
    <w:nsid w:val="714F24CD"/>
    <w:multiLevelType w:val="hybridMultilevel"/>
    <w:tmpl w:val="1B8C24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8F5E70"/>
    <w:multiLevelType w:val="hybridMultilevel"/>
    <w:tmpl w:val="6D000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8"/>
  </w:num>
  <w:num w:numId="10">
    <w:abstractNumId w:val="2"/>
  </w:num>
  <w:num w:numId="11">
    <w:abstractNumId w:val="12"/>
  </w:num>
  <w:num w:numId="12">
    <w:abstractNumId w:val="13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9A"/>
    <w:rsid w:val="00016401"/>
    <w:rsid w:val="000246C8"/>
    <w:rsid w:val="00044B3B"/>
    <w:rsid w:val="00057A2E"/>
    <w:rsid w:val="000C75BC"/>
    <w:rsid w:val="0013742F"/>
    <w:rsid w:val="001A06BA"/>
    <w:rsid w:val="001A0D87"/>
    <w:rsid w:val="001B5E01"/>
    <w:rsid w:val="001E64CD"/>
    <w:rsid w:val="001F4A32"/>
    <w:rsid w:val="00215C2A"/>
    <w:rsid w:val="00227636"/>
    <w:rsid w:val="00233661"/>
    <w:rsid w:val="00256AF2"/>
    <w:rsid w:val="002639D8"/>
    <w:rsid w:val="00265700"/>
    <w:rsid w:val="002838A6"/>
    <w:rsid w:val="002B3124"/>
    <w:rsid w:val="002C3118"/>
    <w:rsid w:val="002D7734"/>
    <w:rsid w:val="002E25F6"/>
    <w:rsid w:val="00316CE2"/>
    <w:rsid w:val="003322BD"/>
    <w:rsid w:val="0033332F"/>
    <w:rsid w:val="00351A6E"/>
    <w:rsid w:val="00352150"/>
    <w:rsid w:val="00355DA6"/>
    <w:rsid w:val="00370796"/>
    <w:rsid w:val="003B60AF"/>
    <w:rsid w:val="003C4226"/>
    <w:rsid w:val="00450F90"/>
    <w:rsid w:val="00455B32"/>
    <w:rsid w:val="00477B1C"/>
    <w:rsid w:val="004802C3"/>
    <w:rsid w:val="004B1E05"/>
    <w:rsid w:val="004C4E2D"/>
    <w:rsid w:val="004C6F4F"/>
    <w:rsid w:val="00535574"/>
    <w:rsid w:val="0058229E"/>
    <w:rsid w:val="005A4BE8"/>
    <w:rsid w:val="005E2878"/>
    <w:rsid w:val="00622B3E"/>
    <w:rsid w:val="0062362E"/>
    <w:rsid w:val="0065678B"/>
    <w:rsid w:val="0066144B"/>
    <w:rsid w:val="00671ABA"/>
    <w:rsid w:val="0067465E"/>
    <w:rsid w:val="0068289D"/>
    <w:rsid w:val="006B4C6E"/>
    <w:rsid w:val="006C0B12"/>
    <w:rsid w:val="006D1557"/>
    <w:rsid w:val="006F5CA1"/>
    <w:rsid w:val="007014A8"/>
    <w:rsid w:val="007016C6"/>
    <w:rsid w:val="00706F64"/>
    <w:rsid w:val="00731F12"/>
    <w:rsid w:val="00732647"/>
    <w:rsid w:val="00746001"/>
    <w:rsid w:val="00782DEF"/>
    <w:rsid w:val="00792A24"/>
    <w:rsid w:val="007934BD"/>
    <w:rsid w:val="007E5601"/>
    <w:rsid w:val="007E5D50"/>
    <w:rsid w:val="00804F2A"/>
    <w:rsid w:val="00835EB4"/>
    <w:rsid w:val="008523E4"/>
    <w:rsid w:val="00854920"/>
    <w:rsid w:val="0085552D"/>
    <w:rsid w:val="00873A53"/>
    <w:rsid w:val="00876FBC"/>
    <w:rsid w:val="00883CA8"/>
    <w:rsid w:val="008947EE"/>
    <w:rsid w:val="008A5EC1"/>
    <w:rsid w:val="008B3C3F"/>
    <w:rsid w:val="009029D1"/>
    <w:rsid w:val="009126FF"/>
    <w:rsid w:val="0092558A"/>
    <w:rsid w:val="00945A08"/>
    <w:rsid w:val="00950220"/>
    <w:rsid w:val="009607BF"/>
    <w:rsid w:val="00966BBE"/>
    <w:rsid w:val="00971410"/>
    <w:rsid w:val="00971655"/>
    <w:rsid w:val="0098736A"/>
    <w:rsid w:val="00990758"/>
    <w:rsid w:val="00997FA2"/>
    <w:rsid w:val="009E0323"/>
    <w:rsid w:val="00A16A42"/>
    <w:rsid w:val="00A260AD"/>
    <w:rsid w:val="00A26A41"/>
    <w:rsid w:val="00A520F4"/>
    <w:rsid w:val="00AB23B4"/>
    <w:rsid w:val="00AD3B98"/>
    <w:rsid w:val="00B20DDF"/>
    <w:rsid w:val="00B22B00"/>
    <w:rsid w:val="00B779B4"/>
    <w:rsid w:val="00BA1422"/>
    <w:rsid w:val="00BA16C4"/>
    <w:rsid w:val="00BA41A6"/>
    <w:rsid w:val="00BB01D2"/>
    <w:rsid w:val="00BB579F"/>
    <w:rsid w:val="00BC4418"/>
    <w:rsid w:val="00BD0BD1"/>
    <w:rsid w:val="00BD1EC3"/>
    <w:rsid w:val="00BF2E3C"/>
    <w:rsid w:val="00C00A3E"/>
    <w:rsid w:val="00C83FEB"/>
    <w:rsid w:val="00CB1D61"/>
    <w:rsid w:val="00CB750C"/>
    <w:rsid w:val="00CD1DE5"/>
    <w:rsid w:val="00D01C6D"/>
    <w:rsid w:val="00D076EC"/>
    <w:rsid w:val="00D07B5E"/>
    <w:rsid w:val="00D33359"/>
    <w:rsid w:val="00D33491"/>
    <w:rsid w:val="00D35E56"/>
    <w:rsid w:val="00D613A4"/>
    <w:rsid w:val="00D64CD8"/>
    <w:rsid w:val="00D91C64"/>
    <w:rsid w:val="00DF5C12"/>
    <w:rsid w:val="00E12014"/>
    <w:rsid w:val="00E16CF4"/>
    <w:rsid w:val="00E173CF"/>
    <w:rsid w:val="00E31BC0"/>
    <w:rsid w:val="00E40D1E"/>
    <w:rsid w:val="00E51C8D"/>
    <w:rsid w:val="00E528B6"/>
    <w:rsid w:val="00E57786"/>
    <w:rsid w:val="00E911BC"/>
    <w:rsid w:val="00EA605D"/>
    <w:rsid w:val="00EB2C6A"/>
    <w:rsid w:val="00EB32D7"/>
    <w:rsid w:val="00EC6FF3"/>
    <w:rsid w:val="00ED541E"/>
    <w:rsid w:val="00EE204A"/>
    <w:rsid w:val="00EF1809"/>
    <w:rsid w:val="00EF449A"/>
    <w:rsid w:val="00F22AD2"/>
    <w:rsid w:val="00F31FC8"/>
    <w:rsid w:val="00F40254"/>
    <w:rsid w:val="00F46315"/>
    <w:rsid w:val="00F66288"/>
    <w:rsid w:val="00F66A14"/>
    <w:rsid w:val="00F7136B"/>
    <w:rsid w:val="00F80C8B"/>
    <w:rsid w:val="00F918C2"/>
    <w:rsid w:val="00FC1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A174C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image" Target="media/image15.emf"/><Relationship Id="rId24" Type="http://schemas.openxmlformats.org/officeDocument/2006/relationships/image" Target="media/image16.emf"/><Relationship Id="rId25" Type="http://schemas.openxmlformats.org/officeDocument/2006/relationships/image" Target="media/image17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0.png"/><Relationship Id="rId9" Type="http://schemas.openxmlformats.org/officeDocument/2006/relationships/image" Target="media/image1.gif"/><Relationship Id="rId33" Type="http://schemas.openxmlformats.org/officeDocument/2006/relationships/image" Target="media/image22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4" Type="http://schemas.openxmlformats.org/officeDocument/2006/relationships/image" Target="media/image23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png"/><Relationship Id="rId18" Type="http://schemas.openxmlformats.org/officeDocument/2006/relationships/image" Target="media/image10.emf"/><Relationship Id="rId1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CDC4E-2FCB-5144-B6DC-D197136B0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\Users\Michaela\Desktop\Deutsch\Deutsch AB.dotx</Template>
  <TotalTime>0</TotalTime>
  <Pages>4</Pages>
  <Words>339</Words>
  <Characters>2139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Julia Pilz</cp:lastModifiedBy>
  <cp:revision>4</cp:revision>
  <cp:lastPrinted>2017-12-10T11:27:00Z</cp:lastPrinted>
  <dcterms:created xsi:type="dcterms:W3CDTF">2017-12-29T14:41:00Z</dcterms:created>
  <dcterms:modified xsi:type="dcterms:W3CDTF">2017-12-29T15:18:00Z</dcterms:modified>
</cp:coreProperties>
</file>