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C00A3E" w14:paraId="45E71A01" w14:textId="77777777" w:rsidTr="00706F64">
        <w:tc>
          <w:tcPr>
            <w:tcW w:w="3535" w:type="dxa"/>
            <w:tcBorders>
              <w:bottom w:val="single" w:sz="4" w:space="0" w:color="auto"/>
            </w:tcBorders>
          </w:tcPr>
          <w:p w14:paraId="7E511ADD" w14:textId="77777777" w:rsidR="00C00A3E" w:rsidRPr="00C00A3E" w:rsidRDefault="007014A8" w:rsidP="007014A8">
            <w:pPr>
              <w:rPr>
                <w:sz w:val="48"/>
                <w:szCs w:val="48"/>
              </w:rPr>
            </w:pPr>
            <w:r w:rsidRPr="00F71600">
              <w:rPr>
                <w:rFonts w:ascii="Druckschrift bold" w:hAnsi="Druckschrift bold"/>
                <w:sz w:val="56"/>
              </w:rPr>
              <w:sym w:font="Webdings" w:char="F0FC"/>
            </w:r>
            <w:r>
              <w:rPr>
                <w:sz w:val="48"/>
                <w:szCs w:val="48"/>
              </w:rPr>
              <w:t>HSU</w:t>
            </w:r>
          </w:p>
        </w:tc>
        <w:tc>
          <w:tcPr>
            <w:tcW w:w="3535" w:type="dxa"/>
            <w:tcBorders>
              <w:bottom w:val="single" w:sz="4" w:space="0" w:color="auto"/>
            </w:tcBorders>
          </w:tcPr>
          <w:p w14:paraId="0880791D" w14:textId="77777777" w:rsidR="00C00A3E" w:rsidRPr="00C00A3E" w:rsidRDefault="00C00A3E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Name:</w:t>
            </w:r>
          </w:p>
        </w:tc>
        <w:tc>
          <w:tcPr>
            <w:tcW w:w="3536" w:type="dxa"/>
            <w:tcBorders>
              <w:bottom w:val="single" w:sz="4" w:space="0" w:color="auto"/>
            </w:tcBorders>
          </w:tcPr>
          <w:p w14:paraId="43B30582" w14:textId="77777777" w:rsidR="00C00A3E" w:rsidRPr="00C00A3E" w:rsidRDefault="0068289D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Zeit</w:t>
            </w:r>
            <w:r w:rsidR="00C00A3E">
              <w:rPr>
                <w:sz w:val="40"/>
                <w:szCs w:val="40"/>
              </w:rPr>
              <w:t>:</w:t>
            </w:r>
          </w:p>
        </w:tc>
      </w:tr>
      <w:tr w:rsidR="005A4BE8" w14:paraId="5C2A6609" w14:textId="77777777" w:rsidTr="00951DF8">
        <w:trPr>
          <w:trHeight w:val="423"/>
        </w:trPr>
        <w:tc>
          <w:tcPr>
            <w:tcW w:w="10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D60AB" w14:textId="77777777" w:rsidR="005A4BE8" w:rsidRDefault="005A4BE8"/>
          <w:p w14:paraId="40D264D3" w14:textId="77777777" w:rsidR="00746001" w:rsidRPr="00BC4418" w:rsidRDefault="00EF449A" w:rsidP="00BC4418">
            <w:pPr>
              <w:ind w:left="360"/>
              <w:jc w:val="center"/>
              <w:rPr>
                <w:rFonts w:ascii="Druckschrift normal" w:hAnsi="Druckschrift normal"/>
                <w:b/>
                <w:sz w:val="40"/>
                <w:szCs w:val="40"/>
              </w:rPr>
            </w:pPr>
            <w:r w:rsidRPr="00BC4418">
              <w:rPr>
                <w:rFonts w:ascii="Druckschrift normal" w:hAnsi="Druckschrift normal"/>
                <w:b/>
                <w:sz w:val="40"/>
                <w:szCs w:val="40"/>
              </w:rPr>
              <w:t xml:space="preserve">Lernzielkontrolle </w:t>
            </w:r>
            <w:r w:rsidR="007014A8" w:rsidRPr="00BC4418">
              <w:rPr>
                <w:rFonts w:ascii="Druckschrift normal" w:hAnsi="Druckschrift normal"/>
                <w:b/>
                <w:sz w:val="40"/>
                <w:szCs w:val="40"/>
              </w:rPr>
              <w:t>aus dem Heimat- und Sachunterricht</w:t>
            </w:r>
            <w:r w:rsidR="00AB0357">
              <w:rPr>
                <w:rFonts w:ascii="Druckschrift normal" w:hAnsi="Druckschrift normal"/>
                <w:b/>
                <w:sz w:val="40"/>
                <w:szCs w:val="40"/>
              </w:rPr>
              <w:t xml:space="preserve"> Nummer ________ am _________  </w:t>
            </w:r>
          </w:p>
          <w:p w14:paraId="6272D149" w14:textId="77777777" w:rsidR="00EF449A" w:rsidRPr="00E46EEA" w:rsidRDefault="006F5CA1" w:rsidP="00EF449A">
            <w:pPr>
              <w:ind w:left="360"/>
              <w:jc w:val="center"/>
              <w:rPr>
                <w:rFonts w:ascii="Druckschrift normal" w:hAnsi="Druckschrift normal"/>
                <w:b/>
                <w:sz w:val="40"/>
                <w:szCs w:val="40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51B0E655" wp14:editId="0A812373">
                      <wp:simplePos x="0" y="0"/>
                      <wp:positionH relativeFrom="column">
                        <wp:posOffset>5133975</wp:posOffset>
                      </wp:positionH>
                      <wp:positionV relativeFrom="paragraph">
                        <wp:posOffset>104775</wp:posOffset>
                      </wp:positionV>
                      <wp:extent cx="764540" cy="476250"/>
                      <wp:effectExtent l="0" t="0" r="359410" b="19050"/>
                      <wp:wrapNone/>
                      <wp:docPr id="6" name="Abgerundete rechteckige Legend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4540" cy="476250"/>
                              </a:xfrm>
                              <a:prstGeom prst="wedgeRoundRectCallout">
                                <a:avLst>
                                  <a:gd name="adj1" fmla="val 93785"/>
                                  <a:gd name="adj2" fmla="val 39167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8C7B9B" w14:textId="77777777" w:rsidR="008B01D7" w:rsidRPr="006F5CA1" w:rsidRDefault="008B01D7" w:rsidP="006F5CA1">
                                  <w:pPr>
                                    <w:jc w:val="center"/>
                                    <w:rPr>
                                      <w:rFonts w:ascii="Druckschrift normal" w:hAnsi="Druckschrift normal"/>
                                      <w:b/>
                                    </w:rPr>
                                  </w:pPr>
                                  <w:r w:rsidRPr="006F5CA1">
                                    <w:rPr>
                                      <w:rFonts w:ascii="Druckschrift normal" w:hAnsi="Druckschrift normal"/>
                                      <w:b/>
                                    </w:rPr>
                                    <w:t xml:space="preserve">Viel </w:t>
                                  </w:r>
                                  <w:r>
                                    <w:rPr>
                                      <w:rFonts w:ascii="Druckschrift normal" w:hAnsi="Druckschrift normal"/>
                                      <w:b/>
                                    </w:rPr>
                                    <w:t>Erfolg</w:t>
                                  </w:r>
                                  <w:r w:rsidRPr="006F5CA1">
                                    <w:rPr>
                                      <w:rFonts w:ascii="Druckschrift normal" w:hAnsi="Druckschrift normal"/>
                                      <w:b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B0E655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6" o:spid="_x0000_s1026" type="#_x0000_t62" style="position:absolute;left:0;text-align:left;margin-left:404.25pt;margin-top:8.25pt;width:60.2pt;height:37.5pt;z-index:251715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" adj="31058,19260" filled="f" strokecolor="black [3213]">
                      <v:textbox>
                        <w:txbxContent>
                          <w:p w14:paraId="608C7B9B" w14:textId="77777777" w:rsidR="008B01D7" w:rsidRPr="006F5CA1" w:rsidRDefault="008B01D7" w:rsidP="006F5CA1">
                            <w:pPr>
                              <w:jc w:val="center"/>
                              <w:rPr>
                                <w:rFonts w:ascii="Druckschrift normal" w:hAnsi="Druckschrift normal"/>
                                <w:b/>
                              </w:rPr>
                            </w:pPr>
                            <w:r w:rsidRPr="006F5CA1">
                              <w:rPr>
                                <w:rFonts w:ascii="Druckschrift normal" w:hAnsi="Druckschrift normal"/>
                                <w:b/>
                              </w:rPr>
                              <w:t xml:space="preserve">Viel </w:t>
                            </w:r>
                            <w:r>
                              <w:rPr>
                                <w:rFonts w:ascii="Druckschrift normal" w:hAnsi="Druckschrift normal"/>
                                <w:b/>
                              </w:rPr>
                              <w:t>Erfolg</w:t>
                            </w:r>
                            <w:r w:rsidRPr="006F5CA1">
                              <w:rPr>
                                <w:rFonts w:ascii="Druckschrift normal" w:hAnsi="Druckschrift normal"/>
                                <w:b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714048" behindDoc="0" locked="0" layoutInCell="1" allowOverlap="1" wp14:anchorId="17399AB8" wp14:editId="17F13134">
                  <wp:simplePos x="0" y="0"/>
                  <wp:positionH relativeFrom="column">
                    <wp:posOffset>5972175</wp:posOffset>
                  </wp:positionH>
                  <wp:positionV relativeFrom="paragraph">
                    <wp:posOffset>156845</wp:posOffset>
                  </wp:positionV>
                  <wp:extent cx="600075" cy="619760"/>
                  <wp:effectExtent l="0" t="0" r="9525" b="8890"/>
                  <wp:wrapNone/>
                  <wp:docPr id="5" name="Grafik 5" descr="http://www.peppitext.de/Malvorlagen%20G/Gluckskl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eppitext.de/Malvorlagen%20G/Gluckskle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1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D3C72B" w14:textId="77777777" w:rsidR="00EF449A" w:rsidRDefault="00EF449A" w:rsidP="00EF449A">
            <w:pPr>
              <w:jc w:val="center"/>
              <w:rPr>
                <w:rFonts w:ascii="Druckschrift normal" w:hAnsi="Druckschrift normal"/>
                <w:sz w:val="32"/>
                <w:szCs w:val="32"/>
              </w:rPr>
            </w:pPr>
          </w:p>
          <w:p w14:paraId="7C8C9ACD" w14:textId="77777777" w:rsidR="00EF449A" w:rsidRPr="00057A2E" w:rsidRDefault="00EF1809" w:rsidP="00EF1809">
            <w:pPr>
              <w:tabs>
                <w:tab w:val="center" w:pos="5195"/>
              </w:tabs>
              <w:rPr>
                <w:rFonts w:ascii="Druckschrift normal" w:hAnsi="Druckschrift normal"/>
                <w:b/>
                <w:sz w:val="40"/>
                <w:szCs w:val="40"/>
                <w:u w:val="single"/>
              </w:rPr>
            </w:pPr>
            <w:r w:rsidRPr="00EF1809">
              <w:rPr>
                <w:rFonts w:ascii="Druckschrift normal" w:hAnsi="Druckschrift normal"/>
                <w:sz w:val="32"/>
                <w:szCs w:val="32"/>
                <w:bdr w:val="single" w:sz="4" w:space="0" w:color="000000" w:themeColor="text1"/>
              </w:rPr>
              <w:t>DFK</w:t>
            </w:r>
            <w:r w:rsidR="000978FB">
              <w:rPr>
                <w:rFonts w:ascii="Druckschrift normal" w:hAnsi="Druckschrift normal"/>
                <w:sz w:val="32"/>
                <w:szCs w:val="32"/>
                <w:bdr w:val="single" w:sz="4" w:space="0" w:color="000000" w:themeColor="text1"/>
              </w:rPr>
              <w:t>1</w:t>
            </w:r>
            <w:r>
              <w:rPr>
                <w:rFonts w:ascii="Druckschrift normal" w:hAnsi="Druckschrift normal"/>
                <w:sz w:val="32"/>
                <w:szCs w:val="32"/>
              </w:rPr>
              <w:tab/>
            </w:r>
            <w:r w:rsidR="00EF449A" w:rsidRPr="00057A2E">
              <w:rPr>
                <w:rFonts w:ascii="Druckschrift normal" w:hAnsi="Druckschrift normal"/>
                <w:b/>
                <w:sz w:val="40"/>
                <w:szCs w:val="40"/>
              </w:rPr>
              <w:t>Thema</w:t>
            </w:r>
            <w:r w:rsidR="00F70F0B">
              <w:rPr>
                <w:rFonts w:ascii="Druckschrift normal" w:hAnsi="Druckschrift normal"/>
                <w:b/>
                <w:sz w:val="40"/>
                <w:szCs w:val="40"/>
              </w:rPr>
              <w:t xml:space="preserve">: </w:t>
            </w:r>
            <w:r w:rsidR="004B5BE7">
              <w:rPr>
                <w:rFonts w:ascii="Druckschrift normal" w:hAnsi="Druckschrift normal"/>
                <w:b/>
                <w:sz w:val="40"/>
                <w:szCs w:val="40"/>
              </w:rPr>
              <w:t xml:space="preserve">Wochentage </w:t>
            </w:r>
          </w:p>
          <w:p w14:paraId="391BB70A" w14:textId="77777777" w:rsidR="005A4BE8" w:rsidRDefault="005A4BE8"/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493"/>
              <w:gridCol w:w="850"/>
            </w:tblGrid>
            <w:tr w:rsidR="00950220" w14:paraId="2F2526B6" w14:textId="77777777" w:rsidTr="00951DF8">
              <w:trPr>
                <w:trHeight w:val="5650"/>
              </w:trPr>
              <w:tc>
                <w:tcPr>
                  <w:tcW w:w="9493" w:type="dxa"/>
                  <w:tcBorders>
                    <w:top w:val="single" w:sz="8" w:space="0" w:color="auto"/>
                    <w:bottom w:val="single" w:sz="8" w:space="0" w:color="auto"/>
                  </w:tcBorders>
                </w:tcPr>
                <w:p w14:paraId="7749CB2D" w14:textId="77777777" w:rsidR="00F70F0B" w:rsidRDefault="00F70F0B" w:rsidP="00F70F0B">
                  <w:pPr>
                    <w:rPr>
                      <w:rFonts w:ascii="Druckschrift normal" w:hAnsi="Druckschrift normal"/>
                      <w:sz w:val="40"/>
                      <w:szCs w:val="40"/>
                    </w:rPr>
                  </w:pPr>
                </w:p>
                <w:p w14:paraId="650487AA" w14:textId="77777777" w:rsidR="00092675" w:rsidRPr="00467D8F" w:rsidRDefault="00092675" w:rsidP="00F70F0B">
                  <w:pPr>
                    <w:rPr>
                      <w:rFonts w:ascii="Druckschrift normal" w:hAnsi="Druckschrift normal"/>
                      <w:sz w:val="20"/>
                      <w:szCs w:val="20"/>
                    </w:rPr>
                  </w:pPr>
                </w:p>
                <w:p w14:paraId="79D56A95" w14:textId="77777777" w:rsidR="00842153" w:rsidRPr="004B5BE7" w:rsidRDefault="008B3C3F" w:rsidP="00842153">
                  <w:pPr>
                    <w:rPr>
                      <w:rFonts w:ascii="Bayerndruck" w:hAnsi="Bayerndruck"/>
                      <w:sz w:val="32"/>
                      <w:szCs w:val="32"/>
                    </w:rPr>
                  </w:pPr>
                  <w:r w:rsidRPr="004B5BE7">
                    <w:rPr>
                      <w:noProof/>
                      <w:sz w:val="32"/>
                      <w:szCs w:val="32"/>
                      <w:lang w:eastAsia="de-DE"/>
                    </w:rPr>
                    <w:drawing>
                      <wp:anchor distT="0" distB="0" distL="114300" distR="114300" simplePos="0" relativeHeight="251750912" behindDoc="0" locked="0" layoutInCell="1" allowOverlap="1" wp14:anchorId="1AF95FC0" wp14:editId="6BDB03A4">
                        <wp:simplePos x="0" y="0"/>
                        <wp:positionH relativeFrom="column">
                          <wp:posOffset>7936865</wp:posOffset>
                        </wp:positionH>
                        <wp:positionV relativeFrom="paragraph">
                          <wp:posOffset>-2061845</wp:posOffset>
                        </wp:positionV>
                        <wp:extent cx="1195754" cy="1797196"/>
                        <wp:effectExtent l="0" t="0" r="4445" b="0"/>
                        <wp:wrapNone/>
                        <wp:docPr id="23" name="Grafik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5597" cy="1796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4B5BE7">
                    <w:rPr>
                      <w:noProof/>
                      <w:sz w:val="32"/>
                      <w:szCs w:val="32"/>
                      <w:lang w:eastAsia="de-DE"/>
                    </w:rPr>
                    <w:drawing>
                      <wp:anchor distT="0" distB="0" distL="114300" distR="114300" simplePos="0" relativeHeight="251743744" behindDoc="0" locked="0" layoutInCell="1" allowOverlap="1" wp14:anchorId="4C27A1F0" wp14:editId="277C5BAA">
                        <wp:simplePos x="0" y="0"/>
                        <wp:positionH relativeFrom="column">
                          <wp:posOffset>8230235</wp:posOffset>
                        </wp:positionH>
                        <wp:positionV relativeFrom="paragraph">
                          <wp:posOffset>367665</wp:posOffset>
                        </wp:positionV>
                        <wp:extent cx="1645920" cy="1890290"/>
                        <wp:effectExtent l="0" t="0" r="0" b="0"/>
                        <wp:wrapNone/>
                        <wp:docPr id="19" name="Grafik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5920" cy="1890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50220" w:rsidRPr="004B5BE7">
                    <w:rPr>
                      <w:rFonts w:ascii="DR HH El 4" w:hAnsi="DR HH El 4"/>
                      <w:sz w:val="32"/>
                      <w:szCs w:val="32"/>
                    </w:rPr>
                    <w:softHyphen/>
                  </w:r>
                  <w:r w:rsidR="00950220" w:rsidRPr="004B5BE7">
                    <w:rPr>
                      <w:rFonts w:ascii="DR HH El 4" w:hAnsi="DR HH El 4"/>
                      <w:sz w:val="32"/>
                      <w:szCs w:val="32"/>
                    </w:rPr>
                    <w:softHyphen/>
                  </w:r>
                  <w:r w:rsidR="00950220" w:rsidRPr="004B5BE7">
                    <w:rPr>
                      <w:rFonts w:ascii="DR HH El 4" w:hAnsi="DR HH El 4"/>
                      <w:sz w:val="32"/>
                      <w:szCs w:val="32"/>
                    </w:rPr>
                    <w:softHyphen/>
                  </w:r>
                  <w:r w:rsidR="00950220" w:rsidRPr="004B5BE7">
                    <w:rPr>
                      <w:rFonts w:ascii="DR HH El 4" w:hAnsi="DR HH El 4"/>
                      <w:sz w:val="32"/>
                      <w:szCs w:val="32"/>
                    </w:rPr>
                    <w:softHyphen/>
                  </w:r>
                  <w:r w:rsidR="00950220" w:rsidRPr="004B5BE7">
                    <w:rPr>
                      <w:rFonts w:ascii="DR HH El 4" w:hAnsi="DR HH El 4"/>
                      <w:sz w:val="32"/>
                      <w:szCs w:val="32"/>
                    </w:rPr>
                    <w:softHyphen/>
                  </w:r>
                  <w:r w:rsidR="00950220" w:rsidRPr="004B5BE7">
                    <w:rPr>
                      <w:rFonts w:ascii="DR HH El 4" w:hAnsi="DR HH El 4"/>
                      <w:sz w:val="32"/>
                      <w:szCs w:val="32"/>
                    </w:rPr>
                    <w:softHyphen/>
                  </w:r>
                  <w:r w:rsidR="004B5BE7" w:rsidRPr="004B5BE7">
                    <w:rPr>
                      <w:rFonts w:ascii="Bayerndruck" w:hAnsi="Bayerndruck"/>
                      <w:sz w:val="32"/>
                      <w:szCs w:val="32"/>
                    </w:rPr>
                    <w:t xml:space="preserve">1. Ordne die Wochentage nach ihrer Reihenfolge: </w:t>
                  </w:r>
                </w:p>
                <w:p w14:paraId="0B66D091" w14:textId="77777777" w:rsidR="004F73AF" w:rsidRDefault="004F73AF" w:rsidP="00842153">
                  <w:pPr>
                    <w:rPr>
                      <w:rFonts w:ascii="DR HH El 4" w:hAnsi="DR HH El 4"/>
                      <w:b/>
                      <w:sz w:val="50"/>
                      <w:szCs w:val="50"/>
                    </w:rPr>
                  </w:pPr>
                </w:p>
                <w:p w14:paraId="025BF6AA" w14:textId="77777777" w:rsidR="004B5BE7" w:rsidRDefault="004B5BE7" w:rsidP="004B5BE7">
                  <w:pPr>
                    <w:rPr>
                      <w:rFonts w:ascii="Bayerndruck" w:eastAsia="MS Gothic" w:hAnsi="Bayerndruck"/>
                      <w:sz w:val="32"/>
                      <w:szCs w:val="32"/>
                    </w:rPr>
                  </w:pPr>
                  <w:r w:rsidRPr="003C449B">
                    <w:rPr>
                      <w:rFonts w:ascii="MS Gothic" w:eastAsia="MS Gothic" w:hAnsi="MS Gothic" w:hint="eastAsia"/>
                      <w:sz w:val="72"/>
                      <w:szCs w:val="72"/>
                    </w:rPr>
                    <w:t>☐</w:t>
                  </w:r>
                  <w:r>
                    <w:rPr>
                      <w:rFonts w:ascii="Bayerndruck" w:eastAsia="MS Gothic" w:hAnsi="Bayerndruck"/>
                      <w:sz w:val="32"/>
                      <w:szCs w:val="32"/>
                    </w:rPr>
                    <w:t xml:space="preserve">Montag     </w:t>
                  </w:r>
                  <w:r w:rsidRPr="003C449B">
                    <w:rPr>
                      <w:rFonts w:ascii="MS Gothic" w:eastAsia="MS Gothic" w:hAnsi="MS Gothic" w:hint="eastAsia"/>
                      <w:sz w:val="72"/>
                      <w:szCs w:val="72"/>
                    </w:rPr>
                    <w:t>☐</w:t>
                  </w:r>
                  <w:r>
                    <w:rPr>
                      <w:rFonts w:ascii="Bayerndruck" w:eastAsia="MS Gothic" w:hAnsi="Bayerndruck"/>
                      <w:sz w:val="32"/>
                      <w:szCs w:val="32"/>
                    </w:rPr>
                    <w:t xml:space="preserve">Sonntag   </w:t>
                  </w:r>
                  <w:r w:rsidR="008B01D7">
                    <w:rPr>
                      <w:rFonts w:ascii="Bayerndruck" w:eastAsia="MS Gothic" w:hAnsi="Bayerndruck"/>
                      <w:sz w:val="32"/>
                      <w:szCs w:val="32"/>
                    </w:rPr>
                    <w:t xml:space="preserve"> </w:t>
                  </w:r>
                  <w:r w:rsidRPr="003C449B">
                    <w:rPr>
                      <w:rFonts w:ascii="MS Gothic" w:eastAsia="MS Gothic" w:hAnsi="MS Gothic" w:hint="eastAsia"/>
                      <w:sz w:val="72"/>
                      <w:szCs w:val="72"/>
                    </w:rPr>
                    <w:t>☐</w:t>
                  </w:r>
                  <w:r>
                    <w:rPr>
                      <w:rFonts w:ascii="Bayerndruck" w:eastAsia="MS Gothic" w:hAnsi="Bayerndruck"/>
                      <w:sz w:val="32"/>
                      <w:szCs w:val="32"/>
                    </w:rPr>
                    <w:t xml:space="preserve">Mittwoch </w:t>
                  </w:r>
                </w:p>
                <w:p w14:paraId="1D127CC6" w14:textId="77777777" w:rsidR="004B5BE7" w:rsidRDefault="004B5BE7" w:rsidP="004B5BE7">
                  <w:pPr>
                    <w:rPr>
                      <w:rFonts w:ascii="Bayerndruck" w:eastAsia="MS Gothic" w:hAnsi="Bayerndruck"/>
                      <w:sz w:val="32"/>
                      <w:szCs w:val="32"/>
                    </w:rPr>
                  </w:pPr>
                </w:p>
                <w:p w14:paraId="6949876E" w14:textId="77777777" w:rsidR="004B5BE7" w:rsidRPr="004B5BE7" w:rsidRDefault="004B5BE7" w:rsidP="004B5BE7">
                  <w:pPr>
                    <w:rPr>
                      <w:rFonts w:ascii="Bayerndruck" w:hAnsi="Bayerndruck"/>
                      <w:b/>
                      <w:sz w:val="32"/>
                      <w:szCs w:val="32"/>
                    </w:rPr>
                  </w:pPr>
                  <w:r w:rsidRPr="003C449B">
                    <w:rPr>
                      <w:rFonts w:ascii="MS Gothic" w:eastAsia="MS Gothic" w:hAnsi="MS Gothic" w:hint="eastAsia"/>
                      <w:sz w:val="72"/>
                      <w:szCs w:val="72"/>
                    </w:rPr>
                    <w:t>☐</w:t>
                  </w:r>
                  <w:r>
                    <w:rPr>
                      <w:rFonts w:ascii="Bayerndruck" w:eastAsia="MS Gothic" w:hAnsi="Bayerndruck"/>
                      <w:sz w:val="32"/>
                      <w:szCs w:val="32"/>
                    </w:rPr>
                    <w:t xml:space="preserve">Samstag    </w:t>
                  </w:r>
                  <w:r w:rsidRPr="003C449B">
                    <w:rPr>
                      <w:rFonts w:ascii="MS Gothic" w:eastAsia="MS Gothic" w:hAnsi="MS Gothic" w:hint="eastAsia"/>
                      <w:sz w:val="72"/>
                      <w:szCs w:val="72"/>
                    </w:rPr>
                    <w:t>☐</w:t>
                  </w:r>
                  <w:r>
                    <w:rPr>
                      <w:rFonts w:ascii="Bayerndruck" w:eastAsia="MS Gothic" w:hAnsi="Bayerndruck"/>
                      <w:sz w:val="32"/>
                      <w:szCs w:val="32"/>
                    </w:rPr>
                    <w:t>Donnerstag</w:t>
                  </w:r>
                  <w:r w:rsidR="008B01D7">
                    <w:rPr>
                      <w:rFonts w:ascii="Bayerndruck" w:eastAsia="MS Gothic" w:hAnsi="Bayerndruck"/>
                      <w:sz w:val="32"/>
                      <w:szCs w:val="32"/>
                    </w:rPr>
                    <w:t xml:space="preserve"> </w:t>
                  </w:r>
                  <w:r w:rsidRPr="003C449B">
                    <w:rPr>
                      <w:rFonts w:ascii="MS Gothic" w:eastAsia="MS Gothic" w:hAnsi="MS Gothic" w:hint="eastAsia"/>
                      <w:sz w:val="72"/>
                      <w:szCs w:val="72"/>
                    </w:rPr>
                    <w:t>☐</w:t>
                  </w:r>
                  <w:proofErr w:type="gramStart"/>
                  <w:r>
                    <w:rPr>
                      <w:rFonts w:ascii="Bayerndruck" w:eastAsia="MS Gothic" w:hAnsi="Bayerndruck"/>
                      <w:sz w:val="32"/>
                      <w:szCs w:val="32"/>
                    </w:rPr>
                    <w:t xml:space="preserve">Freitag  </w:t>
                  </w:r>
                  <w:r w:rsidRPr="003C449B">
                    <w:rPr>
                      <w:rFonts w:ascii="MS Gothic" w:eastAsia="MS Gothic" w:hAnsi="MS Gothic" w:hint="eastAsia"/>
                      <w:sz w:val="72"/>
                      <w:szCs w:val="72"/>
                    </w:rPr>
                    <w:t>☐</w:t>
                  </w:r>
                  <w:proofErr w:type="gramEnd"/>
                  <w:r>
                    <w:rPr>
                      <w:rFonts w:ascii="Bayerndruck" w:eastAsia="MS Gothic" w:hAnsi="Bayerndruck"/>
                      <w:sz w:val="32"/>
                      <w:szCs w:val="32"/>
                    </w:rPr>
                    <w:t>Dienstag</w:t>
                  </w:r>
                </w:p>
                <w:p w14:paraId="44DD6D17" w14:textId="77777777" w:rsidR="004B5BE7" w:rsidRDefault="004B5BE7" w:rsidP="004B5BE7">
                  <w:pPr>
                    <w:rPr>
                      <w:rFonts w:ascii="Bayerndruck" w:eastAsia="MS Gothic" w:hAnsi="Bayerndruck"/>
                      <w:sz w:val="32"/>
                      <w:szCs w:val="32"/>
                    </w:rPr>
                  </w:pPr>
                </w:p>
                <w:p w14:paraId="7DAED4EE" w14:textId="363C7774" w:rsidR="004B5BE7" w:rsidRDefault="004B5BE7" w:rsidP="004B5BE7">
                  <w:pPr>
                    <w:rPr>
                      <w:rFonts w:ascii="Bayerndruck" w:eastAsia="MS Gothic" w:hAnsi="Bayerndruck"/>
                      <w:sz w:val="32"/>
                      <w:szCs w:val="32"/>
                    </w:rPr>
                  </w:pPr>
                  <w:r>
                    <w:rPr>
                      <w:rFonts w:ascii="Bayerndruck" w:eastAsia="MS Gothic" w:hAnsi="Bayerndruck"/>
                      <w:sz w:val="32"/>
                      <w:szCs w:val="32"/>
                    </w:rPr>
                    <w:t>2. Verbinde die Bilder mit den entsprechenden Wochentagen:</w:t>
                  </w:r>
                </w:p>
                <w:p w14:paraId="23FAA8EF" w14:textId="4A0F0D74" w:rsidR="004B5BE7" w:rsidRPr="004B5BE7" w:rsidRDefault="00E37277" w:rsidP="004B5BE7">
                  <w:pPr>
                    <w:rPr>
                      <w:rFonts w:ascii="Bayerndruck" w:eastAsia="MS Gothic" w:hAnsi="Bayerndruck"/>
                      <w:sz w:val="32"/>
                      <w:szCs w:val="32"/>
                    </w:rPr>
                  </w:pPr>
                  <w:r>
                    <w:rPr>
                      <w:noProof/>
                      <w:lang w:eastAsia="de-DE"/>
                    </w:rPr>
                    <w:drawing>
                      <wp:anchor distT="0" distB="0" distL="114300" distR="114300" simplePos="0" relativeHeight="251609088" behindDoc="0" locked="0" layoutInCell="1" allowOverlap="1" wp14:anchorId="72DBC3FC" wp14:editId="31976EA4">
                        <wp:simplePos x="0" y="0"/>
                        <wp:positionH relativeFrom="column">
                          <wp:posOffset>80645</wp:posOffset>
                        </wp:positionH>
                        <wp:positionV relativeFrom="paragraph">
                          <wp:posOffset>241300</wp:posOffset>
                        </wp:positionV>
                        <wp:extent cx="807227" cy="590550"/>
                        <wp:effectExtent l="0" t="0" r="0" b="0"/>
                        <wp:wrapNone/>
                        <wp:docPr id="18" name="Grafik 18" descr="Bildergebnis für tippender man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Bildergebnis für tippender man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7227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Druckschrift BY WOK" w:hAnsi="Druckschrift BY WOK"/>
                      <w:noProof/>
                      <w:sz w:val="200"/>
                      <w:szCs w:val="200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16256" behindDoc="0" locked="0" layoutInCell="1" allowOverlap="1" wp14:anchorId="06B40176" wp14:editId="3C356A10">
                            <wp:simplePos x="0" y="0"/>
                            <wp:positionH relativeFrom="column">
                              <wp:posOffset>106680</wp:posOffset>
                            </wp:positionH>
                            <wp:positionV relativeFrom="paragraph">
                              <wp:posOffset>116840</wp:posOffset>
                            </wp:positionV>
                            <wp:extent cx="781050" cy="771525"/>
                            <wp:effectExtent l="0" t="0" r="19050" b="28575"/>
                            <wp:wrapNone/>
                            <wp:docPr id="12" name="Textfeld 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781050" cy="7715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7B00B577" w14:textId="7D5E6B3F" w:rsidR="00E37277" w:rsidRDefault="00E37277" w:rsidP="00E37277">
                                        <w:r>
                                          <w:rPr>
                                            <w:noProof/>
                                            <w:lang w:eastAsia="de-DE"/>
                                          </w:rPr>
                                          <w:drawing>
                                            <wp:inline distT="0" distB="0" distL="0" distR="0" wp14:anchorId="2A455377" wp14:editId="368F6D68">
                                              <wp:extent cx="677545" cy="619125"/>
                                              <wp:effectExtent l="0" t="0" r="8255" b="9525"/>
                                              <wp:docPr id="36" name="Grafik 36" descr="Bildergebnis für tippender mann"/>
                                              <wp:cNvGraphicFramePr/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18" name="Grafik 18" descr="Bildergebnis für tippender mann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11" cstate="print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677545" cy="61912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6B40176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feld 12" o:spid="_x0000_s1027" type="#_x0000_t202" style="position:absolute;margin-left:8.4pt;margin-top:9.2pt;width:61.5pt;height:60.7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" fillcolor="white [3201]" strokeweight=".5pt">
                            <v:textbox>
                              <w:txbxContent>
                                <w:p w14:paraId="7B00B577" w14:textId="7D5E6B3F" w:rsidR="00E37277" w:rsidRDefault="00E37277" w:rsidP="00E37277"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2A455377" wp14:editId="368F6D68">
                                        <wp:extent cx="677545" cy="619125"/>
                                        <wp:effectExtent l="0" t="0" r="8255" b="9525"/>
                                        <wp:docPr id="36" name="Grafik 36" descr="Bildergebnis für tippender mann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Grafik 18" descr="Bildergebnis für tippender mann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7545" cy="6191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BY WOK" w:hAnsi="Druckschrift BY WOK"/>
                      <w:noProof/>
                      <w:sz w:val="200"/>
                      <w:szCs w:val="200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87584" behindDoc="0" locked="0" layoutInCell="1" allowOverlap="1" wp14:anchorId="34963EA4" wp14:editId="094A8C41">
                            <wp:simplePos x="0" y="0"/>
                            <wp:positionH relativeFrom="column">
                              <wp:posOffset>3909695</wp:posOffset>
                            </wp:positionH>
                            <wp:positionV relativeFrom="paragraph">
                              <wp:posOffset>98425</wp:posOffset>
                            </wp:positionV>
                            <wp:extent cx="781050" cy="771525"/>
                            <wp:effectExtent l="0" t="0" r="19050" b="28575"/>
                            <wp:wrapNone/>
                            <wp:docPr id="7" name="Textfeld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781050" cy="7715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535E9612" w14:textId="77777777" w:rsidR="008B01D7" w:rsidRDefault="008B01D7" w:rsidP="004B5BE7">
                                        <w:r>
                                          <w:rPr>
                                            <w:noProof/>
                                            <w:lang w:eastAsia="de-DE"/>
                                          </w:rPr>
                                          <w:drawing>
                                            <wp:inline distT="0" distB="0" distL="0" distR="0" wp14:anchorId="228CA45C" wp14:editId="7865F613">
                                              <wp:extent cx="733425" cy="733425"/>
                                              <wp:effectExtent l="0" t="0" r="9525" b="9525"/>
                                              <wp:docPr id="920" name="Bild 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2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733425" cy="73342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4963EA4" id="Textfeld 7" o:spid="_x0000_s1028" type="#_x0000_t202" style="position:absolute;margin-left:307.85pt;margin-top:7.75pt;width:61.5pt;height:60.7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" fillcolor="white [3201]" strokeweight=".5pt">
                            <v:textbox>
                              <w:txbxContent>
                                <w:p w14:paraId="535E9612" w14:textId="77777777" w:rsidR="008B01D7" w:rsidRDefault="008B01D7" w:rsidP="004B5BE7"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228CA45C" wp14:editId="7865F613">
                                        <wp:extent cx="733425" cy="733425"/>
                                        <wp:effectExtent l="0" t="0" r="9525" b="9525"/>
                                        <wp:docPr id="920" name="Bild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33425" cy="7334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622FA972" w14:textId="2F7E5316" w:rsidR="004B5BE7" w:rsidRPr="004B5BE7" w:rsidRDefault="00E3534B" w:rsidP="004B5BE7">
                  <w:pPr>
                    <w:rPr>
                      <w:rFonts w:ascii="Bayerndruck" w:hAnsi="Bayerndruck"/>
                      <w:b/>
                      <w:sz w:val="32"/>
                      <w:szCs w:val="32"/>
                    </w:rPr>
                  </w:pPr>
                  <w:r>
                    <w:rPr>
                      <w:rFonts w:ascii="Bayerndruck" w:eastAsia="MS Gothic" w:hAnsi="Bayerndruck"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5888" behindDoc="0" locked="0" layoutInCell="1" allowOverlap="1" wp14:anchorId="66D35C27" wp14:editId="01CED28B">
                            <wp:simplePos x="0" y="0"/>
                            <wp:positionH relativeFrom="column">
                              <wp:posOffset>1490345</wp:posOffset>
                            </wp:positionH>
                            <wp:positionV relativeFrom="paragraph">
                              <wp:posOffset>40640</wp:posOffset>
                            </wp:positionV>
                            <wp:extent cx="2000250" cy="3483610"/>
                            <wp:effectExtent l="0" t="0" r="6350" b="0"/>
                            <wp:wrapNone/>
                            <wp:docPr id="37" name="Textfeld 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000250" cy="348361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7DD0272" w14:textId="7EC5A943" w:rsidR="00E37277" w:rsidRPr="00E3534B" w:rsidRDefault="00E37277" w:rsidP="00E37277">
                                        <w:pPr>
                                          <w:pStyle w:val="Listenabsatz"/>
                                          <w:numPr>
                                            <w:ilvl w:val="0"/>
                                            <w:numId w:val="30"/>
                                          </w:numPr>
                                          <w:rPr>
                                            <w:rFonts w:ascii="Bayerndruck" w:hAnsi="Bayerndruck" w:cs="Dubai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E3534B">
                                          <w:rPr>
                                            <w:rFonts w:ascii="Bayerndruck" w:hAnsi="Bayerndruck" w:cs="Dubai"/>
                                            <w:sz w:val="32"/>
                                            <w:szCs w:val="32"/>
                                          </w:rPr>
                                          <w:t>Sonntag</w:t>
                                        </w:r>
                                      </w:p>
                                      <w:p w14:paraId="7FFB765B" w14:textId="6CF88D8C" w:rsidR="00E37277" w:rsidRPr="00E3534B" w:rsidRDefault="00E37277">
                                        <w:pPr>
                                          <w:rPr>
                                            <w:rFonts w:ascii="Bayerndruck" w:hAnsi="Bayerndruck" w:cs="Dubai"/>
                                            <w:sz w:val="32"/>
                                            <w:szCs w:val="32"/>
                                          </w:rPr>
                                        </w:pPr>
                                      </w:p>
                                      <w:p w14:paraId="165B23E1" w14:textId="12573BA3" w:rsidR="00E37277" w:rsidRPr="00E3534B" w:rsidRDefault="00E37277" w:rsidP="00E37277">
                                        <w:pPr>
                                          <w:pStyle w:val="Listenabsatz"/>
                                          <w:numPr>
                                            <w:ilvl w:val="0"/>
                                            <w:numId w:val="29"/>
                                          </w:numPr>
                                          <w:rPr>
                                            <w:rFonts w:ascii="Bayerndruck" w:hAnsi="Bayerndruck" w:cs="Dubai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E3534B">
                                          <w:rPr>
                                            <w:rFonts w:ascii="Bayerndruck" w:hAnsi="Bayerndruck" w:cs="Dubai"/>
                                            <w:sz w:val="32"/>
                                            <w:szCs w:val="32"/>
                                          </w:rPr>
                                          <w:t>Montag</w:t>
                                        </w:r>
                                      </w:p>
                                      <w:p w14:paraId="37978AD2" w14:textId="4BB57361" w:rsidR="00E37277" w:rsidRPr="00E3534B" w:rsidRDefault="00E37277">
                                        <w:pPr>
                                          <w:rPr>
                                            <w:rFonts w:ascii="Bayerndruck" w:hAnsi="Bayerndruck" w:cs="Dubai"/>
                                            <w:sz w:val="32"/>
                                            <w:szCs w:val="32"/>
                                          </w:rPr>
                                        </w:pPr>
                                      </w:p>
                                      <w:p w14:paraId="0B1828F5" w14:textId="29E4A52F" w:rsidR="00E37277" w:rsidRPr="00E3534B" w:rsidRDefault="00E37277" w:rsidP="00E37277">
                                        <w:pPr>
                                          <w:pStyle w:val="Listenabsatz"/>
                                          <w:numPr>
                                            <w:ilvl w:val="0"/>
                                            <w:numId w:val="28"/>
                                          </w:numPr>
                                          <w:rPr>
                                            <w:rFonts w:ascii="Bayerndruck" w:hAnsi="Bayerndruck" w:cs="Dubai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E3534B">
                                          <w:rPr>
                                            <w:rFonts w:ascii="Bayerndruck" w:hAnsi="Bayerndruck" w:cs="Dubai"/>
                                            <w:sz w:val="32"/>
                                            <w:szCs w:val="32"/>
                                          </w:rPr>
                                          <w:t>Dienstag</w:t>
                                        </w:r>
                                      </w:p>
                                      <w:p w14:paraId="43A1BBD7" w14:textId="2EAFF0B0" w:rsidR="00E37277" w:rsidRPr="00E3534B" w:rsidRDefault="00E37277">
                                        <w:pPr>
                                          <w:rPr>
                                            <w:rFonts w:ascii="Bayerndruck" w:hAnsi="Bayerndruck" w:cs="Dubai"/>
                                            <w:sz w:val="32"/>
                                            <w:szCs w:val="32"/>
                                          </w:rPr>
                                        </w:pPr>
                                      </w:p>
                                      <w:p w14:paraId="2EB151A7" w14:textId="5B09A9F3" w:rsidR="00E37277" w:rsidRPr="00E3534B" w:rsidRDefault="00E37277" w:rsidP="00E37277">
                                        <w:pPr>
                                          <w:pStyle w:val="Listenabsatz"/>
                                          <w:numPr>
                                            <w:ilvl w:val="0"/>
                                            <w:numId w:val="27"/>
                                          </w:numPr>
                                          <w:rPr>
                                            <w:rFonts w:ascii="Bayerndruck" w:hAnsi="Bayerndruck" w:cs="Dubai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E3534B">
                                          <w:rPr>
                                            <w:rFonts w:ascii="Bayerndruck" w:hAnsi="Bayerndruck" w:cs="Dubai"/>
                                            <w:sz w:val="32"/>
                                            <w:szCs w:val="32"/>
                                          </w:rPr>
                                          <w:t>Donnerstag</w:t>
                                        </w:r>
                                      </w:p>
                                      <w:p w14:paraId="1CC9C43E" w14:textId="037A46C2" w:rsidR="00E37277" w:rsidRPr="00E3534B" w:rsidRDefault="00E37277">
                                        <w:pPr>
                                          <w:rPr>
                                            <w:rFonts w:ascii="Bayerndruck" w:hAnsi="Bayerndruck" w:cs="Dubai"/>
                                            <w:sz w:val="32"/>
                                            <w:szCs w:val="32"/>
                                          </w:rPr>
                                        </w:pPr>
                                      </w:p>
                                      <w:p w14:paraId="04F937DA" w14:textId="500D856E" w:rsidR="00E37277" w:rsidRPr="00E3534B" w:rsidRDefault="00E37277" w:rsidP="00E37277">
                                        <w:pPr>
                                          <w:pStyle w:val="Listenabsatz"/>
                                          <w:numPr>
                                            <w:ilvl w:val="0"/>
                                            <w:numId w:val="26"/>
                                          </w:numPr>
                                          <w:rPr>
                                            <w:rFonts w:ascii="Bayerndruck" w:hAnsi="Bayerndruck" w:cs="Dubai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E3534B">
                                          <w:rPr>
                                            <w:rFonts w:ascii="Bayerndruck" w:hAnsi="Bayerndruck" w:cs="Dubai"/>
                                            <w:sz w:val="32"/>
                                            <w:szCs w:val="32"/>
                                          </w:rPr>
                                          <w:t>Mittwoch</w:t>
                                        </w:r>
                                      </w:p>
                                      <w:p w14:paraId="31C49A70" w14:textId="5E658D7B" w:rsidR="00E37277" w:rsidRPr="00E3534B" w:rsidRDefault="00E37277">
                                        <w:pPr>
                                          <w:rPr>
                                            <w:rFonts w:ascii="Bayerndruck" w:hAnsi="Bayerndruck" w:cs="Dubai"/>
                                            <w:sz w:val="32"/>
                                            <w:szCs w:val="32"/>
                                          </w:rPr>
                                        </w:pPr>
                                      </w:p>
                                      <w:p w14:paraId="78F19CDE" w14:textId="744AD1F3" w:rsidR="00E37277" w:rsidRPr="00E3534B" w:rsidRDefault="00E37277" w:rsidP="00E37277">
                                        <w:pPr>
                                          <w:pStyle w:val="Listenabsatz"/>
                                          <w:numPr>
                                            <w:ilvl w:val="0"/>
                                            <w:numId w:val="25"/>
                                          </w:numPr>
                                          <w:rPr>
                                            <w:rFonts w:ascii="Bayerndruck" w:hAnsi="Bayerndruck" w:cs="Dubai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E3534B">
                                          <w:rPr>
                                            <w:rFonts w:ascii="Bayerndruck" w:hAnsi="Bayerndruck" w:cs="Dubai"/>
                                            <w:sz w:val="32"/>
                                            <w:szCs w:val="32"/>
                                          </w:rPr>
                                          <w:t>Freitag</w:t>
                                        </w:r>
                                      </w:p>
                                      <w:p w14:paraId="3CE00E7A" w14:textId="7A982CFE" w:rsidR="00E37277" w:rsidRPr="00E3534B" w:rsidRDefault="00E37277">
                                        <w:pPr>
                                          <w:rPr>
                                            <w:rFonts w:ascii="Bayerndruck" w:hAnsi="Bayerndruck" w:cs="Dubai"/>
                                            <w:sz w:val="32"/>
                                            <w:szCs w:val="32"/>
                                          </w:rPr>
                                        </w:pPr>
                                      </w:p>
                                      <w:p w14:paraId="3B0301D6" w14:textId="7805F42A" w:rsidR="00E37277" w:rsidRPr="00E3534B" w:rsidRDefault="00E37277" w:rsidP="00E37277">
                                        <w:pPr>
                                          <w:pStyle w:val="Listenabsatz"/>
                                          <w:numPr>
                                            <w:ilvl w:val="0"/>
                                            <w:numId w:val="24"/>
                                          </w:numPr>
                                          <w:rPr>
                                            <w:rFonts w:ascii="Bayerndruck" w:hAnsi="Bayerndruck" w:cs="Dubai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E3534B">
                                          <w:rPr>
                                            <w:rFonts w:ascii="Bayerndruck" w:hAnsi="Bayerndruck" w:cs="Dubai"/>
                                            <w:sz w:val="32"/>
                                            <w:szCs w:val="32"/>
                                          </w:rPr>
                                          <w:t xml:space="preserve">Samstag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6D35C27" id="Textfeld 37" o:spid="_x0000_s1029" type="#_x0000_t202" style="position:absolute;margin-left:117.35pt;margin-top:3.2pt;width:157.5pt;height:274.3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" fillcolor="white [3201]" stroked="f" strokeweight=".5pt">
                            <v:textbox>
                              <w:txbxContent>
                                <w:p w14:paraId="27DD0272" w14:textId="7EC5A943" w:rsidR="00E37277" w:rsidRPr="00E3534B" w:rsidRDefault="00E37277" w:rsidP="00E37277">
                                  <w:pPr>
                                    <w:pStyle w:val="Listenabsatz"/>
                                    <w:numPr>
                                      <w:ilvl w:val="0"/>
                                      <w:numId w:val="30"/>
                                    </w:numPr>
                                    <w:rPr>
                                      <w:rFonts w:ascii="Bayerndruck" w:hAnsi="Bayerndruck" w:cs="Dubai"/>
                                      <w:sz w:val="32"/>
                                      <w:szCs w:val="32"/>
                                    </w:rPr>
                                  </w:pPr>
                                  <w:r w:rsidRPr="00E3534B">
                                    <w:rPr>
                                      <w:rFonts w:ascii="Bayerndruck" w:hAnsi="Bayerndruck" w:cs="Dubai"/>
                                      <w:sz w:val="32"/>
                                      <w:szCs w:val="32"/>
                                    </w:rPr>
                                    <w:t>Sonntag</w:t>
                                  </w:r>
                                </w:p>
                                <w:p w14:paraId="7FFB765B" w14:textId="6CF88D8C" w:rsidR="00E37277" w:rsidRPr="00E3534B" w:rsidRDefault="00E37277">
                                  <w:pPr>
                                    <w:rPr>
                                      <w:rFonts w:ascii="Bayerndruck" w:hAnsi="Bayerndruck" w:cs="Dubai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65B23E1" w14:textId="12573BA3" w:rsidR="00E37277" w:rsidRPr="00E3534B" w:rsidRDefault="00E37277" w:rsidP="00E37277">
                                  <w:pPr>
                                    <w:pStyle w:val="Listenabsatz"/>
                                    <w:numPr>
                                      <w:ilvl w:val="0"/>
                                      <w:numId w:val="29"/>
                                    </w:numPr>
                                    <w:rPr>
                                      <w:rFonts w:ascii="Bayerndruck" w:hAnsi="Bayerndruck" w:cs="Dubai"/>
                                      <w:sz w:val="32"/>
                                      <w:szCs w:val="32"/>
                                    </w:rPr>
                                  </w:pPr>
                                  <w:r w:rsidRPr="00E3534B">
                                    <w:rPr>
                                      <w:rFonts w:ascii="Bayerndruck" w:hAnsi="Bayerndruck" w:cs="Dubai"/>
                                      <w:sz w:val="32"/>
                                      <w:szCs w:val="32"/>
                                    </w:rPr>
                                    <w:t>Montag</w:t>
                                  </w:r>
                                </w:p>
                                <w:p w14:paraId="37978AD2" w14:textId="4BB57361" w:rsidR="00E37277" w:rsidRPr="00E3534B" w:rsidRDefault="00E37277">
                                  <w:pPr>
                                    <w:rPr>
                                      <w:rFonts w:ascii="Bayerndruck" w:hAnsi="Bayerndruck" w:cs="Dubai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B1828F5" w14:textId="29E4A52F" w:rsidR="00E37277" w:rsidRPr="00E3534B" w:rsidRDefault="00E37277" w:rsidP="00E37277">
                                  <w:pPr>
                                    <w:pStyle w:val="Listenabsatz"/>
                                    <w:numPr>
                                      <w:ilvl w:val="0"/>
                                      <w:numId w:val="28"/>
                                    </w:numPr>
                                    <w:rPr>
                                      <w:rFonts w:ascii="Bayerndruck" w:hAnsi="Bayerndruck" w:cs="Dubai"/>
                                      <w:sz w:val="32"/>
                                      <w:szCs w:val="32"/>
                                    </w:rPr>
                                  </w:pPr>
                                  <w:r w:rsidRPr="00E3534B">
                                    <w:rPr>
                                      <w:rFonts w:ascii="Bayerndruck" w:hAnsi="Bayerndruck" w:cs="Dubai"/>
                                      <w:sz w:val="32"/>
                                      <w:szCs w:val="32"/>
                                    </w:rPr>
                                    <w:t>Dienstag</w:t>
                                  </w:r>
                                </w:p>
                                <w:p w14:paraId="43A1BBD7" w14:textId="2EAFF0B0" w:rsidR="00E37277" w:rsidRPr="00E3534B" w:rsidRDefault="00E37277">
                                  <w:pPr>
                                    <w:rPr>
                                      <w:rFonts w:ascii="Bayerndruck" w:hAnsi="Bayerndruck" w:cs="Dubai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EB151A7" w14:textId="5B09A9F3" w:rsidR="00E37277" w:rsidRPr="00E3534B" w:rsidRDefault="00E37277" w:rsidP="00E37277">
                                  <w:pPr>
                                    <w:pStyle w:val="Listenabsatz"/>
                                    <w:numPr>
                                      <w:ilvl w:val="0"/>
                                      <w:numId w:val="27"/>
                                    </w:numPr>
                                    <w:rPr>
                                      <w:rFonts w:ascii="Bayerndruck" w:hAnsi="Bayerndruck" w:cs="Dubai"/>
                                      <w:sz w:val="32"/>
                                      <w:szCs w:val="32"/>
                                    </w:rPr>
                                  </w:pPr>
                                  <w:r w:rsidRPr="00E3534B">
                                    <w:rPr>
                                      <w:rFonts w:ascii="Bayerndruck" w:hAnsi="Bayerndruck" w:cs="Dubai"/>
                                      <w:sz w:val="32"/>
                                      <w:szCs w:val="32"/>
                                    </w:rPr>
                                    <w:t>Donnerstag</w:t>
                                  </w:r>
                                </w:p>
                                <w:p w14:paraId="1CC9C43E" w14:textId="037A46C2" w:rsidR="00E37277" w:rsidRPr="00E3534B" w:rsidRDefault="00E37277">
                                  <w:pPr>
                                    <w:rPr>
                                      <w:rFonts w:ascii="Bayerndruck" w:hAnsi="Bayerndruck" w:cs="Dubai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4F937DA" w14:textId="500D856E" w:rsidR="00E37277" w:rsidRPr="00E3534B" w:rsidRDefault="00E37277" w:rsidP="00E37277">
                                  <w:pPr>
                                    <w:pStyle w:val="Listenabsatz"/>
                                    <w:numPr>
                                      <w:ilvl w:val="0"/>
                                      <w:numId w:val="26"/>
                                    </w:numPr>
                                    <w:rPr>
                                      <w:rFonts w:ascii="Bayerndruck" w:hAnsi="Bayerndruck" w:cs="Dubai"/>
                                      <w:sz w:val="32"/>
                                      <w:szCs w:val="32"/>
                                    </w:rPr>
                                  </w:pPr>
                                  <w:r w:rsidRPr="00E3534B">
                                    <w:rPr>
                                      <w:rFonts w:ascii="Bayerndruck" w:hAnsi="Bayerndruck" w:cs="Dubai"/>
                                      <w:sz w:val="32"/>
                                      <w:szCs w:val="32"/>
                                    </w:rPr>
                                    <w:t>Mittwoch</w:t>
                                  </w:r>
                                </w:p>
                                <w:p w14:paraId="31C49A70" w14:textId="5E658D7B" w:rsidR="00E37277" w:rsidRPr="00E3534B" w:rsidRDefault="00E37277">
                                  <w:pPr>
                                    <w:rPr>
                                      <w:rFonts w:ascii="Bayerndruck" w:hAnsi="Bayerndruck" w:cs="Dubai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8F19CDE" w14:textId="744AD1F3" w:rsidR="00E37277" w:rsidRPr="00E3534B" w:rsidRDefault="00E37277" w:rsidP="00E37277">
                                  <w:pPr>
                                    <w:pStyle w:val="Listenabsatz"/>
                                    <w:numPr>
                                      <w:ilvl w:val="0"/>
                                      <w:numId w:val="25"/>
                                    </w:numPr>
                                    <w:rPr>
                                      <w:rFonts w:ascii="Bayerndruck" w:hAnsi="Bayerndruck" w:cs="Dubai"/>
                                      <w:sz w:val="32"/>
                                      <w:szCs w:val="32"/>
                                    </w:rPr>
                                  </w:pPr>
                                  <w:r w:rsidRPr="00E3534B">
                                    <w:rPr>
                                      <w:rFonts w:ascii="Bayerndruck" w:hAnsi="Bayerndruck" w:cs="Dubai"/>
                                      <w:sz w:val="32"/>
                                      <w:szCs w:val="32"/>
                                    </w:rPr>
                                    <w:t>Freitag</w:t>
                                  </w:r>
                                </w:p>
                                <w:p w14:paraId="3CE00E7A" w14:textId="7A982CFE" w:rsidR="00E37277" w:rsidRPr="00E3534B" w:rsidRDefault="00E37277">
                                  <w:pPr>
                                    <w:rPr>
                                      <w:rFonts w:ascii="Bayerndruck" w:hAnsi="Bayerndruck" w:cs="Dubai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B0301D6" w14:textId="7805F42A" w:rsidR="00E37277" w:rsidRPr="00E3534B" w:rsidRDefault="00E37277" w:rsidP="00E37277">
                                  <w:pPr>
                                    <w:pStyle w:val="Listenabsatz"/>
                                    <w:numPr>
                                      <w:ilvl w:val="0"/>
                                      <w:numId w:val="24"/>
                                    </w:numPr>
                                    <w:rPr>
                                      <w:rFonts w:ascii="Bayerndruck" w:hAnsi="Bayerndruck" w:cs="Dubai"/>
                                      <w:sz w:val="32"/>
                                      <w:szCs w:val="32"/>
                                    </w:rPr>
                                  </w:pPr>
                                  <w:r w:rsidRPr="00E3534B">
                                    <w:rPr>
                                      <w:rFonts w:ascii="Bayerndruck" w:hAnsi="Bayerndruck" w:cs="Dubai"/>
                                      <w:sz w:val="32"/>
                                      <w:szCs w:val="32"/>
                                    </w:rPr>
                                    <w:t xml:space="preserve">Samstag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E37277"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9136" behindDoc="0" locked="0" layoutInCell="1" allowOverlap="1" wp14:anchorId="0BFD743D" wp14:editId="1C463169">
                            <wp:simplePos x="0" y="0"/>
                            <wp:positionH relativeFrom="column">
                              <wp:posOffset>2868930</wp:posOffset>
                            </wp:positionH>
                            <wp:positionV relativeFrom="paragraph">
                              <wp:posOffset>203835</wp:posOffset>
                            </wp:positionV>
                            <wp:extent cx="45085" cy="57150"/>
                            <wp:effectExtent l="0" t="0" r="12065" b="19050"/>
                            <wp:wrapNone/>
                            <wp:docPr id="45" name="Ellipse 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085" cy="5715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5E22CF65" id="Ellipse 45" o:spid="_x0000_s1026" style="position:absolute;margin-left:225.9pt;margin-top:16.05pt;width:3.55pt;height:4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" fillcolor="black [3200]" strokecolor="black [1600]" strokeweight="2pt"/>
                        </w:pict>
                      </mc:Fallback>
                    </mc:AlternateContent>
                  </w:r>
                  <w:r w:rsidR="004B5BE7">
                    <w:rPr>
                      <w:rFonts w:ascii="Bayerndruck" w:eastAsia="MS Gothic" w:hAnsi="Bayerndruck"/>
                      <w:sz w:val="32"/>
                      <w:szCs w:val="32"/>
                    </w:rPr>
                    <w:t xml:space="preserve"> </w:t>
                  </w:r>
                </w:p>
                <w:p w14:paraId="59846556" w14:textId="39745D18" w:rsidR="004B5BE7" w:rsidRPr="004B5BE7" w:rsidRDefault="004B5BE7" w:rsidP="004B5BE7">
                  <w:pPr>
                    <w:rPr>
                      <w:rFonts w:ascii="Bayerndruck" w:hAnsi="Bayerndruck"/>
                      <w:b/>
                      <w:sz w:val="32"/>
                      <w:szCs w:val="32"/>
                    </w:rPr>
                  </w:pPr>
                  <w:r>
                    <w:rPr>
                      <w:rFonts w:ascii="Bayerndruck" w:eastAsia="MS Gothic" w:hAnsi="Bayerndruck"/>
                      <w:sz w:val="32"/>
                      <w:szCs w:val="32"/>
                    </w:rPr>
                    <w:t xml:space="preserve"> </w:t>
                  </w:r>
                </w:p>
                <w:p w14:paraId="473075CC" w14:textId="72C2F786" w:rsidR="004B5BE7" w:rsidRPr="004B5BE7" w:rsidRDefault="00E37277" w:rsidP="004B5BE7">
                  <w:pPr>
                    <w:rPr>
                      <w:rFonts w:ascii="Bayerndruck" w:hAnsi="Bayerndruck"/>
                      <w:b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1968" behindDoc="0" locked="0" layoutInCell="1" allowOverlap="1" wp14:anchorId="6EA44A8A" wp14:editId="17BC415E">
                            <wp:simplePos x="0" y="0"/>
                            <wp:positionH relativeFrom="column">
                              <wp:posOffset>2792730</wp:posOffset>
                            </wp:positionH>
                            <wp:positionV relativeFrom="paragraph">
                              <wp:posOffset>195580</wp:posOffset>
                            </wp:positionV>
                            <wp:extent cx="45085" cy="57150"/>
                            <wp:effectExtent l="0" t="0" r="12065" b="19050"/>
                            <wp:wrapNone/>
                            <wp:docPr id="44" name="Ellipse 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085" cy="5715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522CC1E5" id="Ellipse 44" o:spid="_x0000_s1026" style="position:absolute;margin-left:219.9pt;margin-top:15.4pt;width:3.55pt;height:4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" fillcolor="black [3200]" strokecolor="black [1600]" strokeweight="2pt"/>
                        </w:pict>
                      </mc:Fallback>
                    </mc:AlternateContent>
                  </w:r>
                  <w:r>
                    <w:rPr>
                      <w:rFonts w:ascii="Druckschrift BY WOK" w:hAnsi="Druckschrift BY WOK"/>
                      <w:noProof/>
                      <w:sz w:val="200"/>
                      <w:szCs w:val="200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28544" behindDoc="0" locked="0" layoutInCell="1" allowOverlap="1" wp14:anchorId="276AC665" wp14:editId="2E657F8C">
                            <wp:simplePos x="0" y="0"/>
                            <wp:positionH relativeFrom="column">
                              <wp:posOffset>128905</wp:posOffset>
                            </wp:positionH>
                            <wp:positionV relativeFrom="paragraph">
                              <wp:posOffset>222885</wp:posOffset>
                            </wp:positionV>
                            <wp:extent cx="781050" cy="771525"/>
                            <wp:effectExtent l="0" t="0" r="19050" b="28575"/>
                            <wp:wrapNone/>
                            <wp:docPr id="15" name="Textfeld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781050" cy="7715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5CC49B88" w14:textId="700B4EB1" w:rsidR="00E37277" w:rsidRDefault="00E37277" w:rsidP="00E37277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76AC665" id="Textfeld 15" o:spid="_x0000_s1030" type="#_x0000_t202" style="position:absolute;margin-left:10.15pt;margin-top:17.55pt;width:61.5pt;height:60.7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" fillcolor="white [3201]" strokeweight=".5pt">
                            <v:textbox>
                              <w:txbxContent>
                                <w:p w14:paraId="5CC49B88" w14:textId="700B4EB1" w:rsidR="00E37277" w:rsidRDefault="00E37277" w:rsidP="00E37277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4B5BE7">
                    <w:rPr>
                      <w:rFonts w:ascii="Bayerndruck" w:eastAsia="MS Gothic" w:hAnsi="Bayerndruck"/>
                      <w:sz w:val="32"/>
                      <w:szCs w:val="32"/>
                    </w:rPr>
                    <w:t xml:space="preserve"> </w:t>
                  </w:r>
                </w:p>
                <w:p w14:paraId="2923FFFB" w14:textId="3C9EC7DD" w:rsidR="004B5BE7" w:rsidRPr="004B5BE7" w:rsidRDefault="00E3534B" w:rsidP="00842153">
                  <w:pPr>
                    <w:rPr>
                      <w:rFonts w:ascii="Bayerndruck" w:hAnsi="Bayerndruck"/>
                      <w:b/>
                      <w:sz w:val="32"/>
                      <w:szCs w:val="32"/>
                    </w:rPr>
                  </w:pPr>
                  <w:r>
                    <w:rPr>
                      <w:rFonts w:ascii="Druckschrift BY WOK" w:hAnsi="Druckschrift BY WOK"/>
                      <w:noProof/>
                      <w:sz w:val="200"/>
                      <w:szCs w:val="200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1386A0F8" wp14:editId="1A2F5D05">
                            <wp:simplePos x="0" y="0"/>
                            <wp:positionH relativeFrom="column">
                              <wp:posOffset>3909695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781050" cy="771525"/>
                            <wp:effectExtent l="0" t="0" r="31750" b="15875"/>
                            <wp:wrapNone/>
                            <wp:docPr id="30" name="Textfeld 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781050" cy="7715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7A2CE58C" w14:textId="144F6385" w:rsidR="00E37277" w:rsidRDefault="00E37277" w:rsidP="00E37277">
                                        <w:r>
                                          <w:rPr>
                                            <w:noProof/>
                                            <w:lang w:eastAsia="de-DE"/>
                                          </w:rPr>
                                          <w:drawing>
                                            <wp:inline distT="0" distB="0" distL="0" distR="0" wp14:anchorId="620ACC63" wp14:editId="41271B4E">
                                              <wp:extent cx="591820" cy="461514"/>
                                              <wp:effectExtent l="0" t="0" r="0" b="0"/>
                                              <wp:docPr id="32" name="Bild 4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4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3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591820" cy="461514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386A0F8" id="Textfeld 30" o:spid="_x0000_s1031" type="#_x0000_t202" style="position:absolute;margin-left:307.85pt;margin-top:2.1pt;width:61.5pt;height:6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" fillcolor="white [3201]" strokeweight=".5pt">
                            <v:textbox>
                              <w:txbxContent>
                                <w:p w14:paraId="7A2CE58C" w14:textId="144F6385" w:rsidR="00E37277" w:rsidRDefault="00E37277" w:rsidP="00E37277"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620ACC63" wp14:editId="41271B4E">
                                        <wp:extent cx="591820" cy="461514"/>
                                        <wp:effectExtent l="0" t="0" r="0" b="0"/>
                                        <wp:docPr id="32" name="Bild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91820" cy="4615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E37277">
                    <w:rPr>
                      <w:noProof/>
                      <w:lang w:eastAsia="de-DE"/>
                    </w:rPr>
                    <w:drawing>
                      <wp:anchor distT="0" distB="0" distL="114300" distR="114300" simplePos="0" relativeHeight="251650048" behindDoc="0" locked="0" layoutInCell="1" allowOverlap="1" wp14:anchorId="0DE7F65A" wp14:editId="1E36C3C1">
                        <wp:simplePos x="0" y="0"/>
                        <wp:positionH relativeFrom="column">
                          <wp:posOffset>179070</wp:posOffset>
                        </wp:positionH>
                        <wp:positionV relativeFrom="paragraph">
                          <wp:posOffset>58420</wp:posOffset>
                        </wp:positionV>
                        <wp:extent cx="657214" cy="590550"/>
                        <wp:effectExtent l="0" t="0" r="0" b="0"/>
                        <wp:wrapNone/>
                        <wp:docPr id="924" name="Bild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14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2E0F2CE2" w14:textId="077E62BC" w:rsidR="008B01D7" w:rsidRPr="00E37277" w:rsidRDefault="00E37277" w:rsidP="008B01D7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0704" behindDoc="0" locked="0" layoutInCell="1" allowOverlap="1" wp14:anchorId="7516E3C6" wp14:editId="0C2F4961">
                            <wp:simplePos x="0" y="0"/>
                            <wp:positionH relativeFrom="column">
                              <wp:posOffset>2935605</wp:posOffset>
                            </wp:positionH>
                            <wp:positionV relativeFrom="paragraph">
                              <wp:posOffset>183515</wp:posOffset>
                            </wp:positionV>
                            <wp:extent cx="45085" cy="57150"/>
                            <wp:effectExtent l="0" t="0" r="12065" b="19050"/>
                            <wp:wrapNone/>
                            <wp:docPr id="43" name="Ellipse 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085" cy="5715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34688ABF" id="Ellipse 43" o:spid="_x0000_s1026" style="position:absolute;margin-left:231.15pt;margin-top:14.45pt;width:3.55pt;height:4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" fillcolor="black [3200]" strokecolor="black [1600]" strokeweight="2pt"/>
                        </w:pict>
                      </mc:Fallback>
                    </mc:AlternateContent>
                  </w:r>
                </w:p>
                <w:p w14:paraId="1739B1C5" w14:textId="7C48AB9E" w:rsidR="008B01D7" w:rsidRPr="008B01D7" w:rsidRDefault="008B01D7" w:rsidP="008B01D7">
                  <w:pPr>
                    <w:rPr>
                      <w:rFonts w:ascii="Druckschrift normal" w:hAnsi="Druckschrift normal"/>
                      <w:sz w:val="16"/>
                      <w:szCs w:val="16"/>
                    </w:rPr>
                  </w:pPr>
                </w:p>
                <w:p w14:paraId="1B6599FA" w14:textId="3DB3A0AD" w:rsidR="008B01D7" w:rsidRDefault="00E37277" w:rsidP="008B01D7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BY WOK" w:hAnsi="Druckschrift BY WOK"/>
                      <w:noProof/>
                      <w:sz w:val="200"/>
                      <w:szCs w:val="200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37760" behindDoc="0" locked="0" layoutInCell="1" allowOverlap="1" wp14:anchorId="0E5FE941" wp14:editId="71B75521">
                            <wp:simplePos x="0" y="0"/>
                            <wp:positionH relativeFrom="column">
                              <wp:posOffset>125730</wp:posOffset>
                            </wp:positionH>
                            <wp:positionV relativeFrom="paragraph">
                              <wp:posOffset>230505</wp:posOffset>
                            </wp:positionV>
                            <wp:extent cx="781050" cy="771525"/>
                            <wp:effectExtent l="0" t="0" r="19050" b="28575"/>
                            <wp:wrapNone/>
                            <wp:docPr id="20" name="Textfeld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781050" cy="7715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179B4FED" w14:textId="0F2C105A" w:rsidR="00E37277" w:rsidRDefault="00E37277" w:rsidP="00E37277">
                                        <w:r>
                                          <w:rPr>
                                            <w:noProof/>
                                            <w:lang w:eastAsia="de-DE"/>
                                          </w:rPr>
                                          <w:drawing>
                                            <wp:inline distT="0" distB="0" distL="0" distR="0" wp14:anchorId="287C172D" wp14:editId="3B91E1F4">
                                              <wp:extent cx="574211" cy="457200"/>
                                              <wp:effectExtent l="0" t="0" r="0" b="0"/>
                                              <wp:docPr id="921" name="Bild 2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2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5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579982" cy="46179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E5FE941" id="Textfeld 20" o:spid="_x0000_s1032" type="#_x0000_t202" style="position:absolute;margin-left:9.9pt;margin-top:18.15pt;width:61.5pt;height:60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" fillcolor="white [3201]" strokeweight=".5pt">
                            <v:textbox>
                              <w:txbxContent>
                                <w:p w14:paraId="179B4FED" w14:textId="0F2C105A" w:rsidR="00E37277" w:rsidRDefault="00E37277" w:rsidP="00E37277"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287C172D" wp14:editId="3B91E1F4">
                                        <wp:extent cx="574211" cy="457200"/>
                                        <wp:effectExtent l="0" t="0" r="0" b="0"/>
                                        <wp:docPr id="921" name="Bild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79982" cy="4617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8B01D7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</w:t>
                  </w:r>
                </w:p>
                <w:p w14:paraId="23D0C345" w14:textId="2F27E304" w:rsidR="008B01D7" w:rsidRDefault="00E3534B" w:rsidP="008B01D7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BY WOK" w:hAnsi="Druckschrift BY WOK"/>
                      <w:noProof/>
                      <w:sz w:val="200"/>
                      <w:szCs w:val="200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3840" behindDoc="0" locked="0" layoutInCell="1" allowOverlap="1" wp14:anchorId="38C1BE85" wp14:editId="5BA5EFB9">
                            <wp:simplePos x="0" y="0"/>
                            <wp:positionH relativeFrom="column">
                              <wp:posOffset>3909695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781050" cy="771525"/>
                            <wp:effectExtent l="0" t="0" r="31750" b="15875"/>
                            <wp:wrapNone/>
                            <wp:docPr id="33" name="Textfeld 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781050" cy="7715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610CB420" w14:textId="40BC17B1" w:rsidR="00E37277" w:rsidRDefault="00E37277" w:rsidP="00E37277">
                                        <w:r>
                                          <w:rPr>
                                            <w:noProof/>
                                            <w:lang w:eastAsia="de-DE"/>
                                          </w:rPr>
                                          <w:drawing>
                                            <wp:inline distT="0" distB="0" distL="0" distR="0" wp14:anchorId="0AE5B78C" wp14:editId="0C853161">
                                              <wp:extent cx="591820" cy="444500"/>
                                              <wp:effectExtent l="0" t="0" r="0" b="0"/>
                                              <wp:docPr id="35" name="Grafik 17" descr="Bildergebnis für mohnblume bilder"/>
                                              <wp:cNvGraphicFramePr/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3" name="Grafik 17" descr="Bildergebnis für mohnblume bilder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16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591820" cy="4445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8C1BE85" id="Textfeld 33" o:spid="_x0000_s1033" type="#_x0000_t202" style="position:absolute;margin-left:307.85pt;margin-top:12.35pt;width:61.5pt;height:60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" fillcolor="white [3201]" strokeweight=".5pt">
                            <v:textbox>
                              <w:txbxContent>
                                <w:p w14:paraId="610CB420" w14:textId="40BC17B1" w:rsidR="00E37277" w:rsidRDefault="00E37277" w:rsidP="00E37277"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0AE5B78C" wp14:editId="0C853161">
                                        <wp:extent cx="591820" cy="444500"/>
                                        <wp:effectExtent l="0" t="0" r="0" b="0"/>
                                        <wp:docPr id="35" name="Grafik 17" descr="Bildergebnis für mohnblume bilder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Grafik 17" descr="Bildergebnis für mohnblume bilder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91820" cy="444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1ADFF16E" w14:textId="1CACE2EE" w:rsidR="008B01D7" w:rsidRDefault="00E3534B" w:rsidP="008B01D7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9440" behindDoc="0" locked="0" layoutInCell="1" allowOverlap="1" wp14:anchorId="17C55295" wp14:editId="72A5D020">
                            <wp:simplePos x="0" y="0"/>
                            <wp:positionH relativeFrom="column">
                              <wp:posOffset>3141345</wp:posOffset>
                            </wp:positionH>
                            <wp:positionV relativeFrom="paragraph">
                              <wp:posOffset>58420</wp:posOffset>
                            </wp:positionV>
                            <wp:extent cx="45085" cy="57150"/>
                            <wp:effectExtent l="0" t="0" r="31115" b="19050"/>
                            <wp:wrapNone/>
                            <wp:docPr id="42" name="Ellipse 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085" cy="5715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25CA4C84" id="Ellipse 42" o:spid="_x0000_s1026" style="position:absolute;margin-left:247.35pt;margin-top:4.6pt;width:3.55pt;height:4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" fillcolor="black [3200]" strokecolor="black [1600]" strokeweight="2pt"/>
                        </w:pict>
                      </mc:Fallback>
                    </mc:AlternateContent>
                  </w:r>
                </w:p>
                <w:p w14:paraId="1C3DC7C1" w14:textId="7E80B3BB" w:rsidR="008B01D7" w:rsidRDefault="008B01D7" w:rsidP="008B01D7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0924F2D6" w14:textId="6B0D1442" w:rsidR="008B01D7" w:rsidRDefault="00E3534B" w:rsidP="008B01D7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4080" behindDoc="0" locked="0" layoutInCell="1" allowOverlap="1" wp14:anchorId="2472669F" wp14:editId="74BBF2B4">
                            <wp:simplePos x="0" y="0"/>
                            <wp:positionH relativeFrom="column">
                              <wp:posOffset>2931795</wp:posOffset>
                            </wp:positionH>
                            <wp:positionV relativeFrom="paragraph">
                              <wp:posOffset>88900</wp:posOffset>
                            </wp:positionV>
                            <wp:extent cx="45085" cy="57150"/>
                            <wp:effectExtent l="0" t="0" r="31115" b="19050"/>
                            <wp:wrapNone/>
                            <wp:docPr id="40" name="Ellipse 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085" cy="5715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64676B4F" id="Ellipse 40" o:spid="_x0000_s1026" style="position:absolute;margin-left:230.85pt;margin-top:7pt;width:3.55pt;height:4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" fillcolor="black [3200]" strokecolor="black [1600]" strokeweight="2pt"/>
                        </w:pict>
                      </mc:Fallback>
                    </mc:AlternateContent>
                  </w:r>
                </w:p>
                <w:p w14:paraId="6984A64D" w14:textId="72530618" w:rsidR="008B01D7" w:rsidRDefault="008B01D7" w:rsidP="008B01D7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05ECC373" w14:textId="6FCF09E8" w:rsidR="00E37277" w:rsidRDefault="00E3534B" w:rsidP="008B01D7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BY WOK" w:hAnsi="Druckschrift BY WOK"/>
                      <w:noProof/>
                      <w:sz w:val="200"/>
                      <w:szCs w:val="200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5AE4FFD8" wp14:editId="695AD31B">
                            <wp:simplePos x="0" y="0"/>
                            <wp:positionH relativeFrom="column">
                              <wp:posOffset>3909695</wp:posOffset>
                            </wp:positionH>
                            <wp:positionV relativeFrom="paragraph">
                              <wp:posOffset>5715</wp:posOffset>
                            </wp:positionV>
                            <wp:extent cx="781050" cy="771525"/>
                            <wp:effectExtent l="0" t="0" r="31750" b="15875"/>
                            <wp:wrapNone/>
                            <wp:docPr id="22" name="Textfeld 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781050" cy="7715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74F862E5" w14:textId="3D4CFFB2" w:rsidR="00E37277" w:rsidRDefault="00E37277" w:rsidP="00E37277">
                                        <w:r>
                                          <w:rPr>
                                            <w:noProof/>
                                            <w:lang w:eastAsia="de-DE"/>
                                          </w:rPr>
                                          <w:drawing>
                                            <wp:inline distT="0" distB="0" distL="0" distR="0" wp14:anchorId="4DFA320B" wp14:editId="78A6E8C3">
                                              <wp:extent cx="591820" cy="492808"/>
                                              <wp:effectExtent l="0" t="0" r="0" b="2540"/>
                                              <wp:docPr id="29" name="Bild 3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3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7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591820" cy="492808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AE4FFD8" id="Textfeld 22" o:spid="_x0000_s1034" type="#_x0000_t202" style="position:absolute;margin-left:307.85pt;margin-top:.45pt;width:61.5pt;height:6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" fillcolor="white [3201]" strokeweight=".5pt">
                            <v:textbox>
                              <w:txbxContent>
                                <w:p w14:paraId="74F862E5" w14:textId="3D4CFFB2" w:rsidR="00E37277" w:rsidRDefault="00E37277" w:rsidP="00E37277"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4DFA320B" wp14:editId="78A6E8C3">
                                        <wp:extent cx="591820" cy="492808"/>
                                        <wp:effectExtent l="0" t="0" r="0" b="2540"/>
                                        <wp:docPr id="29" name="Bild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91820" cy="4928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5477F25D" w14:textId="6D5B5E40" w:rsidR="00E37277" w:rsidRDefault="00E37277" w:rsidP="008B01D7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7936" behindDoc="0" locked="0" layoutInCell="1" allowOverlap="1" wp14:anchorId="29FBD435" wp14:editId="6F0385BC">
                            <wp:simplePos x="0" y="0"/>
                            <wp:positionH relativeFrom="column">
                              <wp:posOffset>2957195</wp:posOffset>
                            </wp:positionH>
                            <wp:positionV relativeFrom="paragraph">
                              <wp:posOffset>7620</wp:posOffset>
                            </wp:positionV>
                            <wp:extent cx="45085" cy="57150"/>
                            <wp:effectExtent l="0" t="0" r="12065" b="19050"/>
                            <wp:wrapNone/>
                            <wp:docPr id="38" name="Ellipse 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085" cy="5715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409A6E11" id="Ellipse 38" o:spid="_x0000_s1026" style="position:absolute;margin-left:232.85pt;margin-top:.6pt;width:3.55pt;height:4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" fillcolor="black [3200]" strokecolor="black [1600]" strokeweight="2pt"/>
                        </w:pict>
                      </mc:Fallback>
                    </mc:AlternateContent>
                  </w:r>
                </w:p>
                <w:p w14:paraId="20ECB868" w14:textId="14E8729B" w:rsidR="008B01D7" w:rsidRDefault="008B01D7" w:rsidP="008B01D7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7A41CB83" w14:textId="2A7C075E" w:rsidR="00E37277" w:rsidRDefault="00E3534B" w:rsidP="008B01D7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1248" behindDoc="0" locked="0" layoutInCell="1" allowOverlap="1" wp14:anchorId="3F1C9347" wp14:editId="17E29A84">
                            <wp:simplePos x="0" y="0"/>
                            <wp:positionH relativeFrom="column">
                              <wp:posOffset>2931795</wp:posOffset>
                            </wp:positionH>
                            <wp:positionV relativeFrom="paragraph">
                              <wp:posOffset>52070</wp:posOffset>
                            </wp:positionV>
                            <wp:extent cx="45085" cy="57150"/>
                            <wp:effectExtent l="0" t="0" r="31115" b="19050"/>
                            <wp:wrapNone/>
                            <wp:docPr id="41" name="Ellipse 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085" cy="5715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2D00B200" id="Ellipse 41" o:spid="_x0000_s1026" style="position:absolute;margin-left:230.85pt;margin-top:4.1pt;width:3.55pt;height:4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" fillcolor="black [3200]" strokecolor="black [1600]" strokeweight="2pt"/>
                        </w:pict>
                      </mc:Fallback>
                    </mc:AlternateContent>
                  </w:r>
                </w:p>
                <w:p w14:paraId="54D78D75" w14:textId="6C5A9592" w:rsidR="00E37277" w:rsidRDefault="00E37277" w:rsidP="008B01D7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766FDA70" w14:textId="77777777" w:rsidR="00E3534B" w:rsidRDefault="00E3534B" w:rsidP="008B01D7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6A28FA99" w14:textId="77777777" w:rsidR="00E37277" w:rsidRDefault="00E37277" w:rsidP="008B01D7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346B3EDB" w14:textId="77777777" w:rsidR="008B01D7" w:rsidRDefault="008B01D7" w:rsidP="008B01D7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bCs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97344" behindDoc="0" locked="0" layoutInCell="1" allowOverlap="1" wp14:anchorId="212BA5A8" wp14:editId="227EEC69">
                            <wp:simplePos x="0" y="0"/>
                            <wp:positionH relativeFrom="column">
                              <wp:posOffset>2303145</wp:posOffset>
                            </wp:positionH>
                            <wp:positionV relativeFrom="paragraph">
                              <wp:posOffset>1939290</wp:posOffset>
                            </wp:positionV>
                            <wp:extent cx="908050" cy="434340"/>
                            <wp:effectExtent l="25400" t="50800" r="31750" b="22860"/>
                            <wp:wrapThrough wrapText="bothSides">
                              <wp:wrapPolygon edited="0">
                                <wp:start x="-604" y="-2526"/>
                                <wp:lineTo x="-604" y="21474"/>
                                <wp:lineTo x="21751" y="21474"/>
                                <wp:lineTo x="21751" y="-2526"/>
                                <wp:lineTo x="-604" y="-2526"/>
                              </wp:wrapPolygon>
                            </wp:wrapThrough>
                            <wp:docPr id="786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08050" cy="43434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787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88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89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28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29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30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31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32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33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34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35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36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37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76E8FD0F" id="Gruppieren 5" o:spid="_x0000_s1026" style="position:absolute;margin-left:181.35pt;margin-top:152.7pt;width:71.5pt;height:34.2pt;z-index:251897344" coordorigin="585,1350" coordsize="15465,25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">
                            <v:rect id="Rectangle 3" o:spid="_x0000_s1027" style="position:absolute;left:585;top:1350;width:15465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"/>
                            <v:rect id="Rectangle 4" o:spid="_x0000_s1028" style="position:absolute;left:585;top:3050;width:15465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"/>
                            <v:rect id="Rectangle 5" o:spid="_x0000_s1029" style="position:absolute;left:585;top:2200;width:15465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" fillcolor="#bfbfbf"/>
                            <v:rect id="Rectangle 6" o:spid="_x0000_s1030" style="position:absolute;left:585;top:2200;width:810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"/>
                            <v:rect id="Rectangle 7" o:spid="_x0000_s1031" style="position:absolute;left:585;top:3050;width:810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"/>
                            <v:rect id="Rectangle 8" o:spid="_x0000_s1032" style="position:absolute;left:825;top:2615;width:180;height:4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"/>
                            <v:rect id="Rectangle 9" o:spid="_x0000_s1033" style="position:absolute;left:1110;top:2615;width:180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"/>
                            <v:shapetype id="_x0000_t5" coordsize="21600,21600" o:spt="5" adj="10800" path="m@0,l,21600r21600,xe">
                              <v:stroke joinstyle="miter"/>
                              <v:formulas>
                                <v:f eqn="val #0"/>
                                <v:f eqn="prod #0 1 2"/>
                                <v:f eqn="sum @1 10800 0"/>
                              </v:formulas>
  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  <v:handles>
                                <v:h position="#0,topLeft" xrange="0,21600"/>
                              </v:handles>
                            </v:shapetype>
                            <v:shape id="AutoShape 10" o:spid="_x0000_s1034" type="#_x0000_t5" style="position:absolute;left:585;top:1350;width:810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" adj="11600"/>
                            <v:shapetype id="_x0000_t34" coordsize="21600,21600" o:spt="34" o:oned="t" adj="10800" path="m,l@0,0@0,21600,21600,21600e" filled="f">
                              <v:stroke joinstyle="miter"/>
                              <v:formulas>
                                <v:f eqn="val #0"/>
                              </v:formulas>
                              <v:path arrowok="t" fillok="f" o:connecttype="none"/>
                              <v:handles>
                                <v:h position="#0,center"/>
                              </v:handles>
                              <o:lock v:ext="edit" shapetype="t"/>
                            </v:shapetype>
                            <v:shape id="AutoShape 11" o:spid="_x0000_s1035" type="#_x0000_t34" style="position:absolute;left:827;top:3138;width:265;height:90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&#13;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&#13;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&#13;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&#13;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" adj="10759"/>
                            <w10:wrap type="through"/>
                          </v:group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Cs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95296" behindDoc="0" locked="0" layoutInCell="1" allowOverlap="1" wp14:anchorId="7A402B78" wp14:editId="0AD084B2">
                            <wp:simplePos x="0" y="0"/>
                            <wp:positionH relativeFrom="column">
                              <wp:posOffset>-1905</wp:posOffset>
                            </wp:positionH>
                            <wp:positionV relativeFrom="paragraph">
                              <wp:posOffset>1939290</wp:posOffset>
                            </wp:positionV>
                            <wp:extent cx="908050" cy="434340"/>
                            <wp:effectExtent l="25400" t="50800" r="31750" b="22860"/>
                            <wp:wrapThrough wrapText="bothSides">
                              <wp:wrapPolygon edited="0">
                                <wp:start x="-604" y="-2526"/>
                                <wp:lineTo x="-604" y="21474"/>
                                <wp:lineTo x="21751" y="21474"/>
                                <wp:lineTo x="21751" y="-2526"/>
                                <wp:lineTo x="-604" y="-2526"/>
                              </wp:wrapPolygon>
                            </wp:wrapThrough>
                            <wp:docPr id="744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08050" cy="43434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745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46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47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76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77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78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79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80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81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82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83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84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85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B294195" id="Gruppieren 5" o:spid="_x0000_s1026" style="position:absolute;margin-left:-.15pt;margin-top:152.7pt;width:71.5pt;height:34.2pt;z-index:251895296" coordorigin="585,1350" coordsize="15465,25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">
                            <v:rect id="Rectangle 3" o:spid="_x0000_s1027" style="position:absolute;left:585;top:1350;width:15465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"/>
                            <v:rect id="Rectangle 4" o:spid="_x0000_s1028" style="position:absolute;left:585;top:3050;width:15465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"/>
                            <v:rect id="Rectangle 5" o:spid="_x0000_s1029" style="position:absolute;left:585;top:2200;width:15465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" fillcolor="#bfbfbf"/>
                            <v:rect id="Rectangle 6" o:spid="_x0000_s1030" style="position:absolute;left:585;top:2200;width:810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"/>
                            <v:rect id="Rectangle 7" o:spid="_x0000_s1031" style="position:absolute;left:585;top:3050;width:810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"/>
                            <v:rect id="Rectangle 8" o:spid="_x0000_s1032" style="position:absolute;left:825;top:2615;width:180;height:4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"/>
                            <v:rect id="Rectangle 9" o:spid="_x0000_s1033" style="position:absolute;left:1110;top:2615;width:180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"/>
                            <v:shape id="AutoShape 10" o:spid="_x0000_s1034" type="#_x0000_t5" style="position:absolute;left:585;top:1350;width:810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&#13;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&#13;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&#13;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&#13;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&#13;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" adj="10759"/>
                            <w10:wrap type="through"/>
                          </v:group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Cs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68672" behindDoc="0" locked="0" layoutInCell="1" allowOverlap="1" wp14:anchorId="7C7F5BEE" wp14:editId="3CF6AD4D">
                            <wp:simplePos x="0" y="0"/>
                            <wp:positionH relativeFrom="column">
                              <wp:posOffset>-1905</wp:posOffset>
                            </wp:positionH>
                            <wp:positionV relativeFrom="paragraph">
                              <wp:posOffset>339090</wp:posOffset>
                            </wp:positionV>
                            <wp:extent cx="908050" cy="434340"/>
                            <wp:effectExtent l="25400" t="50800" r="31750" b="22860"/>
                            <wp:wrapThrough wrapText="bothSides">
                              <wp:wrapPolygon edited="0">
                                <wp:start x="-604" y="-2526"/>
                                <wp:lineTo x="-604" y="21474"/>
                                <wp:lineTo x="21751" y="21474"/>
                                <wp:lineTo x="21751" y="-2526"/>
                                <wp:lineTo x="-604" y="-2526"/>
                              </wp:wrapPolygon>
                            </wp:wrapThrough>
                            <wp:docPr id="902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08050" cy="43434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903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04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05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06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07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08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09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10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11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12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13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14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15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6E90369" id="Gruppieren 5" o:spid="_x0000_s1026" style="position:absolute;margin-left:-.15pt;margin-top:26.7pt;width:71.5pt;height:34.2pt;z-index:251868672" coordorigin="585,1350" coordsize="15465,25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">
                            <v:rect id="Rectangle 3" o:spid="_x0000_s1027" style="position:absolute;left:585;top:1350;width:15465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"/>
                            <v:rect id="Rectangle 4" o:spid="_x0000_s1028" style="position:absolute;left:585;top:3050;width:15465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"/>
                            <v:rect id="Rectangle 5" o:spid="_x0000_s1029" style="position:absolute;left:585;top:2200;width:15465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" fillcolor="#bfbfbf"/>
                            <v:rect id="Rectangle 6" o:spid="_x0000_s1030" style="position:absolute;left:585;top:2200;width:810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"/>
                            <v:rect id="Rectangle 7" o:spid="_x0000_s1031" style="position:absolute;left:585;top:3050;width:810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"/>
                            <v:rect id="Rectangle 8" o:spid="_x0000_s1032" style="position:absolute;left:825;top:2615;width:180;height:4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"/>
                            <v:rect id="Rectangle 9" o:spid="_x0000_s1033" style="position:absolute;left:1110;top:2615;width:180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"/>
                            <v:shape id="AutoShape 10" o:spid="_x0000_s1034" type="#_x0000_t5" style="position:absolute;left:585;top:1350;width:810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&#13;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&#13;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&#13;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&#13;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&#13;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" adj="10759"/>
                            <w10:wrap type="through"/>
                          </v:group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3. Kürze die Wochentage ab, z.B. MO für Montag! </w:t>
                  </w:r>
                </w:p>
                <w:p w14:paraId="11571F91" w14:textId="77777777" w:rsidR="008B01D7" w:rsidRDefault="008B01D7" w:rsidP="008B01D7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bCs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89152" behindDoc="0" locked="0" layoutInCell="1" allowOverlap="1" wp14:anchorId="5E6335EB" wp14:editId="1F185522">
                            <wp:simplePos x="0" y="0"/>
                            <wp:positionH relativeFrom="column">
                              <wp:posOffset>1276985</wp:posOffset>
                            </wp:positionH>
                            <wp:positionV relativeFrom="paragraph">
                              <wp:posOffset>126365</wp:posOffset>
                            </wp:positionV>
                            <wp:extent cx="908050" cy="434340"/>
                            <wp:effectExtent l="25400" t="50800" r="31750" b="22860"/>
                            <wp:wrapThrough wrapText="bothSides">
                              <wp:wrapPolygon edited="0">
                                <wp:start x="-604" y="-2526"/>
                                <wp:lineTo x="-604" y="21474"/>
                                <wp:lineTo x="21751" y="21474"/>
                                <wp:lineTo x="21751" y="-2526"/>
                                <wp:lineTo x="-604" y="-2526"/>
                              </wp:wrapPolygon>
                            </wp:wrapThrough>
                            <wp:docPr id="925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08050" cy="43434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926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27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3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4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6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7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8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9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0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1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2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3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1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07B0F710" id="Gruppieren 5" o:spid="_x0000_s1026" style="position:absolute;margin-left:100.55pt;margin-top:9.95pt;width:71.5pt;height:34.2pt;z-index:251889152" coordorigin="585,1350" coordsize="15465,25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">
                            <v:rect id="Rectangle 3" o:spid="_x0000_s1027" style="position:absolute;left:585;top:1350;width:15465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"/>
                            <v:rect id="Rectangle 4" o:spid="_x0000_s1028" style="position:absolute;left:585;top:3050;width:15465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"/>
                            <v:rect id="Rectangle 5" o:spid="_x0000_s1029" style="position:absolute;left:585;top:2200;width:15465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" fillcolor="#bfbfbf"/>
                            <v:rect id="Rectangle 6" o:spid="_x0000_s1030" style="position:absolute;left:585;top:2200;width:810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"/>
                            <v:rect id="Rectangle 7" o:spid="_x0000_s1031" style="position:absolute;left:585;top:3050;width:810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"/>
                            <v:rect id="Rectangle 8" o:spid="_x0000_s1032" style="position:absolute;left:825;top:2615;width:180;height:4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"/>
                            <v:rect id="Rectangle 9" o:spid="_x0000_s1033" style="position:absolute;left:1110;top:2615;width:180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"/>
                            <v:shape id="AutoShape 10" o:spid="_x0000_s1034" type="#_x0000_t5" style="position:absolute;left:585;top:1350;width:810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&#13;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&#13;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&#13;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&#13;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&#13;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" adj="10759"/>
                            <w10:wrap type="through"/>
                          </v:group>
                        </w:pict>
                      </mc:Fallback>
                    </mc:AlternateContent>
                  </w:r>
                </w:p>
                <w:p w14:paraId="5662C681" w14:textId="77777777" w:rsidR="008B01D7" w:rsidRDefault="008B01D7" w:rsidP="008B01D7">
                  <w:pPr>
                    <w:rPr>
                      <w:rFonts w:ascii="Druckschrift normal" w:hAnsi="Druckschrift normal"/>
                      <w:sz w:val="40"/>
                      <w:szCs w:val="40"/>
                    </w:rPr>
                  </w:pPr>
                  <w:r>
                    <w:rPr>
                      <w:rFonts w:ascii="Druckschrift normal" w:hAnsi="Druckschrift normal"/>
                      <w:sz w:val="40"/>
                      <w:szCs w:val="40"/>
                    </w:rPr>
                    <w:t>Montag                             Dienstag</w:t>
                  </w:r>
                </w:p>
                <w:p w14:paraId="266631FC" w14:textId="77777777" w:rsidR="008B01D7" w:rsidRDefault="008B01D7" w:rsidP="008B01D7">
                  <w:pPr>
                    <w:rPr>
                      <w:rFonts w:ascii="Druckschrift normal" w:hAnsi="Druckschrift normal"/>
                      <w:sz w:val="40"/>
                      <w:szCs w:val="40"/>
                    </w:rPr>
                  </w:pPr>
                </w:p>
                <w:p w14:paraId="39985256" w14:textId="77777777" w:rsidR="008B01D7" w:rsidRDefault="008B01D7" w:rsidP="008B01D7">
                  <w:pPr>
                    <w:rPr>
                      <w:rFonts w:ascii="Druckschrift normal" w:hAnsi="Druckschrift normal"/>
                      <w:sz w:val="40"/>
                      <w:szCs w:val="40"/>
                    </w:rPr>
                  </w:pPr>
                  <w:r>
                    <w:rPr>
                      <w:rFonts w:ascii="Druckschrift normal" w:hAnsi="Druckschrift normal"/>
                      <w:bCs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93248" behindDoc="0" locked="0" layoutInCell="1" allowOverlap="1" wp14:anchorId="0386CE40" wp14:editId="65A31902">
                            <wp:simplePos x="0" y="0"/>
                            <wp:positionH relativeFrom="column">
                              <wp:posOffset>2303145</wp:posOffset>
                            </wp:positionH>
                            <wp:positionV relativeFrom="paragraph">
                              <wp:posOffset>180340</wp:posOffset>
                            </wp:positionV>
                            <wp:extent cx="908050" cy="434340"/>
                            <wp:effectExtent l="25400" t="50800" r="31750" b="22860"/>
                            <wp:wrapThrough wrapText="bothSides">
                              <wp:wrapPolygon edited="0">
                                <wp:start x="-604" y="-2526"/>
                                <wp:lineTo x="-604" y="21474"/>
                                <wp:lineTo x="21751" y="21474"/>
                                <wp:lineTo x="21751" y="-2526"/>
                                <wp:lineTo x="-604" y="-2526"/>
                              </wp:wrapPolygon>
                            </wp:wrapThrough>
                            <wp:docPr id="286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08050" cy="43434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287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04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05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06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07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08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37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38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39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40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41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42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43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582D346" id="Gruppieren 5" o:spid="_x0000_s1026" style="position:absolute;margin-left:181.35pt;margin-top:14.2pt;width:71.5pt;height:34.2pt;z-index:251893248" coordorigin="585,1350" coordsize="15465,25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">
                            <v:rect id="Rectangle 3" o:spid="_x0000_s1027" style="position:absolute;left:585;top:1350;width:15465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"/>
                            <v:rect id="Rectangle 4" o:spid="_x0000_s1028" style="position:absolute;left:585;top:3050;width:15465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"/>
                            <v:rect id="Rectangle 5" o:spid="_x0000_s1029" style="position:absolute;left:585;top:2200;width:15465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" fillcolor="#bfbfbf"/>
                            <v:rect id="Rectangle 6" o:spid="_x0000_s1030" style="position:absolute;left:585;top:2200;width:810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"/>
                            <v:rect id="Rectangle 7" o:spid="_x0000_s1031" style="position:absolute;left:585;top:3050;width:810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"/>
                            <v:rect id="Rectangle 8" o:spid="_x0000_s1032" style="position:absolute;left:825;top:2615;width:180;height:4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"/>
                            <v:rect id="Rectangle 9" o:spid="_x0000_s1033" style="position:absolute;left:1110;top:2615;width:180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"/>
                            <v:shape id="AutoShape 10" o:spid="_x0000_s1034" type="#_x0000_t5" style="position:absolute;left:585;top:1350;width:810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&#13;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&#13;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&#13;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&#13;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&#13;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" adj="10759"/>
                            <w10:wrap type="through"/>
                          </v:group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Cs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91200" behindDoc="0" locked="0" layoutInCell="1" allowOverlap="1" wp14:anchorId="3D033E90" wp14:editId="4083F62D">
                            <wp:simplePos x="0" y="0"/>
                            <wp:positionH relativeFrom="column">
                              <wp:posOffset>-1905</wp:posOffset>
                            </wp:positionH>
                            <wp:positionV relativeFrom="paragraph">
                              <wp:posOffset>180340</wp:posOffset>
                            </wp:positionV>
                            <wp:extent cx="908050" cy="434340"/>
                            <wp:effectExtent l="25400" t="50800" r="31750" b="22860"/>
                            <wp:wrapThrough wrapText="bothSides">
                              <wp:wrapPolygon edited="0">
                                <wp:start x="-604" y="-2526"/>
                                <wp:lineTo x="-604" y="21474"/>
                                <wp:lineTo x="21751" y="21474"/>
                                <wp:lineTo x="21751" y="-2526"/>
                                <wp:lineTo x="-604" y="-2526"/>
                              </wp:wrapPolygon>
                            </wp:wrapThrough>
                            <wp:docPr id="272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08050" cy="43434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273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4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5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6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7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8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9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0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1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2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3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4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5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F60F708" id="Gruppieren 5" o:spid="_x0000_s1026" style="position:absolute;margin-left:-.15pt;margin-top:14.2pt;width:71.5pt;height:34.2pt;z-index:251891200" coordorigin="585,1350" coordsize="15465,25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">
                            <v:rect id="Rectangle 3" o:spid="_x0000_s1027" style="position:absolute;left:585;top:1350;width:15465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"/>
                            <v:rect id="Rectangle 4" o:spid="_x0000_s1028" style="position:absolute;left:585;top:3050;width:15465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"/>
                            <v:rect id="Rectangle 5" o:spid="_x0000_s1029" style="position:absolute;left:585;top:2200;width:15465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" fillcolor="#bfbfbf"/>
                            <v:rect id="Rectangle 6" o:spid="_x0000_s1030" style="position:absolute;left:585;top:2200;width:810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"/>
                            <v:rect id="Rectangle 7" o:spid="_x0000_s1031" style="position:absolute;left:585;top:3050;width:810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"/>
                            <v:rect id="Rectangle 8" o:spid="_x0000_s1032" style="position:absolute;left:825;top:2615;width:180;height:4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"/>
                            <v:rect id="Rectangle 9" o:spid="_x0000_s1033" style="position:absolute;left:1110;top:2615;width:180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"/>
                            <v:shape id="AutoShape 10" o:spid="_x0000_s1034" type="#_x0000_t5" style="position:absolute;left:585;top:1350;width:810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&#13;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&#13;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&#13;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&#13;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&#13;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" adj="10759"/>
                            <w10:wrap type="through"/>
                          </v:group>
                        </w:pict>
                      </mc:Fallback>
                    </mc:AlternateContent>
                  </w:r>
                </w:p>
                <w:p w14:paraId="239B7327" w14:textId="77777777" w:rsidR="008B01D7" w:rsidRDefault="008B01D7" w:rsidP="008B01D7">
                  <w:pPr>
                    <w:rPr>
                      <w:rFonts w:ascii="Druckschrift normal" w:hAnsi="Druckschrift normal"/>
                      <w:sz w:val="40"/>
                      <w:szCs w:val="40"/>
                    </w:rPr>
                  </w:pPr>
                  <w:r>
                    <w:rPr>
                      <w:rFonts w:ascii="Druckschrift normal" w:hAnsi="Druckschrift normal"/>
                      <w:sz w:val="40"/>
                      <w:szCs w:val="40"/>
                    </w:rPr>
                    <w:t xml:space="preserve"> Mittwoch                         Donnerstag</w:t>
                  </w:r>
                </w:p>
                <w:p w14:paraId="1D9D64B4" w14:textId="77777777" w:rsidR="008B01D7" w:rsidRDefault="008B01D7" w:rsidP="008B01D7">
                  <w:pPr>
                    <w:rPr>
                      <w:rFonts w:ascii="Druckschrift normal" w:hAnsi="Druckschrift normal"/>
                      <w:sz w:val="40"/>
                      <w:szCs w:val="40"/>
                    </w:rPr>
                  </w:pPr>
                </w:p>
                <w:p w14:paraId="3A2D1672" w14:textId="77777777" w:rsidR="008B01D7" w:rsidRDefault="008B01D7" w:rsidP="008B01D7">
                  <w:pPr>
                    <w:rPr>
                      <w:rFonts w:ascii="Druckschrift normal" w:hAnsi="Druckschrift normal"/>
                      <w:sz w:val="40"/>
                      <w:szCs w:val="40"/>
                    </w:rPr>
                  </w:pPr>
                </w:p>
                <w:p w14:paraId="6EC2F112" w14:textId="77777777" w:rsidR="008B01D7" w:rsidRDefault="008B01D7" w:rsidP="008B01D7">
                  <w:pPr>
                    <w:rPr>
                      <w:rFonts w:ascii="Druckschrift normal" w:hAnsi="Druckschrift normal"/>
                      <w:sz w:val="40"/>
                      <w:szCs w:val="40"/>
                    </w:rPr>
                  </w:pPr>
                  <w:r>
                    <w:rPr>
                      <w:rFonts w:ascii="Druckschrift normal" w:hAnsi="Druckschrift normal"/>
                      <w:sz w:val="40"/>
                      <w:szCs w:val="40"/>
                    </w:rPr>
                    <w:t xml:space="preserve"> Freitag                        Samstag </w:t>
                  </w:r>
                </w:p>
                <w:p w14:paraId="47A741B0" w14:textId="77777777" w:rsidR="008B01D7" w:rsidRDefault="008B01D7" w:rsidP="008B01D7">
                  <w:pPr>
                    <w:rPr>
                      <w:rFonts w:ascii="Druckschrift normal" w:hAnsi="Druckschrift normal"/>
                      <w:sz w:val="40"/>
                      <w:szCs w:val="40"/>
                    </w:rPr>
                  </w:pPr>
                  <w:r>
                    <w:rPr>
                      <w:rFonts w:ascii="Druckschrift normal" w:hAnsi="Druckschrift normal"/>
                      <w:bCs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99392" behindDoc="0" locked="0" layoutInCell="1" allowOverlap="1" wp14:anchorId="2187EA5A" wp14:editId="7636358A">
                            <wp:simplePos x="0" y="0"/>
                            <wp:positionH relativeFrom="column">
                              <wp:posOffset>-1028065</wp:posOffset>
                            </wp:positionH>
                            <wp:positionV relativeFrom="paragraph">
                              <wp:posOffset>448310</wp:posOffset>
                            </wp:positionV>
                            <wp:extent cx="908050" cy="434340"/>
                            <wp:effectExtent l="25400" t="50800" r="31750" b="22860"/>
                            <wp:wrapThrough wrapText="bothSides">
                              <wp:wrapPolygon edited="0">
                                <wp:start x="-604" y="-2526"/>
                                <wp:lineTo x="-604" y="21474"/>
                                <wp:lineTo x="21751" y="21474"/>
                                <wp:lineTo x="21751" y="-2526"/>
                                <wp:lineTo x="-604" y="-2526"/>
                              </wp:wrapPolygon>
                            </wp:wrapThrough>
                            <wp:docPr id="938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08050" cy="43434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939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40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41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42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43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44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45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46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47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48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49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50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51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40F05D6" id="Gruppieren 5" o:spid="_x0000_s1026" style="position:absolute;margin-left:-80.95pt;margin-top:35.3pt;width:71.5pt;height:34.2pt;z-index:251899392" coordorigin="585,1350" coordsize="15465,25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">
                            <v:rect id="Rectangle 3" o:spid="_x0000_s1027" style="position:absolute;left:585;top:1350;width:15465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"/>
                            <v:rect id="Rectangle 4" o:spid="_x0000_s1028" style="position:absolute;left:585;top:3050;width:15465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"/>
                            <v:rect id="Rectangle 5" o:spid="_x0000_s1029" style="position:absolute;left:585;top:2200;width:15465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" fillcolor="#bfbfbf"/>
                            <v:rect id="Rectangle 6" o:spid="_x0000_s1030" style="position:absolute;left:585;top:2200;width:810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"/>
                            <v:rect id="Rectangle 7" o:spid="_x0000_s1031" style="position:absolute;left:585;top:3050;width:810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"/>
                            <v:rect id="Rectangle 8" o:spid="_x0000_s1032" style="position:absolute;left:825;top:2615;width:180;height:4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"/>
                            <v:rect id="Rectangle 9" o:spid="_x0000_s1033" style="position:absolute;left:1110;top:2615;width:180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"/>
                            <v:shape id="AutoShape 10" o:spid="_x0000_s1034" type="#_x0000_t5" style="position:absolute;left:585;top:1350;width:810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&#13;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&#13;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&#13;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&#13;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&#13;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" adj="10759"/>
                            <w10:wrap type="through"/>
                          </v:group>
                        </w:pict>
                      </mc:Fallback>
                    </mc:AlternateContent>
                  </w:r>
                </w:p>
                <w:p w14:paraId="768FEA68" w14:textId="77777777" w:rsidR="008B01D7" w:rsidRDefault="008B01D7" w:rsidP="008B01D7">
                  <w:pPr>
                    <w:rPr>
                      <w:rFonts w:ascii="Druckschrift normal" w:hAnsi="Druckschrift normal"/>
                      <w:sz w:val="40"/>
                      <w:szCs w:val="40"/>
                    </w:rPr>
                  </w:pPr>
                  <w:r>
                    <w:rPr>
                      <w:rFonts w:ascii="Druckschrift normal" w:hAnsi="Druckschrift normal"/>
                      <w:sz w:val="40"/>
                      <w:szCs w:val="40"/>
                    </w:rPr>
                    <w:t xml:space="preserve">     </w:t>
                  </w:r>
                </w:p>
                <w:p w14:paraId="0A208016" w14:textId="77777777" w:rsidR="008B01D7" w:rsidRPr="008B01D7" w:rsidRDefault="008B01D7" w:rsidP="008B01D7">
                  <w:pPr>
                    <w:rPr>
                      <w:rFonts w:ascii="Druckschrift normal" w:hAnsi="Druckschrift normal"/>
                      <w:sz w:val="40"/>
                      <w:szCs w:val="40"/>
                    </w:rPr>
                  </w:pPr>
                  <w:r>
                    <w:rPr>
                      <w:rFonts w:ascii="Druckschrift normal" w:hAnsi="Druckschrift normal"/>
                      <w:sz w:val="40"/>
                      <w:szCs w:val="40"/>
                    </w:rPr>
                    <w:t xml:space="preserve">Sonntag </w:t>
                  </w:r>
                </w:p>
              </w:tc>
              <w:tc>
                <w:tcPr>
                  <w:tcW w:w="850" w:type="dxa"/>
                </w:tcPr>
                <w:p w14:paraId="1BDE797A" w14:textId="77777777" w:rsidR="00950220" w:rsidRDefault="00950220" w:rsidP="008947EE">
                  <w:pPr>
                    <w:pStyle w:val="berschrift1"/>
                    <w:spacing w:before="120"/>
                    <w:rPr>
                      <w:rFonts w:ascii="Druckschrift normal" w:hAnsi="Druckschrift normal"/>
                      <w:szCs w:val="40"/>
                    </w:rPr>
                  </w:pPr>
                  <w:r w:rsidRPr="0039526F">
                    <w:rPr>
                      <w:rFonts w:ascii="Druckschrift normal" w:hAnsi="Druckschrift normal"/>
                      <w:szCs w:val="40"/>
                    </w:rPr>
                    <w:lastRenderedPageBreak/>
                    <w:t>Pkt</w:t>
                  </w:r>
                  <w:r>
                    <w:rPr>
                      <w:rFonts w:ascii="Druckschrift normal" w:hAnsi="Druckschrift normal"/>
                      <w:szCs w:val="40"/>
                    </w:rPr>
                    <w:t>.</w:t>
                  </w:r>
                </w:p>
                <w:p w14:paraId="40E6FA9D" w14:textId="77777777" w:rsidR="00950220" w:rsidRDefault="00950220" w:rsidP="00EB2C6A"/>
                <w:p w14:paraId="782922D6" w14:textId="77777777" w:rsidR="00950220" w:rsidRDefault="00950220" w:rsidP="00EB2C6A"/>
                <w:p w14:paraId="5D2A68B9" w14:textId="77777777" w:rsidR="00950220" w:rsidRDefault="00950220" w:rsidP="00EB2C6A"/>
                <w:p w14:paraId="3F005A26" w14:textId="77777777" w:rsidR="00F70F0B" w:rsidRDefault="00F70F0B" w:rsidP="00EB2C6A"/>
                <w:p w14:paraId="0B8F2E96" w14:textId="77777777" w:rsidR="00F70F0B" w:rsidRDefault="00F70F0B" w:rsidP="00EB2C6A"/>
                <w:p w14:paraId="0EFAEE9C" w14:textId="77777777" w:rsidR="00F70F0B" w:rsidRDefault="00F70F0B" w:rsidP="00EB2C6A"/>
                <w:p w14:paraId="4BA0A067" w14:textId="77777777" w:rsidR="00F70F0B" w:rsidRPr="00EB2C6A" w:rsidRDefault="00F70F0B" w:rsidP="00EB2C6A"/>
                <w:p w14:paraId="6C365F10" w14:textId="77777777" w:rsidR="004B5BE7" w:rsidRDefault="004B5BE7" w:rsidP="004B5BE7">
                  <w:pPr>
                    <w:jc w:val="center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7CE9EC3C" w14:textId="77777777" w:rsidR="004B5BE7" w:rsidRDefault="004B5BE7" w:rsidP="004B5BE7">
                  <w:pPr>
                    <w:jc w:val="center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3518AAB7" w14:textId="77777777" w:rsidR="004B5BE7" w:rsidRDefault="00950220" w:rsidP="004B5BE7">
                  <w:pPr>
                    <w:jc w:val="center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044B3B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/</w:t>
                  </w:r>
                  <w:r w:rsidR="004B5BE7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7</w:t>
                  </w:r>
                </w:p>
                <w:p w14:paraId="0E59FE22" w14:textId="77777777" w:rsidR="00B32CF5" w:rsidRDefault="00B32CF5" w:rsidP="00B32CF5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2D77150D" w14:textId="77777777" w:rsidR="00B32CF5" w:rsidRDefault="00B32CF5" w:rsidP="00D01C6D">
                  <w:pPr>
                    <w:jc w:val="right"/>
                    <w:rPr>
                      <w:rFonts w:ascii="Druckschrift normal" w:hAnsi="Druckschrift normal"/>
                      <w:b/>
                      <w:sz w:val="28"/>
                      <w:szCs w:val="28"/>
                    </w:rPr>
                  </w:pPr>
                </w:p>
                <w:p w14:paraId="4C6F5E20" w14:textId="77777777" w:rsidR="00467D8F" w:rsidRDefault="00467D8F" w:rsidP="00D01C6D">
                  <w:pPr>
                    <w:jc w:val="right"/>
                    <w:rPr>
                      <w:rFonts w:ascii="Druckschrift normal" w:hAnsi="Druckschrift normal"/>
                      <w:b/>
                      <w:sz w:val="28"/>
                      <w:szCs w:val="28"/>
                    </w:rPr>
                  </w:pPr>
                </w:p>
                <w:p w14:paraId="677AD9A0" w14:textId="77777777" w:rsidR="00467D8F" w:rsidRDefault="00467D8F" w:rsidP="00D01C6D">
                  <w:pPr>
                    <w:jc w:val="right"/>
                    <w:rPr>
                      <w:rFonts w:ascii="Druckschrift normal" w:hAnsi="Druckschrift normal"/>
                      <w:b/>
                      <w:sz w:val="28"/>
                      <w:szCs w:val="28"/>
                    </w:rPr>
                  </w:pPr>
                </w:p>
                <w:p w14:paraId="6EFBAD75" w14:textId="77777777" w:rsidR="00467D8F" w:rsidRDefault="00467D8F" w:rsidP="00D01C6D">
                  <w:pPr>
                    <w:jc w:val="right"/>
                    <w:rPr>
                      <w:rFonts w:ascii="Druckschrift normal" w:hAnsi="Druckschrift normal"/>
                      <w:b/>
                      <w:sz w:val="28"/>
                      <w:szCs w:val="28"/>
                    </w:rPr>
                  </w:pPr>
                </w:p>
                <w:p w14:paraId="483A55A5" w14:textId="77777777" w:rsidR="00467D8F" w:rsidRDefault="00467D8F" w:rsidP="00D01C6D">
                  <w:pPr>
                    <w:jc w:val="right"/>
                    <w:rPr>
                      <w:rFonts w:ascii="Druckschrift normal" w:hAnsi="Druckschrift normal"/>
                      <w:b/>
                      <w:sz w:val="28"/>
                      <w:szCs w:val="28"/>
                    </w:rPr>
                  </w:pPr>
                </w:p>
                <w:p w14:paraId="00F46367" w14:textId="77777777" w:rsidR="00467D8F" w:rsidRDefault="00467D8F" w:rsidP="00D01C6D">
                  <w:pPr>
                    <w:jc w:val="right"/>
                    <w:rPr>
                      <w:rFonts w:ascii="Druckschrift normal" w:hAnsi="Druckschrift normal"/>
                      <w:b/>
                      <w:sz w:val="28"/>
                      <w:szCs w:val="28"/>
                    </w:rPr>
                  </w:pPr>
                </w:p>
                <w:p w14:paraId="3A960C55" w14:textId="77777777" w:rsidR="00467D8F" w:rsidRDefault="00467D8F" w:rsidP="00D01C6D">
                  <w:pPr>
                    <w:jc w:val="right"/>
                    <w:rPr>
                      <w:rFonts w:ascii="Druckschrift normal" w:hAnsi="Druckschrift normal"/>
                      <w:b/>
                      <w:sz w:val="28"/>
                      <w:szCs w:val="28"/>
                    </w:rPr>
                  </w:pPr>
                </w:p>
                <w:p w14:paraId="2963EF46" w14:textId="77777777" w:rsidR="00467D8F" w:rsidRDefault="00467D8F" w:rsidP="00D01C6D">
                  <w:pPr>
                    <w:jc w:val="right"/>
                    <w:rPr>
                      <w:rFonts w:ascii="Druckschrift normal" w:hAnsi="Druckschrift normal"/>
                      <w:b/>
                      <w:sz w:val="28"/>
                      <w:szCs w:val="28"/>
                    </w:rPr>
                  </w:pPr>
                </w:p>
                <w:p w14:paraId="79DF1FED" w14:textId="77777777" w:rsidR="00467D8F" w:rsidRDefault="00467D8F" w:rsidP="00D01C6D">
                  <w:pPr>
                    <w:jc w:val="right"/>
                    <w:rPr>
                      <w:rFonts w:ascii="Druckschrift normal" w:hAnsi="Druckschrift normal"/>
                      <w:b/>
                      <w:sz w:val="28"/>
                      <w:szCs w:val="28"/>
                    </w:rPr>
                  </w:pPr>
                </w:p>
                <w:p w14:paraId="7FD8BC95" w14:textId="77777777" w:rsidR="0053774F" w:rsidRDefault="0053774F" w:rsidP="00D01C6D">
                  <w:pPr>
                    <w:jc w:val="right"/>
                    <w:rPr>
                      <w:rFonts w:ascii="Druckschrift normal" w:hAnsi="Druckschrift normal"/>
                      <w:b/>
                      <w:sz w:val="28"/>
                      <w:szCs w:val="28"/>
                    </w:rPr>
                  </w:pPr>
                </w:p>
                <w:p w14:paraId="38C79924" w14:textId="77777777" w:rsidR="00467D8F" w:rsidRDefault="00467D8F" w:rsidP="00D01C6D">
                  <w:pPr>
                    <w:jc w:val="right"/>
                    <w:rPr>
                      <w:rFonts w:ascii="Druckschrift normal" w:hAnsi="Druckschrift normal"/>
                      <w:b/>
                      <w:sz w:val="28"/>
                      <w:szCs w:val="28"/>
                    </w:rPr>
                  </w:pPr>
                </w:p>
                <w:p w14:paraId="5C4ABB0A" w14:textId="77777777" w:rsidR="004F73AF" w:rsidRDefault="004F73AF" w:rsidP="00D01C6D">
                  <w:pPr>
                    <w:jc w:val="right"/>
                    <w:rPr>
                      <w:rFonts w:ascii="Druckschrift normal" w:hAnsi="Druckschrift normal"/>
                      <w:b/>
                      <w:sz w:val="28"/>
                      <w:szCs w:val="28"/>
                    </w:rPr>
                  </w:pPr>
                </w:p>
                <w:p w14:paraId="39F65AFB" w14:textId="77777777" w:rsidR="004F73AF" w:rsidRDefault="004F73AF" w:rsidP="00D01C6D">
                  <w:pPr>
                    <w:jc w:val="right"/>
                    <w:rPr>
                      <w:rFonts w:ascii="Druckschrift normal" w:hAnsi="Druckschrift normal"/>
                      <w:b/>
                      <w:sz w:val="28"/>
                      <w:szCs w:val="28"/>
                    </w:rPr>
                  </w:pPr>
                </w:p>
                <w:p w14:paraId="3B0D1BB0" w14:textId="77777777" w:rsidR="004F73AF" w:rsidRDefault="004F73AF" w:rsidP="00D01C6D">
                  <w:pPr>
                    <w:jc w:val="right"/>
                    <w:rPr>
                      <w:rFonts w:ascii="Druckschrift normal" w:hAnsi="Druckschrift normal"/>
                      <w:b/>
                      <w:sz w:val="28"/>
                      <w:szCs w:val="28"/>
                    </w:rPr>
                  </w:pPr>
                </w:p>
                <w:p w14:paraId="00EBF3E0" w14:textId="77777777" w:rsidR="004F73AF" w:rsidRDefault="004F73AF" w:rsidP="00D01C6D">
                  <w:pPr>
                    <w:jc w:val="right"/>
                    <w:rPr>
                      <w:rFonts w:ascii="Druckschrift normal" w:hAnsi="Druckschrift normal"/>
                      <w:b/>
                      <w:sz w:val="28"/>
                      <w:szCs w:val="28"/>
                    </w:rPr>
                  </w:pPr>
                </w:p>
                <w:p w14:paraId="76F7900B" w14:textId="77777777" w:rsidR="004F73AF" w:rsidRDefault="004F73AF" w:rsidP="00D01C6D">
                  <w:pPr>
                    <w:jc w:val="right"/>
                    <w:rPr>
                      <w:rFonts w:ascii="Druckschrift normal" w:hAnsi="Druckschrift normal"/>
                      <w:b/>
                      <w:sz w:val="28"/>
                      <w:szCs w:val="28"/>
                    </w:rPr>
                  </w:pPr>
                </w:p>
                <w:p w14:paraId="125DF4A1" w14:textId="77777777" w:rsidR="004F73AF" w:rsidRDefault="004F73AF" w:rsidP="00D01C6D">
                  <w:pPr>
                    <w:jc w:val="right"/>
                    <w:rPr>
                      <w:rFonts w:ascii="Druckschrift normal" w:hAnsi="Druckschrift normal"/>
                      <w:b/>
                      <w:sz w:val="28"/>
                      <w:szCs w:val="28"/>
                    </w:rPr>
                  </w:pPr>
                </w:p>
                <w:p w14:paraId="397E8274" w14:textId="77777777" w:rsidR="004F73AF" w:rsidRDefault="004F73AF" w:rsidP="00D01C6D">
                  <w:pPr>
                    <w:jc w:val="right"/>
                    <w:rPr>
                      <w:rFonts w:ascii="Druckschrift normal" w:hAnsi="Druckschrift normal"/>
                      <w:b/>
                      <w:sz w:val="28"/>
                      <w:szCs w:val="28"/>
                    </w:rPr>
                  </w:pPr>
                </w:p>
                <w:p w14:paraId="455F7E4C" w14:textId="77777777" w:rsidR="004F73AF" w:rsidRDefault="004F73AF" w:rsidP="00D01C6D">
                  <w:pPr>
                    <w:jc w:val="right"/>
                    <w:rPr>
                      <w:rFonts w:ascii="Druckschrift normal" w:hAnsi="Druckschrift normal"/>
                      <w:b/>
                      <w:sz w:val="28"/>
                      <w:szCs w:val="28"/>
                    </w:rPr>
                  </w:pPr>
                </w:p>
                <w:p w14:paraId="7B7D017F" w14:textId="77777777" w:rsidR="004F73AF" w:rsidRDefault="004F73AF" w:rsidP="00D01C6D">
                  <w:pPr>
                    <w:jc w:val="right"/>
                    <w:rPr>
                      <w:rFonts w:ascii="Druckschrift normal" w:hAnsi="Druckschrift normal"/>
                      <w:b/>
                      <w:sz w:val="28"/>
                      <w:szCs w:val="28"/>
                    </w:rPr>
                  </w:pPr>
                </w:p>
                <w:p w14:paraId="05AF67D1" w14:textId="77777777" w:rsidR="004F73AF" w:rsidRDefault="004F73AF" w:rsidP="00D01C6D">
                  <w:pPr>
                    <w:jc w:val="right"/>
                    <w:rPr>
                      <w:rFonts w:ascii="Druckschrift normal" w:hAnsi="Druckschrift normal"/>
                      <w:b/>
                      <w:sz w:val="28"/>
                      <w:szCs w:val="28"/>
                    </w:rPr>
                  </w:pPr>
                </w:p>
                <w:p w14:paraId="352E6803" w14:textId="77777777" w:rsidR="004F73AF" w:rsidRDefault="004F73AF" w:rsidP="00D01C6D">
                  <w:pPr>
                    <w:jc w:val="right"/>
                    <w:rPr>
                      <w:rFonts w:ascii="Druckschrift normal" w:hAnsi="Druckschrift normal"/>
                      <w:b/>
                      <w:sz w:val="28"/>
                      <w:szCs w:val="28"/>
                    </w:rPr>
                  </w:pPr>
                </w:p>
                <w:p w14:paraId="5058FF93" w14:textId="77777777" w:rsidR="004F73AF" w:rsidRDefault="004F73AF" w:rsidP="00D01C6D">
                  <w:pPr>
                    <w:jc w:val="right"/>
                    <w:rPr>
                      <w:rFonts w:ascii="Druckschrift normal" w:hAnsi="Druckschrift normal"/>
                      <w:b/>
                      <w:sz w:val="28"/>
                      <w:szCs w:val="28"/>
                    </w:rPr>
                  </w:pPr>
                </w:p>
                <w:p w14:paraId="015184FF" w14:textId="77777777" w:rsidR="004F73AF" w:rsidRDefault="004F73AF" w:rsidP="004F73AF">
                  <w:pPr>
                    <w:jc w:val="center"/>
                    <w:rPr>
                      <w:rFonts w:ascii="Druckschrift normal" w:hAnsi="Druckschrift normal"/>
                      <w:b/>
                      <w:sz w:val="28"/>
                      <w:szCs w:val="28"/>
                    </w:rPr>
                  </w:pPr>
                </w:p>
                <w:p w14:paraId="2F67CEE7" w14:textId="77777777" w:rsidR="008B01D7" w:rsidRDefault="008B01D7" w:rsidP="008B01D7">
                  <w:pPr>
                    <w:jc w:val="center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lastRenderedPageBreak/>
                    <w:t xml:space="preserve"> </w:t>
                  </w:r>
                  <w:r w:rsidRPr="008B01D7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/</w:t>
                  </w:r>
                  <w:r w:rsidR="00951DF8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7</w:t>
                  </w:r>
                </w:p>
                <w:p w14:paraId="3C794A76" w14:textId="77777777" w:rsidR="008B01D7" w:rsidRDefault="008B01D7" w:rsidP="008B01D7">
                  <w:pPr>
                    <w:jc w:val="center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142A6E58" w14:textId="77777777" w:rsidR="008B01D7" w:rsidRDefault="008B01D7" w:rsidP="008B01D7">
                  <w:pPr>
                    <w:jc w:val="center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3AD7DD1E" w14:textId="77777777" w:rsidR="008B01D7" w:rsidRDefault="008B01D7" w:rsidP="008B01D7">
                  <w:pPr>
                    <w:jc w:val="center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064A95C1" w14:textId="77777777" w:rsidR="008B01D7" w:rsidRDefault="008B01D7" w:rsidP="008B01D7">
                  <w:pPr>
                    <w:jc w:val="center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765FB605" w14:textId="77777777" w:rsidR="008B01D7" w:rsidRDefault="008B01D7" w:rsidP="008B01D7">
                  <w:pPr>
                    <w:jc w:val="center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50D6E4C3" w14:textId="77777777" w:rsidR="008B01D7" w:rsidRDefault="008B01D7" w:rsidP="008B01D7">
                  <w:pPr>
                    <w:jc w:val="center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5F12EBEC" w14:textId="77777777" w:rsidR="008B01D7" w:rsidRDefault="008B01D7" w:rsidP="008B01D7">
                  <w:pPr>
                    <w:jc w:val="center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73F1A9D4" w14:textId="77777777" w:rsidR="008B01D7" w:rsidRDefault="008B01D7" w:rsidP="008B01D7">
                  <w:pPr>
                    <w:jc w:val="center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190D15D7" w14:textId="77777777" w:rsidR="008B01D7" w:rsidRDefault="008B01D7" w:rsidP="008B01D7">
                  <w:pPr>
                    <w:jc w:val="center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260B9B45" w14:textId="77777777" w:rsidR="008B01D7" w:rsidRDefault="008B01D7" w:rsidP="008B01D7">
                  <w:pPr>
                    <w:jc w:val="center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26506874" w14:textId="77777777" w:rsidR="008B01D7" w:rsidRDefault="008B01D7" w:rsidP="008B01D7">
                  <w:pPr>
                    <w:jc w:val="center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75C4016E" w14:textId="77777777" w:rsidR="008B01D7" w:rsidRDefault="008B01D7" w:rsidP="008B01D7">
                  <w:pPr>
                    <w:jc w:val="center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7B77CA40" w14:textId="77777777" w:rsidR="008B01D7" w:rsidRDefault="008B01D7" w:rsidP="008B01D7">
                  <w:pPr>
                    <w:jc w:val="center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3D96EBAA" w14:textId="77777777" w:rsidR="008B01D7" w:rsidRDefault="008B01D7" w:rsidP="008B01D7">
                  <w:pPr>
                    <w:jc w:val="center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61DBC0AE" w14:textId="77777777" w:rsidR="008B01D7" w:rsidRDefault="008B01D7" w:rsidP="008B01D7">
                  <w:pPr>
                    <w:jc w:val="center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467BD0F1" w14:textId="77777777" w:rsidR="008B01D7" w:rsidRDefault="008B01D7" w:rsidP="008B01D7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170B7F73" w14:textId="77777777" w:rsidR="00467D8F" w:rsidRPr="008B01D7" w:rsidRDefault="008B01D7" w:rsidP="008B01D7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 xml:space="preserve">   </w:t>
                  </w:r>
                  <w:r w:rsidR="00951DF8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 xml:space="preserve">/7    </w:t>
                  </w:r>
                </w:p>
              </w:tc>
            </w:tr>
          </w:tbl>
          <w:p w14:paraId="3F4AD5FB" w14:textId="77777777" w:rsidR="004F73AF" w:rsidRDefault="004F73AF" w:rsidP="002B3124">
            <w:pPr>
              <w:spacing w:before="240" w:line="360" w:lineRule="auto"/>
              <w:rPr>
                <w:rFonts w:ascii="Druckschrift normal" w:hAnsi="Druckschrift normal"/>
                <w:sz w:val="32"/>
                <w:szCs w:val="32"/>
              </w:rPr>
            </w:pPr>
          </w:p>
          <w:p w14:paraId="34FFCB10" w14:textId="77777777" w:rsidR="00AE2147" w:rsidRDefault="00467D8F" w:rsidP="002B3124">
            <w:pPr>
              <w:spacing w:before="240" w:line="360" w:lineRule="auto"/>
              <w:rPr>
                <w:rFonts w:ascii="Druckschrift normal" w:hAnsi="Druckschrift normal"/>
                <w:sz w:val="32"/>
                <w:szCs w:val="32"/>
              </w:rPr>
            </w:pPr>
            <w:r w:rsidRPr="009363E5">
              <w:rPr>
                <w:rFonts w:ascii="Druckschrift normal" w:hAnsi="Druckschrift normal"/>
                <w:noProof/>
                <w:sz w:val="26"/>
                <w:szCs w:val="26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18B0EDD7" wp14:editId="56A10A93">
                      <wp:simplePos x="0" y="0"/>
                      <wp:positionH relativeFrom="column">
                        <wp:posOffset>3505200</wp:posOffset>
                      </wp:positionH>
                      <wp:positionV relativeFrom="paragraph">
                        <wp:posOffset>440690</wp:posOffset>
                      </wp:positionV>
                      <wp:extent cx="3096895" cy="1362075"/>
                      <wp:effectExtent l="0" t="0" r="8255" b="9525"/>
                      <wp:wrapNone/>
                      <wp:docPr id="269" name="Textfeld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096895" cy="1362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0" w:type="auto"/>
                                    <w:jc w:val="center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051"/>
                                    <w:gridCol w:w="860"/>
                                    <w:gridCol w:w="861"/>
                                    <w:gridCol w:w="808"/>
                                    <w:gridCol w:w="808"/>
                                  </w:tblGrid>
                                  <w:tr w:rsidR="008B01D7" w14:paraId="37D5CD4C" w14:textId="77777777" w:rsidTr="00AB0357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1051" w:type="dxa"/>
                                      </w:tcPr>
                                      <w:p w14:paraId="020EDD47" w14:textId="77777777" w:rsidR="008B01D7" w:rsidRPr="006F768C" w:rsidRDefault="008B01D7" w:rsidP="00AB0357">
                                        <w:pPr>
                                          <w:jc w:val="center"/>
                                          <w:rPr>
                                            <w:sz w:val="80"/>
                                            <w:szCs w:val="8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0" w:type="dxa"/>
                                      </w:tcPr>
                                      <w:p w14:paraId="0F4B9136" w14:textId="77777777" w:rsidR="008B01D7" w:rsidRPr="006F768C" w:rsidRDefault="008B01D7" w:rsidP="00AB0357">
                                        <w:pPr>
                                          <w:jc w:val="center"/>
                                          <w:rPr>
                                            <w:sz w:val="80"/>
                                            <w:szCs w:val="8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1" w:type="dxa"/>
                                      </w:tcPr>
                                      <w:p w14:paraId="610E82BC" w14:textId="77777777" w:rsidR="008B01D7" w:rsidRPr="006F768C" w:rsidRDefault="008B01D7" w:rsidP="00AB0357">
                                        <w:pPr>
                                          <w:jc w:val="center"/>
                                          <w:rPr>
                                            <w:sz w:val="80"/>
                                            <w:szCs w:val="8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08" w:type="dxa"/>
                                      </w:tcPr>
                                      <w:p w14:paraId="04BA4709" w14:textId="77777777" w:rsidR="008B01D7" w:rsidRPr="006F768C" w:rsidRDefault="008B01D7" w:rsidP="00AB0357">
                                        <w:pPr>
                                          <w:jc w:val="center"/>
                                          <w:rPr>
                                            <w:sz w:val="80"/>
                                            <w:szCs w:val="8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08" w:type="dxa"/>
                                      </w:tcPr>
                                      <w:p w14:paraId="7943C47C" w14:textId="77777777" w:rsidR="008B01D7" w:rsidRPr="006F768C" w:rsidRDefault="008B01D7" w:rsidP="00AB0357">
                                        <w:pPr>
                                          <w:jc w:val="center"/>
                                          <w:rPr>
                                            <w:sz w:val="80"/>
                                            <w:szCs w:val="80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B01D7" w14:paraId="20443A90" w14:textId="77777777" w:rsidTr="002C3118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1051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</w:tcPr>
                                      <w:p w14:paraId="2031A704" w14:textId="77777777" w:rsidR="008B01D7" w:rsidRPr="00B47E22" w:rsidRDefault="008B01D7" w:rsidP="00AB0357">
                                        <w:pPr>
                                          <w:jc w:val="center"/>
                                          <w:rPr>
                                            <w:rFonts w:ascii="Druckschrift normal" w:hAnsi="Druckschrift normal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Druckschrift normal" w:hAnsi="Druckschrift normal"/>
                                            <w:szCs w:val="24"/>
                                          </w:rPr>
                                          <w:t>Ich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0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</w:tcPr>
                                      <w:p w14:paraId="2BE10618" w14:textId="77777777" w:rsidR="008B01D7" w:rsidRPr="00B47E22" w:rsidRDefault="008B01D7" w:rsidP="00AB0357">
                                        <w:pPr>
                                          <w:jc w:val="center"/>
                                          <w:rPr>
                                            <w:sz w:val="36"/>
                                            <w:szCs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1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</w:tcPr>
                                      <w:p w14:paraId="72B37EB0" w14:textId="77777777" w:rsidR="008B01D7" w:rsidRDefault="008B01D7" w:rsidP="00AB0357"/>
                                    </w:tc>
                                    <w:tc>
                                      <w:tcPr>
                                        <w:tcW w:w="808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</w:tcPr>
                                      <w:p w14:paraId="6B101A13" w14:textId="77777777" w:rsidR="008B01D7" w:rsidRDefault="008B01D7" w:rsidP="00AB0357"/>
                                    </w:tc>
                                    <w:tc>
                                      <w:tcPr>
                                        <w:tcW w:w="808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</w:tcPr>
                                      <w:p w14:paraId="63C539B8" w14:textId="77777777" w:rsidR="008B01D7" w:rsidRDefault="008B01D7" w:rsidP="00AB0357"/>
                                    </w:tc>
                                  </w:tr>
                                  <w:tr w:rsidR="008B01D7" w14:paraId="43F905E5" w14:textId="77777777" w:rsidTr="002C3118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1051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14:paraId="74875D4F" w14:textId="77777777" w:rsidR="008B01D7" w:rsidRDefault="008B01D7" w:rsidP="00AB0357">
                                        <w:pPr>
                                          <w:jc w:val="center"/>
                                          <w:rPr>
                                            <w:rFonts w:ascii="Druckschrift normal" w:hAnsi="Druckschrift normal"/>
                                            <w:szCs w:val="24"/>
                                          </w:rPr>
                                        </w:pPr>
                                        <w:r w:rsidRPr="00B47E22">
                                          <w:rPr>
                                            <w:rFonts w:ascii="Druckschrift normal" w:hAnsi="Druckschrift normal"/>
                                            <w:sz w:val="20"/>
                                            <w:szCs w:val="20"/>
                                          </w:rPr>
                                          <w:t>Meine L</w:t>
                                        </w:r>
                                        <w:r>
                                          <w:rPr>
                                            <w:rFonts w:ascii="Druckschrift normal" w:hAnsi="Druckschrift normal"/>
                                            <w:sz w:val="20"/>
                                            <w:szCs w:val="20"/>
                                          </w:rPr>
                                          <w:t>e</w:t>
                                        </w:r>
                                        <w:r w:rsidRPr="00B47E22">
                                          <w:rPr>
                                            <w:rFonts w:ascii="Druckschrift normal" w:hAnsi="Druckschrift normal"/>
                                            <w:sz w:val="20"/>
                                            <w:szCs w:val="20"/>
                                          </w:rPr>
                                          <w:t>hrerin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0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14:paraId="081385FB" w14:textId="77777777" w:rsidR="008B01D7" w:rsidRPr="00B47E22" w:rsidRDefault="008B01D7" w:rsidP="00AB0357">
                                        <w:pPr>
                                          <w:jc w:val="center"/>
                                          <w:rPr>
                                            <w:sz w:val="36"/>
                                            <w:szCs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1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14:paraId="70079F69" w14:textId="77777777" w:rsidR="008B01D7" w:rsidRDefault="008B01D7" w:rsidP="00AB0357"/>
                                    </w:tc>
                                    <w:tc>
                                      <w:tcPr>
                                        <w:tcW w:w="808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14:paraId="6F7B65F2" w14:textId="77777777" w:rsidR="008B01D7" w:rsidRDefault="008B01D7" w:rsidP="00AB0357"/>
                                    </w:tc>
                                    <w:tc>
                                      <w:tcPr>
                                        <w:tcW w:w="808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14:paraId="6C02D6D8" w14:textId="77777777" w:rsidR="008B01D7" w:rsidRDefault="008B01D7" w:rsidP="00AB0357"/>
                                    </w:tc>
                                  </w:tr>
                                </w:tbl>
                                <w:p w14:paraId="4363EB8C" w14:textId="77777777" w:rsidR="008B01D7" w:rsidRDefault="008B01D7" w:rsidP="00F7136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B0EDD7" id="Textfeld 269" o:spid="_x0000_s1035" type="#_x0000_t202" style="position:absolute;margin-left:276pt;margin-top:34.7pt;width:243.85pt;height:107.2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" fillcolor="white [3201]" stroked="f" strokeweight=".5pt">
                      <v:textbox>
                        <w:txbxContent>
                          <w:tbl>
                            <w:tblPr>
                              <w:tblStyle w:val="Tabellenraster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051"/>
                              <w:gridCol w:w="860"/>
                              <w:gridCol w:w="861"/>
                              <w:gridCol w:w="808"/>
                              <w:gridCol w:w="808"/>
                            </w:tblGrid>
                            <w:tr w:rsidR="008B01D7" w14:paraId="37D5CD4C" w14:textId="77777777" w:rsidTr="00AB0357">
                              <w:trPr>
                                <w:jc w:val="center"/>
                              </w:trPr>
                              <w:tc>
                                <w:tcPr>
                                  <w:tcW w:w="1051" w:type="dxa"/>
                                </w:tcPr>
                                <w:p w14:paraId="020EDD47" w14:textId="77777777" w:rsidR="008B01D7" w:rsidRPr="006F768C" w:rsidRDefault="008B01D7" w:rsidP="00AB0357">
                                  <w:pPr>
                                    <w:jc w:val="center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14:paraId="0F4B9136" w14:textId="77777777" w:rsidR="008B01D7" w:rsidRPr="006F768C" w:rsidRDefault="008B01D7" w:rsidP="00AB0357">
                                  <w:pPr>
                                    <w:jc w:val="center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</w:tcPr>
                                <w:p w14:paraId="610E82BC" w14:textId="77777777" w:rsidR="008B01D7" w:rsidRPr="006F768C" w:rsidRDefault="008B01D7" w:rsidP="00AB0357">
                                  <w:pPr>
                                    <w:jc w:val="center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" w:type="dxa"/>
                                </w:tcPr>
                                <w:p w14:paraId="04BA4709" w14:textId="77777777" w:rsidR="008B01D7" w:rsidRPr="006F768C" w:rsidRDefault="008B01D7" w:rsidP="00AB0357">
                                  <w:pPr>
                                    <w:jc w:val="center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" w:type="dxa"/>
                                </w:tcPr>
                                <w:p w14:paraId="7943C47C" w14:textId="77777777" w:rsidR="008B01D7" w:rsidRPr="006F768C" w:rsidRDefault="008B01D7" w:rsidP="00AB0357">
                                  <w:pPr>
                                    <w:jc w:val="center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</w:p>
                              </w:tc>
                            </w:tr>
                            <w:tr w:rsidR="008B01D7" w14:paraId="20443A90" w14:textId="77777777" w:rsidTr="002C3118">
                              <w:trPr>
                                <w:jc w:val="center"/>
                              </w:trPr>
                              <w:tc>
                                <w:tcPr>
                                  <w:tcW w:w="1051" w:type="dxa"/>
                                  <w:tcBorders>
                                    <w:bottom w:val="single" w:sz="4" w:space="0" w:color="000000" w:themeColor="text1"/>
                                  </w:tcBorders>
                                </w:tcPr>
                                <w:p w14:paraId="2031A704" w14:textId="77777777" w:rsidR="008B01D7" w:rsidRPr="00B47E22" w:rsidRDefault="008B01D7" w:rsidP="00AB0357">
                                  <w:pPr>
                                    <w:jc w:val="center"/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  <w:t>Ich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tcBorders>
                                    <w:bottom w:val="single" w:sz="4" w:space="0" w:color="000000" w:themeColor="text1"/>
                                  </w:tcBorders>
                                </w:tcPr>
                                <w:p w14:paraId="2BE10618" w14:textId="77777777" w:rsidR="008B01D7" w:rsidRPr="00B47E22" w:rsidRDefault="008B01D7" w:rsidP="00AB0357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  <w:tcBorders>
                                    <w:bottom w:val="single" w:sz="4" w:space="0" w:color="000000" w:themeColor="text1"/>
                                  </w:tcBorders>
                                </w:tcPr>
                                <w:p w14:paraId="72B37EB0" w14:textId="77777777" w:rsidR="008B01D7" w:rsidRDefault="008B01D7" w:rsidP="00AB0357"/>
                              </w:tc>
                              <w:tc>
                                <w:tcPr>
                                  <w:tcW w:w="808" w:type="dxa"/>
                                  <w:tcBorders>
                                    <w:bottom w:val="single" w:sz="4" w:space="0" w:color="000000" w:themeColor="text1"/>
                                  </w:tcBorders>
                                </w:tcPr>
                                <w:p w14:paraId="6B101A13" w14:textId="77777777" w:rsidR="008B01D7" w:rsidRDefault="008B01D7" w:rsidP="00AB0357"/>
                              </w:tc>
                              <w:tc>
                                <w:tcPr>
                                  <w:tcW w:w="808" w:type="dxa"/>
                                  <w:tcBorders>
                                    <w:bottom w:val="single" w:sz="4" w:space="0" w:color="000000" w:themeColor="text1"/>
                                  </w:tcBorders>
                                </w:tcPr>
                                <w:p w14:paraId="63C539B8" w14:textId="77777777" w:rsidR="008B01D7" w:rsidRDefault="008B01D7" w:rsidP="00AB0357"/>
                              </w:tc>
                            </w:tr>
                            <w:tr w:rsidR="008B01D7" w14:paraId="43F905E5" w14:textId="77777777" w:rsidTr="002C3118">
                              <w:trPr>
                                <w:jc w:val="center"/>
                              </w:trPr>
                              <w:tc>
                                <w:tcPr>
                                  <w:tcW w:w="1051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74875D4F" w14:textId="77777777" w:rsidR="008B01D7" w:rsidRDefault="008B01D7" w:rsidP="00AB0357">
                                  <w:pPr>
                                    <w:jc w:val="center"/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</w:pPr>
                                  <w:r w:rsidRPr="00B47E22">
                                    <w:rPr>
                                      <w:rFonts w:ascii="Druckschrift normal" w:hAnsi="Druckschrift normal"/>
                                      <w:sz w:val="20"/>
                                      <w:szCs w:val="20"/>
                                    </w:rPr>
                                    <w:t>Meine L</w:t>
                                  </w:r>
                                  <w:r>
                                    <w:rPr>
                                      <w:rFonts w:ascii="Druckschrift normal" w:hAnsi="Druckschrift norm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B47E22">
                                    <w:rPr>
                                      <w:rFonts w:ascii="Druckschrift normal" w:hAnsi="Druckschrift normal"/>
                                      <w:sz w:val="20"/>
                                      <w:szCs w:val="20"/>
                                    </w:rPr>
                                    <w:t>hrerin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081385FB" w14:textId="77777777" w:rsidR="008B01D7" w:rsidRPr="00B47E22" w:rsidRDefault="008B01D7" w:rsidP="00AB0357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70079F69" w14:textId="77777777" w:rsidR="008B01D7" w:rsidRDefault="008B01D7" w:rsidP="00AB0357"/>
                              </w:tc>
                              <w:tc>
                                <w:tcPr>
                                  <w:tcW w:w="808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6F7B65F2" w14:textId="77777777" w:rsidR="008B01D7" w:rsidRDefault="008B01D7" w:rsidP="00AB0357"/>
                              </w:tc>
                              <w:tc>
                                <w:tcPr>
                                  <w:tcW w:w="808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6C02D6D8" w14:textId="77777777" w:rsidR="008B01D7" w:rsidRDefault="008B01D7" w:rsidP="00AB0357"/>
                              </w:tc>
                            </w:tr>
                          </w:tbl>
                          <w:p w14:paraId="4363EB8C" w14:textId="77777777" w:rsidR="008B01D7" w:rsidRDefault="008B01D7" w:rsidP="00F7136B"/>
                        </w:txbxContent>
                      </v:textbox>
                    </v:shape>
                  </w:pict>
                </mc:Fallback>
              </mc:AlternateContent>
            </w:r>
            <w:r w:rsidR="00B32CF5">
              <w:rPr>
                <w:rFonts w:ascii="Druckschrift normal" w:hAnsi="Druckschrift normal"/>
                <w:sz w:val="32"/>
                <w:szCs w:val="32"/>
              </w:rPr>
              <w:t>D</w:t>
            </w:r>
            <w:r w:rsidR="00256AF2" w:rsidRPr="0039526F">
              <w:rPr>
                <w:rFonts w:ascii="Druckschrift normal" w:hAnsi="Druckschrift normal"/>
                <w:sz w:val="32"/>
                <w:szCs w:val="32"/>
              </w:rPr>
              <w:t xml:space="preserve">u hast von </w:t>
            </w:r>
            <w:proofErr w:type="gramStart"/>
            <w:r w:rsidR="00007C02">
              <w:rPr>
                <w:rFonts w:ascii="Druckschrift normal" w:hAnsi="Druckschrift normal"/>
                <w:b/>
                <w:sz w:val="32"/>
                <w:szCs w:val="32"/>
              </w:rPr>
              <w:t>2</w:t>
            </w:r>
            <w:r w:rsidR="008B01D7">
              <w:rPr>
                <w:rFonts w:ascii="Druckschrift normal" w:hAnsi="Druckschrift normal"/>
                <w:b/>
                <w:sz w:val="32"/>
                <w:szCs w:val="32"/>
              </w:rPr>
              <w:t>1</w:t>
            </w:r>
            <w:r w:rsidR="0067465E">
              <w:rPr>
                <w:rFonts w:ascii="Druckschrift normal" w:hAnsi="Druckschrift normal"/>
                <w:b/>
                <w:sz w:val="32"/>
                <w:szCs w:val="32"/>
              </w:rPr>
              <w:t xml:space="preserve"> </w:t>
            </w:r>
            <w:r w:rsidR="00256AF2">
              <w:rPr>
                <w:rFonts w:ascii="Druckschrift normal" w:hAnsi="Druckschrift normal"/>
                <w:sz w:val="32"/>
                <w:szCs w:val="32"/>
              </w:rPr>
              <w:t xml:space="preserve"> </w:t>
            </w:r>
            <w:r w:rsidR="00256AF2" w:rsidRPr="0039526F">
              <w:rPr>
                <w:rFonts w:ascii="Druckschrift normal" w:hAnsi="Druckschrift normal"/>
                <w:sz w:val="32"/>
                <w:szCs w:val="32"/>
              </w:rPr>
              <w:t>Punkten</w:t>
            </w:r>
            <w:proofErr w:type="gramEnd"/>
            <w:r w:rsidR="00256AF2" w:rsidRPr="0039526F">
              <w:rPr>
                <w:rFonts w:ascii="Druckschrift normal" w:hAnsi="Druckschrift normal"/>
                <w:sz w:val="32"/>
                <w:szCs w:val="32"/>
              </w:rPr>
              <w:t xml:space="preserve"> ______ Punkte erreicht.</w:t>
            </w:r>
          </w:p>
          <w:p w14:paraId="541DE639" w14:textId="77777777" w:rsidR="001F4A32" w:rsidRDefault="00215C2A" w:rsidP="00467D8F">
            <w:pPr>
              <w:spacing w:line="360" w:lineRule="auto"/>
              <w:rPr>
                <w:rFonts w:ascii="Druckschrift normal" w:hAnsi="Druckschrift normal"/>
                <w:sz w:val="32"/>
                <w:szCs w:val="32"/>
              </w:rPr>
            </w:pPr>
            <w:r>
              <w:rPr>
                <w:rFonts w:ascii="Druckschrift normal" w:hAnsi="Druckschrift normal"/>
                <w:noProof/>
                <w:sz w:val="32"/>
                <w:szCs w:val="32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722240" behindDoc="0" locked="0" layoutInCell="1" allowOverlap="1" wp14:anchorId="7B1F8F74" wp14:editId="04CF3E1E">
                      <wp:simplePos x="0" y="0"/>
                      <wp:positionH relativeFrom="column">
                        <wp:posOffset>4418965</wp:posOffset>
                      </wp:positionH>
                      <wp:positionV relativeFrom="paragraph">
                        <wp:posOffset>80645</wp:posOffset>
                      </wp:positionV>
                      <wp:extent cx="1933575" cy="390525"/>
                      <wp:effectExtent l="0" t="0" r="9525" b="9525"/>
                      <wp:wrapNone/>
                      <wp:docPr id="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3575" cy="390525"/>
                                <a:chOff x="0" y="0"/>
                                <a:chExt cx="1933575" cy="390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Grafik 8" descr="http://www.sticker-art.de/wp-content/uploads/2013/11/Smiley-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750" t="15750" r="32750" b="50750"/>
                                <a:stretch/>
                              </pic:blipFill>
                              <pic:spPr bwMode="auto">
                                <a:xfrm>
                                  <a:off x="1162050" y="133350"/>
                                  <a:ext cx="25717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Grafik 9" descr="http://www.sticker-art.de/wp-content/uploads/2013/11/Smiley-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t="15750" r="67999" b="50750"/>
                                <a:stretch/>
                              </pic:blipFill>
                              <pic:spPr bwMode="auto">
                                <a:xfrm>
                                  <a:off x="628650" y="133350"/>
                                  <a:ext cx="247650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designImage6337487" descr="http://image.spreadshirt.net/image-server/v1/designs/6337487,width=190,height=190.png/smiley-krone_design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525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Bild 1" descr=" Bild in Originalgröße anzeigen  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52575" y="0"/>
                                  <a:ext cx="3810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40A56E" id="Gruppieren 2" o:spid="_x0000_s1026" style="position:absolute;margin-left:347.95pt;margin-top:6.35pt;width:152.25pt;height:30.75pt;z-index:251722240" coordsize="19335,390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6Pz////////////////////////////////////////p0un/////////////////////////&#13;&#10;///////////////86Pz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iggRJQ0NfUFJPRklMRQAJC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14fb/////&#13;&#10;//////////////////////////////////WukK72////////////////////////////////////&#13;&#10;/+GQaZDi//////////////////////////////////////WukK72////////////////////////&#13;&#10;///////////////24fb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++7&#13;&#10;pMP//////////////////////////////////////792T3/Q////////////////////////////&#13;&#10;////////4JpPAFu7///////////////////////////////////xtnlPSXfK////////////////&#13;&#10;///////////////////r0sWrlq/y///////////////////////////////////////35/n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fu7O3v8vb6/////////////////////////////////7mamJmc&#13;&#10;oaattL7K4f///////////////////////////6JXSkxRV11ofZa54///////////////////////&#13;&#10;/////7NXABo1UG6Nr9P6/////////////////////////////85vQF97mbfY+///////////////&#13;&#10;/////////////////+6fhafD4f/////////////////////////////////////k0e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8" o:spid="_x0000_s1027" type="#_x0000_t75" alt="http://www.sticker-art.de/wp-content/uploads/2013/11/Smiley-3.jpg" style="position:absolute;left:11620;top:1333;width:2572;height:25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">
                        <v:imagedata r:id="rId21" o:title="Smiley-3" croptop="10322f" cropbottom="33260f" cropleft="22118f" cropright="21463f"/>
                      </v:shape>
                      <v:shape id="Grafik 9" o:spid="_x0000_s1028" type="#_x0000_t75" alt="http://www.sticker-art.de/wp-content/uploads/2013/11/Smiley-3.jpg" style="position:absolute;left:6286;top:1333;width:2477;height:25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">
                        <v:imagedata r:id="rId21" o:title="Smiley-3" croptop="10322f" cropbottom="33260f" cropleft="1f" cropright="44564f"/>
                      </v:shape>
                      <v:shape id="designImage6337487" o:spid="_x0000_s1029" type="#_x0000_t75" alt="http://image.spreadshirt.net/image-server/v1/designs/6337487,width=190,height=190.png/smiley-krone_design.png" style="position:absolute;top:95;width:3810;height:3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" strokeweight="2.25pt">
                        <v:imagedata r:id="rId22" o:title="smiley-krone_design"/>
                      </v:shape>
                      <v:shape id="Bild 1" o:spid="_x0000_s1030" type="#_x0000_t75" alt=" Bild in Originalgröße anzeigen  " style="position:absolute;left:15525;width:3810;height:39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">
                        <v:imagedata r:id="rId23" o:title=" Bild in Originalgröße anzeigen  "/>
                      </v:shape>
                    </v:group>
                  </w:pict>
                </mc:Fallback>
              </mc:AlternateContent>
            </w:r>
            <w:r w:rsidR="00256AF2" w:rsidRPr="0039526F">
              <w:rPr>
                <w:rFonts w:ascii="Druckschrift normal" w:hAnsi="Druckschrift normal"/>
                <w:sz w:val="32"/>
                <w:szCs w:val="32"/>
              </w:rPr>
              <w:t>Unterschrift: ______________________</w:t>
            </w:r>
            <w:r w:rsidR="00782DEF">
              <w:rPr>
                <w:rFonts w:ascii="Druckschrift normal" w:hAnsi="Druckschrift normal"/>
                <w:sz w:val="32"/>
                <w:szCs w:val="32"/>
              </w:rPr>
              <w:t>___________</w:t>
            </w:r>
            <w:r w:rsidR="008A5EC1">
              <w:rPr>
                <w:rFonts w:ascii="Druckschrift normal" w:hAnsi="Druckschrift normal"/>
                <w:sz w:val="32"/>
                <w:szCs w:val="32"/>
              </w:rPr>
              <w:t xml:space="preserve">                             </w:t>
            </w:r>
            <w:r w:rsidR="008A5EC1">
              <w:rPr>
                <w:rFonts w:ascii="Druckschrift normal" w:hAnsi="Druckschrift normal"/>
                <w:sz w:val="32"/>
                <w:szCs w:val="48"/>
              </w:rPr>
              <w:t xml:space="preserve"> </w:t>
            </w:r>
          </w:p>
          <w:p w14:paraId="1A160881" w14:textId="77777777" w:rsidR="00256AF2" w:rsidRDefault="00F7136B" w:rsidP="00256AF2">
            <w:pPr>
              <w:spacing w:line="360" w:lineRule="auto"/>
              <w:rPr>
                <w:rFonts w:ascii="Druckschrift normal" w:hAnsi="Druckschrift normal"/>
                <w:sz w:val="32"/>
                <w:szCs w:val="32"/>
              </w:rPr>
            </w:pPr>
            <w:r w:rsidRPr="0039526F">
              <w:rPr>
                <w:rFonts w:ascii="Druckschrift normal" w:hAnsi="Druckschrift normal"/>
                <w:noProof/>
                <w:sz w:val="32"/>
                <w:szCs w:val="32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1D8ECACF" wp14:editId="0A072CBC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62865</wp:posOffset>
                      </wp:positionV>
                      <wp:extent cx="3381375" cy="790575"/>
                      <wp:effectExtent l="0" t="0" r="28575" b="28575"/>
                      <wp:wrapNone/>
                      <wp:docPr id="206" name="Textfeld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81375" cy="790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DC5735" w14:textId="77777777" w:rsidR="008B01D7" w:rsidRPr="009A2D37" w:rsidRDefault="008B01D7" w:rsidP="00256AF2">
                                  <w:pPr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</w:pPr>
                                  <w:r w:rsidRPr="009A2D37"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  <w:t>Schüler/Schülerin arbeitet mit Unterstützung:</w:t>
                                  </w:r>
                                </w:p>
                                <w:p w14:paraId="090A7B3A" w14:textId="77777777" w:rsidR="008B01D7" w:rsidRPr="009A2D37" w:rsidRDefault="008B01D7" w:rsidP="00256AF2">
                                  <w:pPr>
                                    <w:pStyle w:val="Listenabsatz"/>
                                    <w:numPr>
                                      <w:ilvl w:val="0"/>
                                      <w:numId w:val="4"/>
                                    </w:numPr>
                                    <w:spacing w:after="200" w:line="276" w:lineRule="auto"/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</w:pPr>
                                  <w:r w:rsidRPr="009A2D37"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  <w:t>Zeitzuschlag: _____ Minuten</w:t>
                                  </w:r>
                                </w:p>
                                <w:p w14:paraId="722613FE" w14:textId="77777777" w:rsidR="008B01D7" w:rsidRDefault="008B01D7" w:rsidP="00256AF2">
                                  <w:pPr>
                                    <w:pStyle w:val="Listenabsatz"/>
                                    <w:numPr>
                                      <w:ilvl w:val="0"/>
                                      <w:numId w:val="4"/>
                                    </w:numPr>
                                    <w:spacing w:after="200" w:line="276" w:lineRule="auto"/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</w:pPr>
                                  <w:r w:rsidRPr="009A2D37"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  <w:t>Wiederholte Erklärung</w:t>
                                  </w:r>
                                </w:p>
                                <w:p w14:paraId="39D9F2C2" w14:textId="77777777" w:rsidR="008B01D7" w:rsidRPr="004F73AF" w:rsidRDefault="008B01D7" w:rsidP="004F73AF">
                                  <w:pPr>
                                    <w:spacing w:after="200" w:line="276" w:lineRule="auto"/>
                                    <w:ind w:left="708"/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8ECACF" id="Textfeld 206" o:spid="_x0000_s1036" type="#_x0000_t202" style="position:absolute;margin-left:-1.15pt;margin-top:4.95pt;width:266.25pt;height:62.2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" fillcolor="white [3201]" strokeweight=".5pt">
                      <v:textbox>
                        <w:txbxContent>
                          <w:p w14:paraId="7DDC5735" w14:textId="77777777" w:rsidR="008B01D7" w:rsidRPr="009A2D37" w:rsidRDefault="008B01D7" w:rsidP="00256AF2">
                            <w:pPr>
                              <w:rPr>
                                <w:rFonts w:ascii="Druckschrift normal" w:hAnsi="Druckschrift normal"/>
                                <w:szCs w:val="24"/>
                              </w:rPr>
                            </w:pPr>
                            <w:r w:rsidRPr="009A2D37">
                              <w:rPr>
                                <w:rFonts w:ascii="Druckschrift normal" w:hAnsi="Druckschrift normal"/>
                                <w:szCs w:val="24"/>
                              </w:rPr>
                              <w:t>Schüler/Schülerin arbeitet mit Unterstützung:</w:t>
                            </w:r>
                          </w:p>
                          <w:p w14:paraId="090A7B3A" w14:textId="77777777" w:rsidR="008B01D7" w:rsidRPr="009A2D37" w:rsidRDefault="008B01D7" w:rsidP="00256AF2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ascii="Druckschrift normal" w:hAnsi="Druckschrift normal"/>
                                <w:szCs w:val="24"/>
                              </w:rPr>
                            </w:pPr>
                            <w:r w:rsidRPr="009A2D37">
                              <w:rPr>
                                <w:rFonts w:ascii="Druckschrift normal" w:hAnsi="Druckschrift normal"/>
                                <w:szCs w:val="24"/>
                              </w:rPr>
                              <w:t>Zeitzuschlag: _____ Minuten</w:t>
                            </w:r>
                          </w:p>
                          <w:p w14:paraId="722613FE" w14:textId="77777777" w:rsidR="008B01D7" w:rsidRDefault="008B01D7" w:rsidP="00256AF2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ascii="Druckschrift normal" w:hAnsi="Druckschrift normal"/>
                                <w:szCs w:val="24"/>
                              </w:rPr>
                            </w:pPr>
                            <w:r w:rsidRPr="009A2D37">
                              <w:rPr>
                                <w:rFonts w:ascii="Druckschrift normal" w:hAnsi="Druckschrift normal"/>
                                <w:szCs w:val="24"/>
                              </w:rPr>
                              <w:t>Wiederholte Erklärung</w:t>
                            </w:r>
                          </w:p>
                          <w:p w14:paraId="39D9F2C2" w14:textId="77777777" w:rsidR="008B01D7" w:rsidRPr="004F73AF" w:rsidRDefault="008B01D7" w:rsidP="004F73AF">
                            <w:pPr>
                              <w:spacing w:after="200" w:line="276" w:lineRule="auto"/>
                              <w:ind w:left="708"/>
                              <w:rPr>
                                <w:rFonts w:ascii="Druckschrift normal" w:hAnsi="Druckschrift normal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A50F0A3" w14:textId="77777777" w:rsidR="005A4BE8" w:rsidRDefault="005A4BE8"/>
          <w:p w14:paraId="6E2C8AC2" w14:textId="77777777" w:rsidR="004F73AF" w:rsidRDefault="004F73AF" w:rsidP="00355DA6"/>
          <w:p w14:paraId="3DD423BF" w14:textId="77777777" w:rsidR="00951DF8" w:rsidRDefault="00951DF8" w:rsidP="00355DA6">
            <w:pPr>
              <w:rPr>
                <w:rFonts w:ascii="Druckschrift normal" w:hAnsi="Druckschrift normal"/>
                <w:b/>
                <w:sz w:val="28"/>
                <w:szCs w:val="28"/>
              </w:rPr>
            </w:pPr>
          </w:p>
          <w:p w14:paraId="0E6C2630" w14:textId="77777777" w:rsidR="00951DF8" w:rsidRDefault="00951DF8" w:rsidP="00355DA6">
            <w:pPr>
              <w:rPr>
                <w:rFonts w:ascii="Druckschrift normal" w:hAnsi="Druckschrift normal"/>
                <w:sz w:val="28"/>
                <w:szCs w:val="28"/>
              </w:rPr>
            </w:pPr>
          </w:p>
          <w:p w14:paraId="6601C412" w14:textId="77777777" w:rsidR="00355DA6" w:rsidRPr="001155C7" w:rsidRDefault="00355DA6" w:rsidP="00355DA6">
            <w:pPr>
              <w:rPr>
                <w:rFonts w:ascii="Druckschrift normal" w:hAnsi="Druckschrift normal"/>
                <w:sz w:val="28"/>
                <w:szCs w:val="28"/>
              </w:rPr>
            </w:pPr>
            <w:r w:rsidRPr="001155C7">
              <w:rPr>
                <w:rFonts w:ascii="Druckschrift normal" w:hAnsi="Druckschrift normal"/>
                <w:sz w:val="28"/>
                <w:szCs w:val="28"/>
              </w:rPr>
              <w:t xml:space="preserve">Die </w:t>
            </w:r>
            <w:proofErr w:type="spellStart"/>
            <w:r w:rsidRPr="001155C7">
              <w:rPr>
                <w:rFonts w:ascii="Druckschrift normal" w:hAnsi="Druckschrift normal"/>
                <w:sz w:val="28"/>
                <w:szCs w:val="28"/>
              </w:rPr>
              <w:t>Lernstandsdiagnose</w:t>
            </w:r>
            <w:proofErr w:type="spellEnd"/>
            <w:r w:rsidRPr="001155C7">
              <w:rPr>
                <w:rFonts w:ascii="Druckschrift normal" w:hAnsi="Druckschrift normal"/>
                <w:sz w:val="28"/>
                <w:szCs w:val="28"/>
              </w:rPr>
              <w:t xml:space="preserve"> vom </w:t>
            </w:r>
            <w:r w:rsidR="004F73AF">
              <w:rPr>
                <w:rFonts w:ascii="Druckschrift normal" w:hAnsi="Druckschrift normal"/>
                <w:sz w:val="28"/>
                <w:szCs w:val="28"/>
              </w:rPr>
              <w:t xml:space="preserve">__________ </w:t>
            </w:r>
            <w:r w:rsidRPr="001155C7">
              <w:rPr>
                <w:rFonts w:ascii="Druckschrift normal" w:hAnsi="Druckschrift normal"/>
                <w:sz w:val="28"/>
                <w:szCs w:val="28"/>
              </w:rPr>
              <w:t xml:space="preserve">prüft die folgenden Kompetenzen in Anlehnung an den </w:t>
            </w:r>
            <w:proofErr w:type="spellStart"/>
            <w:r w:rsidRPr="001155C7">
              <w:rPr>
                <w:rFonts w:ascii="Druckschrift normal" w:hAnsi="Druckschrift normal"/>
                <w:sz w:val="28"/>
                <w:szCs w:val="28"/>
              </w:rPr>
              <w:t>LehrplanPlus</w:t>
            </w:r>
            <w:proofErr w:type="spellEnd"/>
            <w:r w:rsidRPr="001155C7">
              <w:rPr>
                <w:rFonts w:ascii="Druckschrift normal" w:hAnsi="Druckschrift normal"/>
                <w:sz w:val="28"/>
                <w:szCs w:val="28"/>
              </w:rPr>
              <w:t xml:space="preserve"> (Grundschule Bayern):</w:t>
            </w:r>
          </w:p>
          <w:p w14:paraId="6CCBCF10" w14:textId="77777777" w:rsidR="00355DA6" w:rsidRPr="00C15BD0" w:rsidRDefault="00355DA6" w:rsidP="00355DA6">
            <w:r>
              <w:t xml:space="preserve"> </w:t>
            </w:r>
          </w:p>
          <w:tbl>
            <w:tblPr>
              <w:tblStyle w:val="Tabellenraster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1633"/>
              <w:gridCol w:w="5178"/>
              <w:gridCol w:w="928"/>
              <w:gridCol w:w="930"/>
              <w:gridCol w:w="932"/>
              <w:gridCol w:w="779"/>
            </w:tblGrid>
            <w:tr w:rsidR="000126E4" w:rsidRPr="001155C7" w14:paraId="02830A1E" w14:textId="77777777" w:rsidTr="00AB0357">
              <w:trPr>
                <w:trHeight w:val="698"/>
              </w:trPr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61D3818F" w14:textId="77777777" w:rsidR="000126E4" w:rsidRPr="001155C7" w:rsidRDefault="000126E4" w:rsidP="008F2348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sz w:val="28"/>
                      <w:szCs w:val="28"/>
                    </w:rPr>
                    <w:t xml:space="preserve">Aufgabe Nr. </w:t>
                  </w: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A1E48C2" w14:textId="77777777" w:rsidR="000126E4" w:rsidRDefault="000126E4" w:rsidP="00AB0357">
                  <w:pPr>
                    <w:spacing w:line="360" w:lineRule="auto"/>
                    <w:rPr>
                      <w:rFonts w:ascii="Druckschrift normal" w:hAnsi="Druckschrift normal"/>
                      <w:noProof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noProof/>
                      <w:sz w:val="28"/>
                      <w:szCs w:val="28"/>
                    </w:rPr>
                    <w:t>Der Schüler/ Die Schülerin</w:t>
                  </w:r>
                </w:p>
                <w:p w14:paraId="46D9ECFA" w14:textId="77777777" w:rsidR="000126E4" w:rsidRPr="001155C7" w:rsidRDefault="000126E4" w:rsidP="008F2348">
                  <w:pPr>
                    <w:spacing w:line="360" w:lineRule="auto"/>
                    <w:rPr>
                      <w:rFonts w:ascii="Druckschrift normal" w:hAnsi="Druckschrift normal"/>
                      <w:noProof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noProof/>
                      <w:sz w:val="28"/>
                      <w:szCs w:val="28"/>
                    </w:rPr>
                    <w:t>_____________________________</w:t>
                  </w: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31651CFF" w14:textId="77777777" w:rsidR="000126E4" w:rsidRPr="001155C7" w:rsidRDefault="000126E4" w:rsidP="00AB035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noProof/>
                      <w:sz w:val="28"/>
                      <w:szCs w:val="28"/>
                      <w:lang w:eastAsia="de-DE"/>
                    </w:rPr>
                    <w:drawing>
                      <wp:anchor distT="0" distB="0" distL="114300" distR="114300" simplePos="0" relativeHeight="251823616" behindDoc="0" locked="0" layoutInCell="1" allowOverlap="1" wp14:anchorId="504BF15A" wp14:editId="0C76E75C">
                        <wp:simplePos x="0" y="0"/>
                        <wp:positionH relativeFrom="column">
                          <wp:posOffset>4445</wp:posOffset>
                        </wp:positionH>
                        <wp:positionV relativeFrom="paragraph">
                          <wp:posOffset>-13335</wp:posOffset>
                        </wp:positionV>
                        <wp:extent cx="418465" cy="418465"/>
                        <wp:effectExtent l="0" t="0" r="0" b="635"/>
                        <wp:wrapNone/>
                        <wp:docPr id="209" name="Grafik 209" descr="http://image.spreadshirt.net/image-server/v1/designs/6337487,width=190,height=190.png/smiley-krone_desig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signImage6337487" descr="http://image.spreadshirt.net/image-server/v1/designs/6337487,width=190,height=190.png/smiley-krone_desig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465" cy="418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0F1624E0" w14:textId="77777777" w:rsidR="000126E4" w:rsidRPr="001155C7" w:rsidRDefault="000126E4" w:rsidP="00AB035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noProof/>
                      <w:sz w:val="28"/>
                      <w:szCs w:val="28"/>
                      <w:lang w:eastAsia="de-DE"/>
                    </w:rPr>
                    <w:drawing>
                      <wp:anchor distT="0" distB="0" distL="114300" distR="114300" simplePos="0" relativeHeight="251825664" behindDoc="0" locked="0" layoutInCell="1" allowOverlap="1" wp14:anchorId="489669D8" wp14:editId="4D6770DD">
                        <wp:simplePos x="0" y="0"/>
                        <wp:positionH relativeFrom="column">
                          <wp:posOffset>92075</wp:posOffset>
                        </wp:positionH>
                        <wp:positionV relativeFrom="paragraph">
                          <wp:posOffset>140970</wp:posOffset>
                        </wp:positionV>
                        <wp:extent cx="294005" cy="307975"/>
                        <wp:effectExtent l="0" t="0" r="0" b="0"/>
                        <wp:wrapNone/>
                        <wp:docPr id="208" name="Grafik 208" descr="http://www.sticker-art.de/wp-content/uploads/2013/11/Smiley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75" descr="http://www.sticker-art.de/wp-content/uploads/2013/11/Smiley-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" t="15750" r="67999" b="507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005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5F916EBA" w14:textId="77777777" w:rsidR="000126E4" w:rsidRPr="001155C7" w:rsidRDefault="000126E4" w:rsidP="00AB035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noProof/>
                      <w:sz w:val="28"/>
                      <w:szCs w:val="28"/>
                      <w:lang w:eastAsia="de-DE"/>
                    </w:rPr>
                    <w:drawing>
                      <wp:anchor distT="0" distB="0" distL="114300" distR="114300" simplePos="0" relativeHeight="251824640" behindDoc="0" locked="0" layoutInCell="1" allowOverlap="1" wp14:anchorId="1461AF9F" wp14:editId="029B185E">
                        <wp:simplePos x="0" y="0"/>
                        <wp:positionH relativeFrom="column">
                          <wp:posOffset>83820</wp:posOffset>
                        </wp:positionH>
                        <wp:positionV relativeFrom="paragraph">
                          <wp:posOffset>147320</wp:posOffset>
                        </wp:positionV>
                        <wp:extent cx="281940" cy="281940"/>
                        <wp:effectExtent l="0" t="0" r="3810" b="3810"/>
                        <wp:wrapNone/>
                        <wp:docPr id="207" name="Grafik 207" descr="http://www.sticker-art.de/wp-content/uploads/2013/11/Smiley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76" descr="http://www.sticker-art.de/wp-content/uploads/2013/11/Smiley-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749" t="15750" r="32750" b="507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940" cy="2819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6951CF1A" w14:textId="77777777" w:rsidR="000126E4" w:rsidRPr="001155C7" w:rsidRDefault="000126E4" w:rsidP="00AB035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noProof/>
                      <w:sz w:val="28"/>
                      <w:szCs w:val="28"/>
                      <w:lang w:eastAsia="de-DE"/>
                    </w:rPr>
                    <w:drawing>
                      <wp:anchor distT="0" distB="0" distL="114300" distR="114300" simplePos="0" relativeHeight="251826688" behindDoc="0" locked="0" layoutInCell="1" allowOverlap="1" wp14:anchorId="13028B11" wp14:editId="639DD881">
                        <wp:simplePos x="0" y="0"/>
                        <wp:positionH relativeFrom="column">
                          <wp:posOffset>-10795</wp:posOffset>
                        </wp:positionH>
                        <wp:positionV relativeFrom="paragraph">
                          <wp:posOffset>132048</wp:posOffset>
                        </wp:positionV>
                        <wp:extent cx="315012" cy="276225"/>
                        <wp:effectExtent l="0" t="0" r="8890" b="0"/>
                        <wp:wrapNone/>
                        <wp:docPr id="28" name="Grafik 28" descr=" Bild in Originalgröße anzeigen 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" descr=" Bild in Originalgröße anzeigen 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012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0126E4" w:rsidRPr="001155C7" w14:paraId="273B6C53" w14:textId="77777777" w:rsidTr="00AB0357"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7827C310" w14:textId="77777777" w:rsidR="000126E4" w:rsidRPr="001155C7" w:rsidRDefault="00E52C9B" w:rsidP="00AB035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1</w:t>
                  </w:r>
                </w:p>
                <w:p w14:paraId="2873366D" w14:textId="77777777" w:rsidR="000126E4" w:rsidRPr="001155C7" w:rsidRDefault="000126E4" w:rsidP="00AB035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66FBB682" w14:textId="77777777" w:rsidR="000126E4" w:rsidRPr="001155C7" w:rsidRDefault="000126E4" w:rsidP="008B01D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 xml:space="preserve">kennt die </w:t>
                  </w:r>
                  <w:r w:rsidR="008B01D7">
                    <w:rPr>
                      <w:rFonts w:ascii="Druckschrift normal" w:hAnsi="Druckschrift normal"/>
                      <w:sz w:val="28"/>
                      <w:szCs w:val="28"/>
                    </w:rPr>
                    <w:t>Wochentage und deren Reihenfolge</w:t>
                  </w: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61957AEE" w14:textId="77777777" w:rsidR="000126E4" w:rsidRPr="001155C7" w:rsidRDefault="000126E4" w:rsidP="00AB035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3E99F745" w14:textId="77777777" w:rsidR="000126E4" w:rsidRPr="001155C7" w:rsidRDefault="000126E4" w:rsidP="00AB035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33AFE0BE" w14:textId="77777777" w:rsidR="000126E4" w:rsidRPr="001155C7" w:rsidRDefault="000126E4" w:rsidP="00AB035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7D4DA838" w14:textId="77777777" w:rsidR="000126E4" w:rsidRPr="001155C7" w:rsidRDefault="000126E4" w:rsidP="00AB035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</w:tr>
            <w:tr w:rsidR="000126E4" w:rsidRPr="001155C7" w14:paraId="3C6C9253" w14:textId="77777777" w:rsidTr="00AB0357"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2DB768EC" w14:textId="77777777" w:rsidR="000126E4" w:rsidRDefault="00E52C9B" w:rsidP="005C1D12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7040E51F" w14:textId="18CD45F9" w:rsidR="000126E4" w:rsidRPr="001155C7" w:rsidRDefault="000126E4" w:rsidP="00E52C9B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 xml:space="preserve">verwendet </w:t>
                  </w:r>
                  <w:r w:rsidR="00E52C9B">
                    <w:rPr>
                      <w:rFonts w:ascii="Druckschrift normal" w:hAnsi="Druckschrift normal"/>
                      <w:sz w:val="28"/>
                      <w:szCs w:val="28"/>
                    </w:rPr>
                    <w:t>bildliche Darstellungen zur Orientierung in der Woche</w:t>
                  </w:r>
                  <w:r w:rsidR="00CC5087">
                    <w:rPr>
                      <w:rFonts w:ascii="Druckschrift normal" w:hAnsi="Druckschrift normal"/>
                      <w:sz w:val="28"/>
                      <w:szCs w:val="28"/>
                    </w:rPr>
                    <w:t>.</w:t>
                  </w:r>
                  <w:r w:rsidR="00E52C9B">
                    <w:rPr>
                      <w:rFonts w:ascii="Druckschrift normal" w:hAnsi="Druckschrift normal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4A2C9BB" w14:textId="77777777" w:rsidR="000126E4" w:rsidRPr="001155C7" w:rsidRDefault="000126E4" w:rsidP="00AB035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7421BAF6" w14:textId="77777777" w:rsidR="000126E4" w:rsidRPr="001155C7" w:rsidRDefault="000126E4" w:rsidP="00AB035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4D0E59C4" w14:textId="77777777" w:rsidR="000126E4" w:rsidRPr="001155C7" w:rsidRDefault="000126E4" w:rsidP="00AB035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3A968B58" w14:textId="77777777" w:rsidR="000126E4" w:rsidRPr="001155C7" w:rsidRDefault="000126E4" w:rsidP="00AB035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</w:tr>
            <w:tr w:rsidR="000126E4" w:rsidRPr="001155C7" w14:paraId="185610A0" w14:textId="77777777" w:rsidTr="00AB0357"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2C364E73" w14:textId="77777777" w:rsidR="000126E4" w:rsidRPr="001155C7" w:rsidRDefault="00E52C9B" w:rsidP="00AB035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3A6C5284" w14:textId="77777777" w:rsidR="000126E4" w:rsidRPr="001155C7" w:rsidRDefault="00E52C9B" w:rsidP="00AB035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 xml:space="preserve">kennt die Abkürzungen für die </w:t>
                  </w: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lastRenderedPageBreak/>
                    <w:t xml:space="preserve">Wochentage. </w:t>
                  </w: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68A66964" w14:textId="77777777" w:rsidR="000126E4" w:rsidRPr="001155C7" w:rsidRDefault="000126E4" w:rsidP="00AB035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5326208E" w14:textId="77777777" w:rsidR="000126E4" w:rsidRPr="001155C7" w:rsidRDefault="000126E4" w:rsidP="00AB035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78BBD1C2" w14:textId="77777777" w:rsidR="000126E4" w:rsidRPr="001155C7" w:rsidRDefault="000126E4" w:rsidP="00AB035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586AE813" w14:textId="77777777" w:rsidR="000126E4" w:rsidRPr="001155C7" w:rsidRDefault="000126E4" w:rsidP="00AB035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</w:tr>
            <w:tr w:rsidR="000126E4" w:rsidRPr="001155C7" w14:paraId="4C3F9E8A" w14:textId="77777777" w:rsidTr="00AB0357"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38C876EF" w14:textId="77777777" w:rsidR="000126E4" w:rsidRPr="001155C7" w:rsidRDefault="000126E4" w:rsidP="00AB035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sz w:val="28"/>
                      <w:szCs w:val="28"/>
                    </w:rPr>
                    <w:t>insgesamt</w:t>
                  </w: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7D877A20" w14:textId="77777777" w:rsidR="000126E4" w:rsidRPr="001155C7" w:rsidRDefault="000126E4" w:rsidP="00AB035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sz w:val="28"/>
                      <w:szCs w:val="28"/>
                    </w:rPr>
                    <w:t>arbeitet konzentriert an den Aufgaben</w:t>
                  </w: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51650C85" w14:textId="77777777" w:rsidR="000126E4" w:rsidRPr="001155C7" w:rsidRDefault="000126E4" w:rsidP="00AB035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2C9E1D90" w14:textId="77777777" w:rsidR="000126E4" w:rsidRPr="001155C7" w:rsidRDefault="000126E4" w:rsidP="00AB035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48E0EF95" w14:textId="77777777" w:rsidR="000126E4" w:rsidRPr="001155C7" w:rsidRDefault="000126E4" w:rsidP="00AB035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785411E6" w14:textId="77777777" w:rsidR="000126E4" w:rsidRPr="001155C7" w:rsidRDefault="000126E4" w:rsidP="00AB035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</w:tr>
            <w:tr w:rsidR="000126E4" w:rsidRPr="001155C7" w14:paraId="5BEE5EA6" w14:textId="77777777" w:rsidTr="00AB0357"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3FB1E2E2" w14:textId="77777777" w:rsidR="000126E4" w:rsidRPr="001155C7" w:rsidRDefault="000126E4" w:rsidP="00AB035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sz w:val="28"/>
                      <w:szCs w:val="28"/>
                    </w:rPr>
                    <w:t>insgesamt</w:t>
                  </w: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2659CE45" w14:textId="77777777" w:rsidR="000126E4" w:rsidRPr="001155C7" w:rsidRDefault="000126E4" w:rsidP="00AB035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schätzt sich angemessen ein.</w:t>
                  </w: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5E4B028F" w14:textId="77777777" w:rsidR="000126E4" w:rsidRPr="001155C7" w:rsidRDefault="000126E4" w:rsidP="00AB035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7EAE0B73" w14:textId="77777777" w:rsidR="000126E4" w:rsidRPr="001155C7" w:rsidRDefault="000126E4" w:rsidP="00AB035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75FA435E" w14:textId="77777777" w:rsidR="000126E4" w:rsidRPr="001155C7" w:rsidRDefault="000126E4" w:rsidP="00AB035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1CF77273" w14:textId="77777777" w:rsidR="000126E4" w:rsidRPr="001155C7" w:rsidRDefault="000126E4" w:rsidP="00AB0357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</w:tr>
          </w:tbl>
          <w:p w14:paraId="62B1DAF9" w14:textId="77777777" w:rsidR="008F2348" w:rsidRDefault="008F2348" w:rsidP="00951DF8">
            <w:pPr>
              <w:tabs>
                <w:tab w:val="left" w:pos="405"/>
                <w:tab w:val="right" w:pos="10390"/>
              </w:tabs>
              <w:spacing w:after="200" w:line="276" w:lineRule="auto"/>
            </w:pPr>
          </w:p>
        </w:tc>
      </w:tr>
    </w:tbl>
    <w:p w14:paraId="61995078" w14:textId="77777777" w:rsidR="00BB01D2" w:rsidRDefault="00BB01D2" w:rsidP="007E5D50"/>
    <w:sectPr w:rsidR="00BB01D2" w:rsidSect="00C00A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405792" w14:textId="77777777" w:rsidR="003931AF" w:rsidRDefault="003931AF" w:rsidP="005A4BE8">
      <w:r>
        <w:separator/>
      </w:r>
    </w:p>
  </w:endnote>
  <w:endnote w:type="continuationSeparator" w:id="0">
    <w:p w14:paraId="1EB16434" w14:textId="77777777" w:rsidR="003931AF" w:rsidRDefault="003931AF" w:rsidP="005A4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Druckschrift normal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Druckschrift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R HH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Bayerndruck">
    <w:altName w:val="Calibri"/>
    <w:panose1 w:val="020B0604020202020204"/>
    <w:charset w:val="00"/>
    <w:family w:val="auto"/>
    <w:pitch w:val="variable"/>
    <w:sig w:usb0="800000A7" w:usb1="5000004A" w:usb2="00000000" w:usb3="00000000" w:csb0="00000011" w:csb1="00000000"/>
  </w:font>
  <w:font w:name="DR HH El 4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Druckschrift BY WOK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2BB6AC" w14:textId="77777777" w:rsidR="003931AF" w:rsidRDefault="003931AF" w:rsidP="005A4BE8">
      <w:r>
        <w:separator/>
      </w:r>
    </w:p>
  </w:footnote>
  <w:footnote w:type="continuationSeparator" w:id="0">
    <w:p w14:paraId="5AD412E3" w14:textId="77777777" w:rsidR="003931AF" w:rsidRDefault="003931AF" w:rsidP="005A4B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536C7"/>
    <w:multiLevelType w:val="hybridMultilevel"/>
    <w:tmpl w:val="72E8B0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453D5"/>
    <w:multiLevelType w:val="hybridMultilevel"/>
    <w:tmpl w:val="226623EE"/>
    <w:lvl w:ilvl="0" w:tplc="1A14CDE4">
      <w:start w:val="1"/>
      <w:numFmt w:val="lowerLetter"/>
      <w:lvlText w:val="%1)"/>
      <w:lvlJc w:val="left"/>
      <w:pPr>
        <w:ind w:left="757" w:hanging="360"/>
      </w:pPr>
      <w:rPr>
        <w:rFonts w:ascii="Druckschrift normal" w:hAnsi="Druckschrift normal" w:hint="default"/>
        <w:sz w:val="36"/>
      </w:rPr>
    </w:lvl>
    <w:lvl w:ilvl="1" w:tplc="04070019" w:tentative="1">
      <w:start w:val="1"/>
      <w:numFmt w:val="lowerLetter"/>
      <w:lvlText w:val="%2."/>
      <w:lvlJc w:val="left"/>
      <w:pPr>
        <w:ind w:left="1477" w:hanging="360"/>
      </w:pPr>
    </w:lvl>
    <w:lvl w:ilvl="2" w:tplc="0407001B" w:tentative="1">
      <w:start w:val="1"/>
      <w:numFmt w:val="lowerRoman"/>
      <w:lvlText w:val="%3."/>
      <w:lvlJc w:val="right"/>
      <w:pPr>
        <w:ind w:left="2197" w:hanging="180"/>
      </w:pPr>
    </w:lvl>
    <w:lvl w:ilvl="3" w:tplc="0407000F" w:tentative="1">
      <w:start w:val="1"/>
      <w:numFmt w:val="decimal"/>
      <w:lvlText w:val="%4."/>
      <w:lvlJc w:val="left"/>
      <w:pPr>
        <w:ind w:left="2917" w:hanging="360"/>
      </w:pPr>
    </w:lvl>
    <w:lvl w:ilvl="4" w:tplc="04070019" w:tentative="1">
      <w:start w:val="1"/>
      <w:numFmt w:val="lowerLetter"/>
      <w:lvlText w:val="%5."/>
      <w:lvlJc w:val="left"/>
      <w:pPr>
        <w:ind w:left="3637" w:hanging="360"/>
      </w:pPr>
    </w:lvl>
    <w:lvl w:ilvl="5" w:tplc="0407001B" w:tentative="1">
      <w:start w:val="1"/>
      <w:numFmt w:val="lowerRoman"/>
      <w:lvlText w:val="%6."/>
      <w:lvlJc w:val="right"/>
      <w:pPr>
        <w:ind w:left="4357" w:hanging="180"/>
      </w:pPr>
    </w:lvl>
    <w:lvl w:ilvl="6" w:tplc="0407000F" w:tentative="1">
      <w:start w:val="1"/>
      <w:numFmt w:val="decimal"/>
      <w:lvlText w:val="%7."/>
      <w:lvlJc w:val="left"/>
      <w:pPr>
        <w:ind w:left="5077" w:hanging="360"/>
      </w:pPr>
    </w:lvl>
    <w:lvl w:ilvl="7" w:tplc="04070019" w:tentative="1">
      <w:start w:val="1"/>
      <w:numFmt w:val="lowerLetter"/>
      <w:lvlText w:val="%8."/>
      <w:lvlJc w:val="left"/>
      <w:pPr>
        <w:ind w:left="5797" w:hanging="360"/>
      </w:pPr>
    </w:lvl>
    <w:lvl w:ilvl="8" w:tplc="0407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" w15:restartNumberingAfterBreak="0">
    <w:nsid w:val="02174F51"/>
    <w:multiLevelType w:val="hybridMultilevel"/>
    <w:tmpl w:val="B0C60B14"/>
    <w:lvl w:ilvl="0" w:tplc="52CA7C00">
      <w:start w:val="3"/>
      <w:numFmt w:val="decimal"/>
      <w:lvlText w:val="%1."/>
      <w:lvlJc w:val="left"/>
      <w:pPr>
        <w:ind w:left="720" w:hanging="360"/>
      </w:pPr>
      <w:rPr>
        <w:rFonts w:ascii="Druckschrift bold" w:hAnsi="Druckschrift bold" w:hint="default"/>
        <w:b w:val="0"/>
        <w:sz w:val="36"/>
        <w:szCs w:val="3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141C26"/>
    <w:multiLevelType w:val="hybridMultilevel"/>
    <w:tmpl w:val="F1BA06A4"/>
    <w:lvl w:ilvl="0" w:tplc="0DF251D0">
      <w:start w:val="1"/>
      <w:numFmt w:val="lowerLetter"/>
      <w:lvlText w:val="%1)"/>
      <w:lvlJc w:val="left"/>
      <w:pPr>
        <w:ind w:left="1080" w:hanging="720"/>
      </w:pPr>
      <w:rPr>
        <w:rFonts w:hint="default"/>
        <w:sz w:val="40"/>
        <w:szCs w:val="4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F0284"/>
    <w:multiLevelType w:val="hybridMultilevel"/>
    <w:tmpl w:val="6FCC6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30007"/>
    <w:multiLevelType w:val="hybridMultilevel"/>
    <w:tmpl w:val="7D1AAC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337AC0"/>
    <w:multiLevelType w:val="hybridMultilevel"/>
    <w:tmpl w:val="D0C016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93408B"/>
    <w:multiLevelType w:val="hybridMultilevel"/>
    <w:tmpl w:val="9AB8FDE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DC6733E"/>
    <w:multiLevelType w:val="hybridMultilevel"/>
    <w:tmpl w:val="70284B20"/>
    <w:lvl w:ilvl="0" w:tplc="0407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B784F78"/>
    <w:multiLevelType w:val="hybridMultilevel"/>
    <w:tmpl w:val="3B70AD0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D013865"/>
    <w:multiLevelType w:val="hybridMultilevel"/>
    <w:tmpl w:val="DDF0D002"/>
    <w:lvl w:ilvl="0" w:tplc="827C404E">
      <w:start w:val="8"/>
      <w:numFmt w:val="decimal"/>
      <w:lvlText w:val="%1."/>
      <w:lvlJc w:val="left"/>
      <w:pPr>
        <w:ind w:left="785" w:hanging="360"/>
      </w:pPr>
      <w:rPr>
        <w:rFonts w:ascii="Druckschrift bold" w:hAnsi="Druckschrift bold" w:hint="default"/>
        <w:sz w:val="36"/>
        <w:szCs w:val="36"/>
      </w:rPr>
    </w:lvl>
    <w:lvl w:ilvl="1" w:tplc="04070019" w:tentative="1">
      <w:start w:val="1"/>
      <w:numFmt w:val="lowerLetter"/>
      <w:lvlText w:val="%2."/>
      <w:lvlJc w:val="left"/>
      <w:pPr>
        <w:ind w:left="1505" w:hanging="360"/>
      </w:pPr>
    </w:lvl>
    <w:lvl w:ilvl="2" w:tplc="0407001B" w:tentative="1">
      <w:start w:val="1"/>
      <w:numFmt w:val="lowerRoman"/>
      <w:lvlText w:val="%3."/>
      <w:lvlJc w:val="right"/>
      <w:pPr>
        <w:ind w:left="2225" w:hanging="180"/>
      </w:pPr>
    </w:lvl>
    <w:lvl w:ilvl="3" w:tplc="0407000F" w:tentative="1">
      <w:start w:val="1"/>
      <w:numFmt w:val="decimal"/>
      <w:lvlText w:val="%4."/>
      <w:lvlJc w:val="left"/>
      <w:pPr>
        <w:ind w:left="2945" w:hanging="360"/>
      </w:pPr>
    </w:lvl>
    <w:lvl w:ilvl="4" w:tplc="04070019" w:tentative="1">
      <w:start w:val="1"/>
      <w:numFmt w:val="lowerLetter"/>
      <w:lvlText w:val="%5."/>
      <w:lvlJc w:val="left"/>
      <w:pPr>
        <w:ind w:left="3665" w:hanging="360"/>
      </w:pPr>
    </w:lvl>
    <w:lvl w:ilvl="5" w:tplc="0407001B" w:tentative="1">
      <w:start w:val="1"/>
      <w:numFmt w:val="lowerRoman"/>
      <w:lvlText w:val="%6."/>
      <w:lvlJc w:val="right"/>
      <w:pPr>
        <w:ind w:left="4385" w:hanging="180"/>
      </w:pPr>
    </w:lvl>
    <w:lvl w:ilvl="6" w:tplc="0407000F" w:tentative="1">
      <w:start w:val="1"/>
      <w:numFmt w:val="decimal"/>
      <w:lvlText w:val="%7."/>
      <w:lvlJc w:val="left"/>
      <w:pPr>
        <w:ind w:left="5105" w:hanging="360"/>
      </w:pPr>
    </w:lvl>
    <w:lvl w:ilvl="7" w:tplc="04070019" w:tentative="1">
      <w:start w:val="1"/>
      <w:numFmt w:val="lowerLetter"/>
      <w:lvlText w:val="%8."/>
      <w:lvlJc w:val="left"/>
      <w:pPr>
        <w:ind w:left="5825" w:hanging="360"/>
      </w:pPr>
    </w:lvl>
    <w:lvl w:ilvl="8" w:tplc="0407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 w15:restartNumberingAfterBreak="0">
    <w:nsid w:val="2FF1791A"/>
    <w:multiLevelType w:val="hybridMultilevel"/>
    <w:tmpl w:val="522CD638"/>
    <w:lvl w:ilvl="0" w:tplc="D6783796">
      <w:start w:val="1"/>
      <w:numFmt w:val="decimal"/>
      <w:lvlText w:val="%1."/>
      <w:lvlJc w:val="left"/>
      <w:pPr>
        <w:tabs>
          <w:tab w:val="num" w:pos="830"/>
        </w:tabs>
        <w:ind w:left="830" w:hanging="405"/>
      </w:pPr>
      <w:rPr>
        <w:rFonts w:ascii="Druckschrift bold" w:hAnsi="Druckschrift bold" w:hint="default"/>
        <w:b/>
        <w:sz w:val="36"/>
        <w:szCs w:val="36"/>
      </w:rPr>
    </w:lvl>
    <w:lvl w:ilvl="1" w:tplc="8A123580">
      <w:start w:val="6"/>
      <w:numFmt w:val="decimal"/>
      <w:lvlText w:val="%2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24655FF"/>
    <w:multiLevelType w:val="hybridMultilevel"/>
    <w:tmpl w:val="D36A0B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575B1"/>
    <w:multiLevelType w:val="hybridMultilevel"/>
    <w:tmpl w:val="226623EE"/>
    <w:lvl w:ilvl="0" w:tplc="1A14CDE4">
      <w:start w:val="1"/>
      <w:numFmt w:val="lowerLetter"/>
      <w:lvlText w:val="%1)"/>
      <w:lvlJc w:val="left"/>
      <w:pPr>
        <w:ind w:left="757" w:hanging="360"/>
      </w:pPr>
      <w:rPr>
        <w:rFonts w:ascii="Druckschrift normal" w:hAnsi="Druckschrift normal" w:hint="default"/>
        <w:sz w:val="36"/>
      </w:rPr>
    </w:lvl>
    <w:lvl w:ilvl="1" w:tplc="04070019" w:tentative="1">
      <w:start w:val="1"/>
      <w:numFmt w:val="lowerLetter"/>
      <w:lvlText w:val="%2."/>
      <w:lvlJc w:val="left"/>
      <w:pPr>
        <w:ind w:left="1477" w:hanging="360"/>
      </w:pPr>
    </w:lvl>
    <w:lvl w:ilvl="2" w:tplc="0407001B" w:tentative="1">
      <w:start w:val="1"/>
      <w:numFmt w:val="lowerRoman"/>
      <w:lvlText w:val="%3."/>
      <w:lvlJc w:val="right"/>
      <w:pPr>
        <w:ind w:left="2197" w:hanging="180"/>
      </w:pPr>
    </w:lvl>
    <w:lvl w:ilvl="3" w:tplc="0407000F" w:tentative="1">
      <w:start w:val="1"/>
      <w:numFmt w:val="decimal"/>
      <w:lvlText w:val="%4."/>
      <w:lvlJc w:val="left"/>
      <w:pPr>
        <w:ind w:left="2917" w:hanging="360"/>
      </w:pPr>
    </w:lvl>
    <w:lvl w:ilvl="4" w:tplc="04070019" w:tentative="1">
      <w:start w:val="1"/>
      <w:numFmt w:val="lowerLetter"/>
      <w:lvlText w:val="%5."/>
      <w:lvlJc w:val="left"/>
      <w:pPr>
        <w:ind w:left="3637" w:hanging="360"/>
      </w:pPr>
    </w:lvl>
    <w:lvl w:ilvl="5" w:tplc="0407001B" w:tentative="1">
      <w:start w:val="1"/>
      <w:numFmt w:val="lowerRoman"/>
      <w:lvlText w:val="%6."/>
      <w:lvlJc w:val="right"/>
      <w:pPr>
        <w:ind w:left="4357" w:hanging="180"/>
      </w:pPr>
    </w:lvl>
    <w:lvl w:ilvl="6" w:tplc="0407000F" w:tentative="1">
      <w:start w:val="1"/>
      <w:numFmt w:val="decimal"/>
      <w:lvlText w:val="%7."/>
      <w:lvlJc w:val="left"/>
      <w:pPr>
        <w:ind w:left="5077" w:hanging="360"/>
      </w:pPr>
    </w:lvl>
    <w:lvl w:ilvl="7" w:tplc="04070019" w:tentative="1">
      <w:start w:val="1"/>
      <w:numFmt w:val="lowerLetter"/>
      <w:lvlText w:val="%8."/>
      <w:lvlJc w:val="left"/>
      <w:pPr>
        <w:ind w:left="5797" w:hanging="360"/>
      </w:pPr>
    </w:lvl>
    <w:lvl w:ilvl="8" w:tplc="0407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4" w15:restartNumberingAfterBreak="0">
    <w:nsid w:val="3E8072DC"/>
    <w:multiLevelType w:val="hybridMultilevel"/>
    <w:tmpl w:val="0592F520"/>
    <w:lvl w:ilvl="0" w:tplc="4C7ECEA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40"/>
        <w:szCs w:val="4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C657F9"/>
    <w:multiLevelType w:val="hybridMultilevel"/>
    <w:tmpl w:val="45B233D2"/>
    <w:lvl w:ilvl="0" w:tplc="54408996">
      <w:start w:val="1"/>
      <w:numFmt w:val="decimal"/>
      <w:lvlText w:val="%1."/>
      <w:lvlJc w:val="left"/>
      <w:pPr>
        <w:ind w:left="814" w:hanging="360"/>
      </w:pPr>
      <w:rPr>
        <w:rFonts w:ascii="Druckschrift normal" w:hAnsi="Druckschrift normal" w:hint="default"/>
        <w:b/>
        <w:sz w:val="36"/>
        <w:szCs w:val="3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817084"/>
    <w:multiLevelType w:val="hybridMultilevel"/>
    <w:tmpl w:val="9710D3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B31E23"/>
    <w:multiLevelType w:val="hybridMultilevel"/>
    <w:tmpl w:val="34C01DD2"/>
    <w:lvl w:ilvl="0" w:tplc="66A66DA8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ascii="Druckschrift normal" w:hAnsi="Druckschrift normal" w:hint="default"/>
        <w:b/>
        <w:sz w:val="36"/>
        <w:szCs w:val="36"/>
      </w:rPr>
    </w:lvl>
    <w:lvl w:ilvl="1" w:tplc="8A123580">
      <w:start w:val="6"/>
      <w:numFmt w:val="decimal"/>
      <w:lvlText w:val="%2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AFE3D49"/>
    <w:multiLevelType w:val="hybridMultilevel"/>
    <w:tmpl w:val="DDF0D002"/>
    <w:lvl w:ilvl="0" w:tplc="827C404E">
      <w:start w:val="8"/>
      <w:numFmt w:val="decimal"/>
      <w:lvlText w:val="%1."/>
      <w:lvlJc w:val="left"/>
      <w:pPr>
        <w:ind w:left="785" w:hanging="360"/>
      </w:pPr>
      <w:rPr>
        <w:rFonts w:ascii="Druckschrift bold" w:hAnsi="Druckschrift bold" w:hint="default"/>
        <w:sz w:val="36"/>
        <w:szCs w:val="36"/>
      </w:rPr>
    </w:lvl>
    <w:lvl w:ilvl="1" w:tplc="04070019" w:tentative="1">
      <w:start w:val="1"/>
      <w:numFmt w:val="lowerLetter"/>
      <w:lvlText w:val="%2."/>
      <w:lvlJc w:val="left"/>
      <w:pPr>
        <w:ind w:left="1505" w:hanging="360"/>
      </w:pPr>
    </w:lvl>
    <w:lvl w:ilvl="2" w:tplc="0407001B" w:tentative="1">
      <w:start w:val="1"/>
      <w:numFmt w:val="lowerRoman"/>
      <w:lvlText w:val="%3."/>
      <w:lvlJc w:val="right"/>
      <w:pPr>
        <w:ind w:left="2225" w:hanging="180"/>
      </w:pPr>
    </w:lvl>
    <w:lvl w:ilvl="3" w:tplc="0407000F" w:tentative="1">
      <w:start w:val="1"/>
      <w:numFmt w:val="decimal"/>
      <w:lvlText w:val="%4."/>
      <w:lvlJc w:val="left"/>
      <w:pPr>
        <w:ind w:left="2945" w:hanging="360"/>
      </w:pPr>
    </w:lvl>
    <w:lvl w:ilvl="4" w:tplc="04070019" w:tentative="1">
      <w:start w:val="1"/>
      <w:numFmt w:val="lowerLetter"/>
      <w:lvlText w:val="%5."/>
      <w:lvlJc w:val="left"/>
      <w:pPr>
        <w:ind w:left="3665" w:hanging="360"/>
      </w:pPr>
    </w:lvl>
    <w:lvl w:ilvl="5" w:tplc="0407001B" w:tentative="1">
      <w:start w:val="1"/>
      <w:numFmt w:val="lowerRoman"/>
      <w:lvlText w:val="%6."/>
      <w:lvlJc w:val="right"/>
      <w:pPr>
        <w:ind w:left="4385" w:hanging="180"/>
      </w:pPr>
    </w:lvl>
    <w:lvl w:ilvl="6" w:tplc="0407000F" w:tentative="1">
      <w:start w:val="1"/>
      <w:numFmt w:val="decimal"/>
      <w:lvlText w:val="%7."/>
      <w:lvlJc w:val="left"/>
      <w:pPr>
        <w:ind w:left="5105" w:hanging="360"/>
      </w:pPr>
    </w:lvl>
    <w:lvl w:ilvl="7" w:tplc="04070019" w:tentative="1">
      <w:start w:val="1"/>
      <w:numFmt w:val="lowerLetter"/>
      <w:lvlText w:val="%8."/>
      <w:lvlJc w:val="left"/>
      <w:pPr>
        <w:ind w:left="5825" w:hanging="360"/>
      </w:pPr>
    </w:lvl>
    <w:lvl w:ilvl="8" w:tplc="0407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9" w15:restartNumberingAfterBreak="0">
    <w:nsid w:val="4ED33DA1"/>
    <w:multiLevelType w:val="hybridMultilevel"/>
    <w:tmpl w:val="BDB8BEF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442830"/>
    <w:multiLevelType w:val="hybridMultilevel"/>
    <w:tmpl w:val="3474CC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615B54"/>
    <w:multiLevelType w:val="hybridMultilevel"/>
    <w:tmpl w:val="FDA2E8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E02861"/>
    <w:multiLevelType w:val="hybridMultilevel"/>
    <w:tmpl w:val="3946BB90"/>
    <w:lvl w:ilvl="0" w:tplc="194E27BE">
      <w:start w:val="1"/>
      <w:numFmt w:val="decimal"/>
      <w:lvlText w:val="%1."/>
      <w:lvlJc w:val="left"/>
      <w:pPr>
        <w:ind w:left="956" w:hanging="360"/>
      </w:pPr>
      <w:rPr>
        <w:rFonts w:hint="default"/>
        <w:b/>
        <w:sz w:val="36"/>
        <w:szCs w:val="3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9D0830"/>
    <w:multiLevelType w:val="hybridMultilevel"/>
    <w:tmpl w:val="AF12BD48"/>
    <w:lvl w:ilvl="0" w:tplc="0407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24" w15:restartNumberingAfterBreak="0">
    <w:nsid w:val="710055F1"/>
    <w:multiLevelType w:val="hybridMultilevel"/>
    <w:tmpl w:val="44F62410"/>
    <w:lvl w:ilvl="0" w:tplc="D6340C18">
      <w:start w:val="1"/>
      <w:numFmt w:val="lowerLetter"/>
      <w:lvlText w:val="%1)"/>
      <w:lvlJc w:val="left"/>
      <w:pPr>
        <w:ind w:left="720" w:hanging="360"/>
      </w:pPr>
      <w:rPr>
        <w:rFonts w:ascii="Druckschrift normal" w:hAnsi="Druckschrift normal" w:hint="default"/>
        <w:sz w:val="36"/>
        <w:szCs w:val="3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4F24CD"/>
    <w:multiLevelType w:val="hybridMultilevel"/>
    <w:tmpl w:val="1B8C24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D24DCD"/>
    <w:multiLevelType w:val="hybridMultilevel"/>
    <w:tmpl w:val="45B233D2"/>
    <w:lvl w:ilvl="0" w:tplc="54408996">
      <w:start w:val="1"/>
      <w:numFmt w:val="decimal"/>
      <w:lvlText w:val="%1."/>
      <w:lvlJc w:val="left"/>
      <w:pPr>
        <w:ind w:left="956" w:hanging="360"/>
      </w:pPr>
      <w:rPr>
        <w:rFonts w:ascii="Druckschrift normal" w:hAnsi="Druckschrift normal" w:hint="default"/>
        <w:b/>
        <w:sz w:val="36"/>
        <w:szCs w:val="3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C875AF"/>
    <w:multiLevelType w:val="hybridMultilevel"/>
    <w:tmpl w:val="45B233D2"/>
    <w:lvl w:ilvl="0" w:tplc="54408996">
      <w:start w:val="1"/>
      <w:numFmt w:val="decimal"/>
      <w:lvlText w:val="%1."/>
      <w:lvlJc w:val="left"/>
      <w:pPr>
        <w:ind w:left="814" w:hanging="360"/>
      </w:pPr>
      <w:rPr>
        <w:rFonts w:ascii="Druckschrift normal" w:hAnsi="Druckschrift normal" w:hint="default"/>
        <w:b/>
        <w:sz w:val="36"/>
        <w:szCs w:val="3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8E5A3C"/>
    <w:multiLevelType w:val="hybridMultilevel"/>
    <w:tmpl w:val="CF22FA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8F5E70"/>
    <w:multiLevelType w:val="hybridMultilevel"/>
    <w:tmpl w:val="6D0003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4670757">
    <w:abstractNumId w:val="11"/>
  </w:num>
  <w:num w:numId="2" w16cid:durableId="397628126">
    <w:abstractNumId w:val="1"/>
  </w:num>
  <w:num w:numId="3" w16cid:durableId="1737505423">
    <w:abstractNumId w:val="23"/>
  </w:num>
  <w:num w:numId="4" w16cid:durableId="1017729957">
    <w:abstractNumId w:val="8"/>
  </w:num>
  <w:num w:numId="5" w16cid:durableId="1112555925">
    <w:abstractNumId w:val="13"/>
  </w:num>
  <w:num w:numId="6" w16cid:durableId="1838304669">
    <w:abstractNumId w:val="7"/>
  </w:num>
  <w:num w:numId="7" w16cid:durableId="13655000">
    <w:abstractNumId w:val="2"/>
  </w:num>
  <w:num w:numId="8" w16cid:durableId="1111583121">
    <w:abstractNumId w:val="19"/>
  </w:num>
  <w:num w:numId="9" w16cid:durableId="37509166">
    <w:abstractNumId w:val="17"/>
  </w:num>
  <w:num w:numId="10" w16cid:durableId="868492424">
    <w:abstractNumId w:val="4"/>
  </w:num>
  <w:num w:numId="11" w16cid:durableId="961958033">
    <w:abstractNumId w:val="25"/>
  </w:num>
  <w:num w:numId="12" w16cid:durableId="289749574">
    <w:abstractNumId w:val="29"/>
  </w:num>
  <w:num w:numId="13" w16cid:durableId="260576939">
    <w:abstractNumId w:val="18"/>
  </w:num>
  <w:num w:numId="14" w16cid:durableId="1390149677">
    <w:abstractNumId w:val="10"/>
  </w:num>
  <w:num w:numId="15" w16cid:durableId="1174226917">
    <w:abstractNumId w:val="15"/>
  </w:num>
  <w:num w:numId="16" w16cid:durableId="1587883655">
    <w:abstractNumId w:val="3"/>
  </w:num>
  <w:num w:numId="17" w16cid:durableId="359356788">
    <w:abstractNumId w:val="20"/>
  </w:num>
  <w:num w:numId="18" w16cid:durableId="952857973">
    <w:abstractNumId w:val="9"/>
  </w:num>
  <w:num w:numId="19" w16cid:durableId="1636176143">
    <w:abstractNumId w:val="14"/>
  </w:num>
  <w:num w:numId="20" w16cid:durableId="948272409">
    <w:abstractNumId w:val="22"/>
  </w:num>
  <w:num w:numId="21" w16cid:durableId="1811172839">
    <w:abstractNumId w:val="26"/>
  </w:num>
  <w:num w:numId="22" w16cid:durableId="1805653180">
    <w:abstractNumId w:val="24"/>
  </w:num>
  <w:num w:numId="23" w16cid:durableId="417559123">
    <w:abstractNumId w:val="27"/>
  </w:num>
  <w:num w:numId="24" w16cid:durableId="1125654929">
    <w:abstractNumId w:val="5"/>
  </w:num>
  <w:num w:numId="25" w16cid:durableId="115103619">
    <w:abstractNumId w:val="6"/>
  </w:num>
  <w:num w:numId="26" w16cid:durableId="1094133150">
    <w:abstractNumId w:val="12"/>
  </w:num>
  <w:num w:numId="27" w16cid:durableId="1789281077">
    <w:abstractNumId w:val="28"/>
  </w:num>
  <w:num w:numId="28" w16cid:durableId="321399833">
    <w:abstractNumId w:val="0"/>
  </w:num>
  <w:num w:numId="29" w16cid:durableId="1800881405">
    <w:abstractNumId w:val="16"/>
  </w:num>
  <w:num w:numId="30" w16cid:durableId="109539398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49A"/>
    <w:rsid w:val="00007C02"/>
    <w:rsid w:val="000126E4"/>
    <w:rsid w:val="00016401"/>
    <w:rsid w:val="000246C8"/>
    <w:rsid w:val="00044B3B"/>
    <w:rsid w:val="00046716"/>
    <w:rsid w:val="00057A2E"/>
    <w:rsid w:val="00092675"/>
    <w:rsid w:val="00093584"/>
    <w:rsid w:val="00095963"/>
    <w:rsid w:val="000978FB"/>
    <w:rsid w:val="000C75BC"/>
    <w:rsid w:val="0013742F"/>
    <w:rsid w:val="0014459E"/>
    <w:rsid w:val="0015430C"/>
    <w:rsid w:val="001A06BA"/>
    <w:rsid w:val="001A0D87"/>
    <w:rsid w:val="001B5E01"/>
    <w:rsid w:val="001E64CD"/>
    <w:rsid w:val="001F4A32"/>
    <w:rsid w:val="00215C2A"/>
    <w:rsid w:val="00227636"/>
    <w:rsid w:val="00233661"/>
    <w:rsid w:val="00237E99"/>
    <w:rsid w:val="00256AF2"/>
    <w:rsid w:val="002639D8"/>
    <w:rsid w:val="00265700"/>
    <w:rsid w:val="002838A6"/>
    <w:rsid w:val="002B3124"/>
    <w:rsid w:val="002C3118"/>
    <w:rsid w:val="002D7734"/>
    <w:rsid w:val="002E25F6"/>
    <w:rsid w:val="00316CE2"/>
    <w:rsid w:val="003322BD"/>
    <w:rsid w:val="0033332F"/>
    <w:rsid w:val="00351A6E"/>
    <w:rsid w:val="00352150"/>
    <w:rsid w:val="00355DA6"/>
    <w:rsid w:val="00370796"/>
    <w:rsid w:val="003931AF"/>
    <w:rsid w:val="003B60AF"/>
    <w:rsid w:val="003C4226"/>
    <w:rsid w:val="00450F90"/>
    <w:rsid w:val="00455B32"/>
    <w:rsid w:val="00456117"/>
    <w:rsid w:val="00467D8F"/>
    <w:rsid w:val="00477B1C"/>
    <w:rsid w:val="004802C3"/>
    <w:rsid w:val="004B1E05"/>
    <w:rsid w:val="004B5BE7"/>
    <w:rsid w:val="004C6F4F"/>
    <w:rsid w:val="004C7936"/>
    <w:rsid w:val="004F73AF"/>
    <w:rsid w:val="00535574"/>
    <w:rsid w:val="0053774F"/>
    <w:rsid w:val="0058229E"/>
    <w:rsid w:val="005A4BE8"/>
    <w:rsid w:val="005C1D12"/>
    <w:rsid w:val="005E2878"/>
    <w:rsid w:val="005F504E"/>
    <w:rsid w:val="00622B3E"/>
    <w:rsid w:val="0062362E"/>
    <w:rsid w:val="0065678B"/>
    <w:rsid w:val="0066144B"/>
    <w:rsid w:val="00664070"/>
    <w:rsid w:val="00671ABA"/>
    <w:rsid w:val="0067465E"/>
    <w:rsid w:val="0068289D"/>
    <w:rsid w:val="006B4C6E"/>
    <w:rsid w:val="006C0B12"/>
    <w:rsid w:val="006D1557"/>
    <w:rsid w:val="006F5CA1"/>
    <w:rsid w:val="007014A8"/>
    <w:rsid w:val="007016C6"/>
    <w:rsid w:val="00706F64"/>
    <w:rsid w:val="00731F12"/>
    <w:rsid w:val="00732647"/>
    <w:rsid w:val="00746001"/>
    <w:rsid w:val="00782DEF"/>
    <w:rsid w:val="007848FC"/>
    <w:rsid w:val="00792A24"/>
    <w:rsid w:val="007934BD"/>
    <w:rsid w:val="007E5601"/>
    <w:rsid w:val="007E5D50"/>
    <w:rsid w:val="00804F2A"/>
    <w:rsid w:val="00835EB4"/>
    <w:rsid w:val="00842153"/>
    <w:rsid w:val="008523E4"/>
    <w:rsid w:val="00854920"/>
    <w:rsid w:val="0085552D"/>
    <w:rsid w:val="00873A53"/>
    <w:rsid w:val="00876FBC"/>
    <w:rsid w:val="00883CA8"/>
    <w:rsid w:val="008947EE"/>
    <w:rsid w:val="008A5EC1"/>
    <w:rsid w:val="008B01D7"/>
    <w:rsid w:val="008B3C3F"/>
    <w:rsid w:val="008F2348"/>
    <w:rsid w:val="00900867"/>
    <w:rsid w:val="009029D1"/>
    <w:rsid w:val="009126FF"/>
    <w:rsid w:val="0092558A"/>
    <w:rsid w:val="00945A08"/>
    <w:rsid w:val="00950220"/>
    <w:rsid w:val="00951DF8"/>
    <w:rsid w:val="009607BF"/>
    <w:rsid w:val="00966BBE"/>
    <w:rsid w:val="00971410"/>
    <w:rsid w:val="00971655"/>
    <w:rsid w:val="00972B28"/>
    <w:rsid w:val="0098395E"/>
    <w:rsid w:val="0098736A"/>
    <w:rsid w:val="00990758"/>
    <w:rsid w:val="00997FA2"/>
    <w:rsid w:val="009A3450"/>
    <w:rsid w:val="009E0323"/>
    <w:rsid w:val="009E2E9E"/>
    <w:rsid w:val="00A16A42"/>
    <w:rsid w:val="00A260AD"/>
    <w:rsid w:val="00A26A41"/>
    <w:rsid w:val="00A520F4"/>
    <w:rsid w:val="00AA7BBD"/>
    <w:rsid w:val="00AB0357"/>
    <w:rsid w:val="00AB23B4"/>
    <w:rsid w:val="00AD3B98"/>
    <w:rsid w:val="00AE2147"/>
    <w:rsid w:val="00B20DDF"/>
    <w:rsid w:val="00B22B00"/>
    <w:rsid w:val="00B32CF5"/>
    <w:rsid w:val="00B779B4"/>
    <w:rsid w:val="00BA1422"/>
    <w:rsid w:val="00BA16C4"/>
    <w:rsid w:val="00BA41A6"/>
    <w:rsid w:val="00BB01D2"/>
    <w:rsid w:val="00BB579F"/>
    <w:rsid w:val="00BC4418"/>
    <w:rsid w:val="00BD0BD1"/>
    <w:rsid w:val="00BD1EC3"/>
    <w:rsid w:val="00BF2E3C"/>
    <w:rsid w:val="00C00A3E"/>
    <w:rsid w:val="00C83FEB"/>
    <w:rsid w:val="00CB1D61"/>
    <w:rsid w:val="00CB750C"/>
    <w:rsid w:val="00CC5087"/>
    <w:rsid w:val="00CD1DE5"/>
    <w:rsid w:val="00D01C6D"/>
    <w:rsid w:val="00D076EC"/>
    <w:rsid w:val="00D07B5E"/>
    <w:rsid w:val="00D33359"/>
    <w:rsid w:val="00D33491"/>
    <w:rsid w:val="00D35E56"/>
    <w:rsid w:val="00D548CA"/>
    <w:rsid w:val="00D613A4"/>
    <w:rsid w:val="00D64CD8"/>
    <w:rsid w:val="00D91C64"/>
    <w:rsid w:val="00DF5C12"/>
    <w:rsid w:val="00E12014"/>
    <w:rsid w:val="00E16CF4"/>
    <w:rsid w:val="00E173CF"/>
    <w:rsid w:val="00E31BC0"/>
    <w:rsid w:val="00E3534B"/>
    <w:rsid w:val="00E37277"/>
    <w:rsid w:val="00E51C8D"/>
    <w:rsid w:val="00E528B6"/>
    <w:rsid w:val="00E52C9B"/>
    <w:rsid w:val="00E57786"/>
    <w:rsid w:val="00E911BC"/>
    <w:rsid w:val="00EA605D"/>
    <w:rsid w:val="00EB2C6A"/>
    <w:rsid w:val="00EB32D7"/>
    <w:rsid w:val="00EC6FF3"/>
    <w:rsid w:val="00EC7889"/>
    <w:rsid w:val="00ED541E"/>
    <w:rsid w:val="00EE204A"/>
    <w:rsid w:val="00EF1809"/>
    <w:rsid w:val="00EF449A"/>
    <w:rsid w:val="00F12F75"/>
    <w:rsid w:val="00F22AD2"/>
    <w:rsid w:val="00F30628"/>
    <w:rsid w:val="00F31FC8"/>
    <w:rsid w:val="00F40254"/>
    <w:rsid w:val="00F46315"/>
    <w:rsid w:val="00F631A9"/>
    <w:rsid w:val="00F66288"/>
    <w:rsid w:val="00F66A14"/>
    <w:rsid w:val="00F70F0B"/>
    <w:rsid w:val="00F7136B"/>
    <w:rsid w:val="00F80C8B"/>
    <w:rsid w:val="00F918C2"/>
    <w:rsid w:val="00FB7F0B"/>
    <w:rsid w:val="00FF3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56D7D12"/>
  <w15:docId w15:val="{35431766-4946-BA4C-AFFF-290CAFD42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83CA8"/>
    <w:rPr>
      <w:rFonts w:ascii="DR HH" w:hAnsi="DR HH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83CA8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00A3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Kopfzeile">
    <w:name w:val="header"/>
    <w:basedOn w:val="Standard"/>
    <w:link w:val="KopfzeileZchn"/>
    <w:uiPriority w:val="99"/>
    <w:semiHidden/>
    <w:unhideWhenUsed/>
    <w:rsid w:val="005A4BE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5A4BE8"/>
  </w:style>
  <w:style w:type="paragraph" w:styleId="Fuzeile">
    <w:name w:val="footer"/>
    <w:basedOn w:val="Standard"/>
    <w:link w:val="FuzeileZchn"/>
    <w:uiPriority w:val="99"/>
    <w:semiHidden/>
    <w:unhideWhenUsed/>
    <w:rsid w:val="005A4BE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5A4BE8"/>
  </w:style>
  <w:style w:type="character" w:customStyle="1" w:styleId="berschrift1Zchn">
    <w:name w:val="Überschrift 1 Zchn"/>
    <w:basedOn w:val="Absatz-Standardschriftart"/>
    <w:link w:val="berschrift1"/>
    <w:uiPriority w:val="9"/>
    <w:rsid w:val="00883CA8"/>
    <w:rPr>
      <w:rFonts w:ascii="DR HH" w:eastAsiaTheme="majorEastAsia" w:hAnsi="DR HH" w:cstheme="majorBidi"/>
      <w:b/>
      <w:bCs/>
      <w:sz w:val="32"/>
      <w:szCs w:val="28"/>
    </w:rPr>
  </w:style>
  <w:style w:type="paragraph" w:styleId="Listenabsatz">
    <w:name w:val="List Paragraph"/>
    <w:basedOn w:val="Standard"/>
    <w:uiPriority w:val="34"/>
    <w:qFormat/>
    <w:rsid w:val="00EF449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07B5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07B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88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60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35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56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68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2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4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0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9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7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9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7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0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6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7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1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7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3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1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4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2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1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9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43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0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7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6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2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6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5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3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5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2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9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7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9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5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9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8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7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9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4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8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4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8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0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5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4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6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7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5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0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0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6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9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0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4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8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6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3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8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6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6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4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2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2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9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0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23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1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5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1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0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8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6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5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5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6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7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8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7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2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6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5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2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0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5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3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3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7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0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4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6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6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35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8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7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4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0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9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9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5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0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4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6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5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0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2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3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5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3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7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3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4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3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8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7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1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0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1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2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8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1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4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9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4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06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2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9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6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0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3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5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8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7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3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0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6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4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7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4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0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8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9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2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0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5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2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4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0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1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1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1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8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9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4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9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8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8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2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2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aela\Desktop\Deutsch\Deutsch%20AB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B965EC-8536-FC49-B1B4-EF13D8DA4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C:\Users\Michaela\Desktop\Deutsch\Deutsch AB.dotx</Template>
  <TotalTime>0</TotalTime>
  <Pages>3</Pages>
  <Words>174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Firmenname</Company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</dc:creator>
  <cp:lastModifiedBy>Office2016L0061</cp:lastModifiedBy>
  <cp:revision>2</cp:revision>
  <cp:lastPrinted>2018-03-19T14:14:00Z</cp:lastPrinted>
  <dcterms:created xsi:type="dcterms:W3CDTF">2022-07-13T10:59:00Z</dcterms:created>
  <dcterms:modified xsi:type="dcterms:W3CDTF">2022-07-13T10:59:00Z</dcterms:modified>
</cp:coreProperties>
</file>