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3"/>
        <w:gridCol w:w="3176"/>
        <w:gridCol w:w="3176"/>
      </w:tblGrid>
      <w:tr w:rsidR="00976404" w14:paraId="5B483412" w14:textId="77777777" w:rsidTr="00976404">
        <w:tc>
          <w:tcPr>
            <w:tcW w:w="4683" w:type="dxa"/>
          </w:tcPr>
          <w:p w14:paraId="6EC2CA44" w14:textId="77777777" w:rsidR="00976404" w:rsidRPr="00C00A3E" w:rsidRDefault="00976404" w:rsidP="00D83C3D">
            <w:pPr>
              <w:rPr>
                <w:sz w:val="48"/>
                <w:szCs w:val="48"/>
              </w:rPr>
            </w:pPr>
            <w:r w:rsidRPr="00D83C3D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725824" behindDoc="0" locked="0" layoutInCell="1" allowOverlap="1" wp14:anchorId="2975636E" wp14:editId="177439D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Mathematik</w:t>
            </w:r>
          </w:p>
        </w:tc>
        <w:tc>
          <w:tcPr>
            <w:tcW w:w="3176" w:type="dxa"/>
          </w:tcPr>
          <w:p w14:paraId="79AF0674" w14:textId="77777777" w:rsidR="00976404" w:rsidRPr="00C00A3E" w:rsidRDefault="009764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176" w:type="dxa"/>
          </w:tcPr>
          <w:p w14:paraId="41D674B6" w14:textId="6BB9EB01" w:rsidR="00976404" w:rsidRPr="00C00A3E" w:rsidRDefault="0097640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Zeit:</w:t>
            </w:r>
          </w:p>
        </w:tc>
      </w:tr>
      <w:tr w:rsidR="005A4BE8" w14:paraId="7C88DD36" w14:textId="77777777" w:rsidTr="00976404">
        <w:trPr>
          <w:trHeight w:val="14781"/>
        </w:trPr>
        <w:tc>
          <w:tcPr>
            <w:tcW w:w="11035" w:type="dxa"/>
            <w:gridSpan w:val="3"/>
          </w:tcPr>
          <w:p w14:paraId="7C027B17" w14:textId="77777777" w:rsidR="005A4BE8" w:rsidRDefault="005A4BE8"/>
          <w:p w14:paraId="0639186C" w14:textId="28142CE7" w:rsidR="00512280" w:rsidRPr="00512280" w:rsidRDefault="00512280" w:rsidP="00512280">
            <w:pPr>
              <w:ind w:left="360"/>
              <w:jc w:val="center"/>
              <w:rPr>
                <w:rFonts w:ascii="DR HH Normal" w:hAnsi="DR HH Normal"/>
                <w:sz w:val="40"/>
                <w:szCs w:val="40"/>
              </w:rPr>
            </w:pPr>
            <w:r w:rsidRPr="00512280">
              <w:rPr>
                <w:rFonts w:ascii="Druckschrift normal" w:hAnsi="Druckschrift normal"/>
                <w:b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3DF39486" wp14:editId="4495A1BC">
                  <wp:simplePos x="0" y="0"/>
                  <wp:positionH relativeFrom="column">
                    <wp:posOffset>6271260</wp:posOffset>
                  </wp:positionH>
                  <wp:positionV relativeFrom="paragraph">
                    <wp:posOffset>132080</wp:posOffset>
                  </wp:positionV>
                  <wp:extent cx="447675" cy="459940"/>
                  <wp:effectExtent l="0" t="0" r="0" b="0"/>
                  <wp:wrapNone/>
                  <wp:docPr id="2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280">
              <w:rPr>
                <w:rFonts w:ascii="DR HH Normal" w:hAnsi="DR HH Normal"/>
                <w:sz w:val="40"/>
                <w:szCs w:val="40"/>
              </w:rPr>
              <w:t xml:space="preserve">Lernzielkontrolle in Mathematik </w:t>
            </w:r>
            <w:r w:rsidR="00A91F90">
              <w:rPr>
                <w:rFonts w:ascii="DR HH Normal" w:hAnsi="DR HH Normal"/>
                <w:sz w:val="40"/>
                <w:szCs w:val="40"/>
              </w:rPr>
              <w:t>Nummer __</w:t>
            </w:r>
          </w:p>
          <w:p w14:paraId="576A8C79" w14:textId="77777777" w:rsidR="00512280" w:rsidRPr="00512280" w:rsidRDefault="00512280" w:rsidP="00512280">
            <w:pPr>
              <w:jc w:val="center"/>
              <w:rPr>
                <w:rFonts w:ascii="Druckschrift normal" w:hAnsi="Druckschrift normal"/>
                <w:b/>
                <w:sz w:val="20"/>
                <w:szCs w:val="20"/>
              </w:rPr>
            </w:pPr>
          </w:p>
          <w:p w14:paraId="2D9BE25D" w14:textId="3328FBE8" w:rsidR="00512280" w:rsidRPr="00512280" w:rsidRDefault="00512280" w:rsidP="00512280">
            <w:pPr>
              <w:jc w:val="center"/>
              <w:rPr>
                <w:rFonts w:ascii="DR HH Normal" w:hAnsi="DR HH Normal"/>
                <w:sz w:val="36"/>
                <w:szCs w:val="36"/>
              </w:rPr>
            </w:pPr>
            <w:r w:rsidRPr="00512280">
              <w:rPr>
                <w:rFonts w:ascii="DR HH Normal" w:hAnsi="DR HH Normal"/>
                <w:sz w:val="40"/>
                <w:szCs w:val="40"/>
              </w:rPr>
              <w:t xml:space="preserve">Thema: </w:t>
            </w:r>
            <w:r w:rsidR="00A91F90">
              <w:rPr>
                <w:rFonts w:ascii="DR HH Normal" w:hAnsi="DR HH Normal"/>
                <w:sz w:val="40"/>
                <w:szCs w:val="40"/>
              </w:rPr>
              <w:t xml:space="preserve">Raum-Lage </w:t>
            </w: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06"/>
              <w:gridCol w:w="750"/>
            </w:tblGrid>
            <w:tr w:rsidR="00512280" w:rsidRPr="00DE12F2" w14:paraId="6263AFA2" w14:textId="77777777" w:rsidTr="002A2592">
              <w:trPr>
                <w:trHeight w:val="7929"/>
              </w:trPr>
              <w:tc>
                <w:tcPr>
                  <w:tcW w:w="9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BB486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B9ED609" w14:textId="3809AC27" w:rsidR="001C5672" w:rsidRPr="00BD61ED" w:rsidRDefault="00A91F90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BD61ED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1. Kreise richtig ein: </w:t>
                  </w:r>
                  <w:r w:rsidR="00BD61ED"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rechts </w:t>
                  </w:r>
                  <w:r w:rsidR="00BD61ED"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sym w:font="Wingdings" w:char="F0E0"/>
                  </w:r>
                  <w:r w:rsidR="00BD61ED"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rot    links </w:t>
                  </w:r>
                  <w:r w:rsidR="00BD61ED"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sym w:font="Wingdings" w:char="F0E0"/>
                  </w:r>
                  <w:r w:rsidR="00BD61ED"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lila</w:t>
                  </w:r>
                </w:p>
                <w:p w14:paraId="7785F467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8FE0B27" w14:textId="1C8C86A9" w:rsidR="001C5672" w:rsidRDefault="00BD61ED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616CC3F" wp14:editId="43A67856">
                        <wp:extent cx="5756910" cy="2671984"/>
                        <wp:effectExtent l="0" t="0" r="889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5756910" cy="267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FEBB32" w14:textId="0C17FE42" w:rsidR="001C5672" w:rsidRDefault="00BD61ED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  <w:r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aus: Flex </w:t>
                  </w:r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und </w:t>
                  </w:r>
                  <w:proofErr w:type="spellStart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>Flo</w:t>
                  </w:r>
                  <w:proofErr w:type="spellEnd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: Themenheft Geometrie, </w:t>
                  </w:r>
                  <w:proofErr w:type="spellStart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>Di</w:t>
                  </w:r>
                  <w:r>
                    <w:rPr>
                      <w:rFonts w:ascii="Druckschrift normal" w:hAnsi="Druckschrift normal"/>
                      <w:sz w:val="20"/>
                      <w:szCs w:val="20"/>
                    </w:rPr>
                    <w:t>esterweg</w:t>
                  </w:r>
                  <w:proofErr w:type="spellEnd"/>
                </w:p>
                <w:p w14:paraId="4EADBD98" w14:textId="77777777" w:rsidR="00BD61ED" w:rsidRDefault="00BD61ED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7A4F41E3" w14:textId="77777777" w:rsidR="00BD61ED" w:rsidRDefault="00BD61ED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4D9FA138" w14:textId="77777777" w:rsidR="00BD61ED" w:rsidRDefault="00BD61ED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1808D474" w14:textId="77777777" w:rsidR="002A2592" w:rsidRDefault="002A2592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25CB2861" w14:textId="77777777" w:rsidR="002A2592" w:rsidRDefault="002A2592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7DD8DA97" w14:textId="77777777" w:rsidR="002A2592" w:rsidRDefault="002A2592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0346CC65" w14:textId="77777777" w:rsidR="002A2592" w:rsidRDefault="002A2592" w:rsidP="00F86817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7FF8AFA4" w14:textId="06B1315B" w:rsidR="00BD61ED" w:rsidRPr="00BD61ED" w:rsidRDefault="00BD61ED" w:rsidP="00F86817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2. Kreise ebenfalls richtig ein! Passe gut auf, ob du den Schuh links oder rechts anziehst: </w:t>
                  </w:r>
                  <w:r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rechts </w:t>
                  </w:r>
                  <w:r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sym w:font="Wingdings" w:char="F0E0"/>
                  </w:r>
                  <w:r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rot    links </w:t>
                  </w:r>
                  <w:r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sym w:font="Wingdings" w:char="F0E0"/>
                  </w:r>
                  <w:r w:rsidRPr="00BD61ED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lila</w:t>
                  </w:r>
                </w:p>
                <w:p w14:paraId="6B6059CF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4D3B960" w14:textId="77777777" w:rsidR="0045114F" w:rsidRDefault="0045114F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A6242B9" w14:textId="431D3294" w:rsidR="001C5672" w:rsidRDefault="00BD61ED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22A2C0F" wp14:editId="36E9228D">
                        <wp:extent cx="5756910" cy="1471603"/>
                        <wp:effectExtent l="0" t="0" r="8890" b="1905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5756910" cy="147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A69C08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D7751DE" w14:textId="03BD80F4" w:rsidR="001D0FA4" w:rsidRDefault="001D0FA4" w:rsidP="001D0FA4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  <w:r>
                    <w:rPr>
                      <w:rFonts w:ascii="Druckschrift normal" w:hAnsi="Druckschrift normal"/>
                      <w:sz w:val="20"/>
                      <w:szCs w:val="20"/>
                    </w:rPr>
                    <w:t>aus: Flex u</w:t>
                  </w:r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nd </w:t>
                  </w:r>
                  <w:proofErr w:type="spellStart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>Flo</w:t>
                  </w:r>
                  <w:proofErr w:type="spellEnd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: Themenheft Geometrie, </w:t>
                  </w:r>
                  <w:proofErr w:type="spellStart"/>
                  <w:r w:rsidR="002A2592">
                    <w:rPr>
                      <w:rFonts w:ascii="Druckschrift normal" w:hAnsi="Druckschrift normal"/>
                      <w:sz w:val="20"/>
                      <w:szCs w:val="20"/>
                    </w:rPr>
                    <w:t>Di</w:t>
                  </w:r>
                  <w:r>
                    <w:rPr>
                      <w:rFonts w:ascii="Druckschrift normal" w:hAnsi="Druckschrift normal"/>
                      <w:sz w:val="20"/>
                      <w:szCs w:val="20"/>
                    </w:rPr>
                    <w:t>esterweg</w:t>
                  </w:r>
                  <w:proofErr w:type="spellEnd"/>
                </w:p>
                <w:p w14:paraId="50BCBD2A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3B1E16D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A220564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6358B4B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F2D9E67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422AD4E" w14:textId="77777777" w:rsidR="001C5672" w:rsidRDefault="001C567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85CFBEB" w14:textId="77777777" w:rsidR="001C5672" w:rsidRPr="00B8128D" w:rsidRDefault="001C5672" w:rsidP="00B8128D"/>
                <w:p w14:paraId="4C43C664" w14:textId="77777777" w:rsidR="002A2592" w:rsidRDefault="002A2592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9D1443E" w14:textId="5991DFCE" w:rsidR="001C5672" w:rsidRDefault="00B8128D" w:rsidP="00F86817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3. Finde die richtigen Wege! </w:t>
                  </w:r>
                </w:p>
                <w:p w14:paraId="2D5BB56A" w14:textId="62293AA5" w:rsidR="00B8128D" w:rsidRDefault="00B8128D" w:rsidP="00F86817">
                  <w:r w:rsidRPr="00B8128D">
                    <w:rPr>
                      <w:noProof/>
                      <w:lang w:eastAsia="de-DE"/>
                    </w:rPr>
                    <w:drawing>
                      <wp:inline distT="0" distB="0" distL="0" distR="0" wp14:anchorId="2EF8092E" wp14:editId="6FA7B159">
                        <wp:extent cx="6026150" cy="3887479"/>
                        <wp:effectExtent l="0" t="0" r="0" b="0"/>
                        <wp:docPr id="258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6707" cy="3887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BBC2A0" w14:textId="58266989" w:rsidR="00B8128D" w:rsidRDefault="00B8128D" w:rsidP="00B8128D"/>
                <w:p w14:paraId="54AB9ECF" w14:textId="2A108E35" w:rsidR="001C5672" w:rsidRPr="00B8128D" w:rsidRDefault="00B8128D" w:rsidP="00B8128D">
                  <w:pPr>
                    <w:tabs>
                      <w:tab w:val="left" w:pos="3220"/>
                    </w:tabs>
                  </w:pPr>
                  <w:r>
                    <w:rPr>
                      <w:rFonts w:ascii="Druckschrift normal" w:hAnsi="Druckschrift normal"/>
                      <w:sz w:val="20"/>
                      <w:szCs w:val="20"/>
                    </w:rPr>
                    <w:t xml:space="preserve">aus: Das Mathebuch 1, Mildenberger Verlag </w:t>
                  </w:r>
                </w:p>
              </w:tc>
              <w:tc>
                <w:tcPr>
                  <w:tcW w:w="963" w:type="dxa"/>
                  <w:tcBorders>
                    <w:left w:val="single" w:sz="4" w:space="0" w:color="auto"/>
                  </w:tcBorders>
                </w:tcPr>
                <w:p w14:paraId="324B72C8" w14:textId="77777777" w:rsidR="00512280" w:rsidRPr="00F86817" w:rsidRDefault="00512280" w:rsidP="00BD61ED">
                  <w:pPr>
                    <w:jc w:val="center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proofErr w:type="spellStart"/>
                  <w:r w:rsidRPr="00F86817">
                    <w:rPr>
                      <w:rFonts w:ascii="Druckschrift normal" w:hAnsi="Druckschrift normal"/>
                      <w:sz w:val="28"/>
                      <w:szCs w:val="28"/>
                    </w:rPr>
                    <w:lastRenderedPageBreak/>
                    <w:t>Pkt</w:t>
                  </w:r>
                  <w:proofErr w:type="spellEnd"/>
                </w:p>
                <w:p w14:paraId="137F433E" w14:textId="77777777" w:rsidR="00512280" w:rsidRDefault="00512280" w:rsidP="00BD61ED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4435A2C" w14:textId="77777777" w:rsidR="00512280" w:rsidRDefault="00512280" w:rsidP="00BD61ED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6E709BF" w14:textId="77777777" w:rsidR="00512280" w:rsidRPr="00542366" w:rsidRDefault="00512280" w:rsidP="00BD61ED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73128A7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3C35843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  <w:r>
                    <w:rPr>
                      <w:rFonts w:ascii="Druckschrift normal" w:hAnsi="Druckschrift normal"/>
                      <w:b/>
                      <w:szCs w:val="24"/>
                    </w:rPr>
                    <w:t xml:space="preserve">   </w:t>
                  </w:r>
                </w:p>
                <w:p w14:paraId="6F4C4315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5BB67C88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02D449A6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251A096C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72E83CD7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5272F552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1F3A3650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174267A4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698ECA7A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25FAAA99" w14:textId="77777777" w:rsidR="0045114F" w:rsidRDefault="0045114F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73F15E64" w14:textId="281A5C4C" w:rsidR="00512280" w:rsidRPr="00BD61ED" w:rsidRDefault="00BD61ED" w:rsidP="00BD61ED">
                  <w:pPr>
                    <w:jc w:val="right"/>
                    <w:rPr>
                      <w:rFonts w:ascii="Druckschrift normal" w:hAnsi="Druckschrift normal"/>
                      <w:b/>
                      <w:szCs w:val="24"/>
                    </w:rPr>
                  </w:pPr>
                  <w:r w:rsidRPr="00BD61ED">
                    <w:rPr>
                      <w:rFonts w:ascii="Druckschrift normal" w:hAnsi="Druckschrift normal"/>
                      <w:b/>
                      <w:szCs w:val="24"/>
                    </w:rPr>
                    <w:t>/4,</w:t>
                  </w:r>
                  <w:r w:rsidR="00F86817" w:rsidRPr="00BD61ED">
                    <w:rPr>
                      <w:rFonts w:ascii="Druckschrift normal" w:hAnsi="Druckschrift normal"/>
                      <w:b/>
                      <w:szCs w:val="24"/>
                    </w:rPr>
                    <w:t>5</w:t>
                  </w:r>
                </w:p>
                <w:p w14:paraId="0DBF065C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463BDC7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1746AA3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A2BC60E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59F4EE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16333E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8B890C4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B966E5F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1501B6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1EF7CBB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90F511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3164CA4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98703A6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BA3C980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576174F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68E314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8DC44A4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4DCBB64" w14:textId="1C6F883A" w:rsidR="00512280" w:rsidRPr="00BD61ED" w:rsidRDefault="0045114F" w:rsidP="0045114F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  <w:r w:rsidR="00BD61ED">
                    <w:rPr>
                      <w:rFonts w:ascii="Druckschrift normal" w:hAnsi="Druckschrift normal"/>
                      <w:b/>
                      <w:szCs w:val="24"/>
                    </w:rPr>
                    <w:t>/6</w:t>
                  </w:r>
                </w:p>
                <w:p w14:paraId="230D9657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B4D451F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E6194F9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18C62E" w14:textId="77777777" w:rsidR="00512280" w:rsidRPr="00542366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A77B94A" w14:textId="77777777" w:rsidR="00512280" w:rsidRPr="00542366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E0C18E8" w14:textId="77777777" w:rsidR="00512280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12471FF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3604E6" w14:textId="77777777" w:rsidR="00512280" w:rsidRDefault="00512280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966CD69" w14:textId="77777777" w:rsidR="00512280" w:rsidRDefault="00512280" w:rsidP="00512280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7E31786" w14:textId="77777777" w:rsidR="00512280" w:rsidRPr="00542366" w:rsidRDefault="00512280" w:rsidP="00BD61E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E8A8445" w14:textId="093809F6" w:rsidR="00512280" w:rsidRDefault="001D0FA4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76E3FE32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39BCA96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AB7B13D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173558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966560B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FFE57A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132801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AF26810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8EDC0B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9C6E9B" w14:textId="77777777" w:rsidR="001C5672" w:rsidRDefault="001C5672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E32188" w14:textId="77777777" w:rsidR="00B8128D" w:rsidRDefault="00B8128D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56324C" w14:textId="3629889C" w:rsidR="001C5672" w:rsidRPr="00B8128D" w:rsidRDefault="00B8128D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  <w:r w:rsidRPr="00B8128D">
                    <w:rPr>
                      <w:rFonts w:ascii="Druckschrift normal" w:hAnsi="Druckschrift normal"/>
                      <w:b/>
                      <w:szCs w:val="24"/>
                    </w:rPr>
                    <w:t xml:space="preserve"> /4</w:t>
                  </w:r>
                </w:p>
                <w:p w14:paraId="49D43C5D" w14:textId="45E2CE46" w:rsidR="001C5672" w:rsidRPr="00B8128D" w:rsidRDefault="001C5672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726AA8CD" w14:textId="77777777" w:rsidR="00512280" w:rsidRPr="00B8128D" w:rsidRDefault="00512280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00DAC267" w14:textId="77777777" w:rsidR="00B8128D" w:rsidRPr="00B8128D" w:rsidRDefault="00B8128D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63609BB1" w14:textId="77777777" w:rsidR="00B8128D" w:rsidRDefault="00B8128D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238A1F99" w14:textId="77777777" w:rsidR="00B8128D" w:rsidRPr="00B8128D" w:rsidRDefault="00B8128D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0C41D0F0" w14:textId="77777777" w:rsidR="00B8128D" w:rsidRPr="00B8128D" w:rsidRDefault="00B8128D" w:rsidP="00BD61ED">
                  <w:pPr>
                    <w:rPr>
                      <w:rFonts w:ascii="Druckschrift normal" w:hAnsi="Druckschrift normal"/>
                      <w:b/>
                      <w:szCs w:val="24"/>
                    </w:rPr>
                  </w:pPr>
                </w:p>
                <w:p w14:paraId="2CDAD680" w14:textId="267C5C06" w:rsidR="00B8128D" w:rsidRPr="00542366" w:rsidRDefault="00B8128D" w:rsidP="00BD61ED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B8128D">
                    <w:rPr>
                      <w:rFonts w:ascii="Druckschrift normal" w:hAnsi="Druckschrift normal"/>
                      <w:b/>
                      <w:szCs w:val="24"/>
                    </w:rPr>
                    <w:t xml:space="preserve"> /2</w:t>
                  </w:r>
                </w:p>
              </w:tc>
            </w:tr>
            <w:tr w:rsidR="00512280" w:rsidRPr="00DE12F2" w14:paraId="6E7B46E5" w14:textId="77777777" w:rsidTr="00BD61ED">
              <w:trPr>
                <w:trHeight w:val="70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555D077" w14:textId="381DEE50" w:rsidR="00512280" w:rsidRDefault="00512280" w:rsidP="00BD61ED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664384" behindDoc="0" locked="0" layoutInCell="1" allowOverlap="1" wp14:anchorId="5B19C010" wp14:editId="05EA1E3A">
                        <wp:simplePos x="0" y="0"/>
                        <wp:positionH relativeFrom="column">
                          <wp:posOffset>3340735</wp:posOffset>
                        </wp:positionH>
                        <wp:positionV relativeFrom="paragraph">
                          <wp:posOffset>124460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Du hast von </w:t>
                  </w:r>
                  <w:r w:rsidR="00B8128D">
                    <w:rPr>
                      <w:rFonts w:ascii="Druckschrift normal" w:hAnsi="Druckschrift normal"/>
                      <w:b/>
                      <w:sz w:val="32"/>
                      <w:szCs w:val="36"/>
                    </w:rPr>
                    <w:t>16,5</w:t>
                  </w:r>
                  <w:r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</w:t>
                  </w: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Punkten </w:t>
                  </w:r>
                </w:p>
                <w:p w14:paraId="682B2D4F" w14:textId="77777777" w:rsidR="00512280" w:rsidRPr="00542366" w:rsidRDefault="00512280" w:rsidP="00BD61ED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_____ Punkte erreicht. </w:t>
                  </w:r>
                </w:p>
                <w:p w14:paraId="5B7625DC" w14:textId="77777777" w:rsidR="00512280" w:rsidRPr="00542366" w:rsidRDefault="00512280" w:rsidP="00BD61ED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E9753EB" w14:textId="77777777" w:rsidR="00512280" w:rsidRPr="00542366" w:rsidRDefault="00512280" w:rsidP="00BD61ED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Unterschrift: ______________________ </w:t>
                  </w:r>
                </w:p>
              </w:tc>
            </w:tr>
          </w:tbl>
          <w:p w14:paraId="68478242" w14:textId="77777777" w:rsidR="00291D64" w:rsidRDefault="00291D64" w:rsidP="00B8128D">
            <w:pPr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6BB25F59" w14:textId="3D15D953" w:rsidR="00291D64" w:rsidRPr="00B8128D" w:rsidRDefault="00291D64" w:rsidP="00B8128D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</w:t>
            </w:r>
            <w:r w:rsidR="00B8128D">
              <w:rPr>
                <w:rFonts w:ascii="Arial" w:hAnsi="Arial" w:cs="Arial"/>
                <w:b/>
                <w:sz w:val="32"/>
                <w:szCs w:val="32"/>
                <w:u w:val="thick"/>
              </w:rPr>
              <w:t>ückmeldung zur Lernzielkontrolle</w:t>
            </w:r>
          </w:p>
          <w:p w14:paraId="3500CCA6" w14:textId="77777777" w:rsidR="00291D64" w:rsidRDefault="00291D64" w:rsidP="00291D64">
            <w:pPr>
              <w:pStyle w:val="berschrift1"/>
            </w:pPr>
          </w:p>
          <w:p w14:paraId="4F304F28" w14:textId="77777777" w:rsidR="00291D64" w:rsidRDefault="00291D64" w:rsidP="00291D64"/>
          <w:tbl>
            <w:tblPr>
              <w:tblStyle w:val="Tabellenraster"/>
              <w:tblpPr w:leftFromText="141" w:rightFromText="141" w:vertAnchor="page" w:horzAnchor="page" w:tblpX="1001" w:tblpY="11181"/>
              <w:tblOverlap w:val="never"/>
              <w:tblW w:w="9322" w:type="dxa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B8128D" w14:paraId="021CEE75" w14:textId="77777777" w:rsidTr="00B8128D">
              <w:tc>
                <w:tcPr>
                  <w:tcW w:w="6204" w:type="dxa"/>
                  <w:gridSpan w:val="3"/>
                </w:tcPr>
                <w:p w14:paraId="1B59F8BE" w14:textId="77777777" w:rsidR="00B8128D" w:rsidRPr="00A76C85" w:rsidRDefault="00B8128D" w:rsidP="00B8128D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65A84326" w14:textId="77777777" w:rsidR="00B8128D" w:rsidRPr="00A76C85" w:rsidRDefault="00B8128D" w:rsidP="00B8128D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0324F681" w14:textId="77777777" w:rsidR="00B8128D" w:rsidRPr="00642813" w:rsidRDefault="00B8128D" w:rsidP="00B8128D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3C116358" w14:textId="77777777" w:rsidR="00B8128D" w:rsidRPr="00642813" w:rsidRDefault="00B8128D" w:rsidP="00B8128D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B8128D" w:rsidRPr="009125B3" w14:paraId="3ED556ED" w14:textId="77777777" w:rsidTr="00B8128D">
              <w:trPr>
                <w:trHeight w:val="90"/>
              </w:trPr>
              <w:tc>
                <w:tcPr>
                  <w:tcW w:w="3105" w:type="dxa"/>
                </w:tcPr>
                <w:p w14:paraId="2AF4AD8F" w14:textId="77777777" w:rsidR="00B8128D" w:rsidRPr="004B6FEF" w:rsidRDefault="00B8128D" w:rsidP="00B8128D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07B3237E" w14:textId="77777777" w:rsidR="00B8128D" w:rsidRPr="004B6FEF" w:rsidRDefault="00B8128D" w:rsidP="00B8128D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099F5B98" wp14:editId="41898F8A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7E654966" w14:textId="77777777" w:rsidR="00B8128D" w:rsidRDefault="00B8128D" w:rsidP="00B8128D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0EBDC9D7" w14:textId="77777777" w:rsidR="00B8128D" w:rsidRPr="00FD5CA0" w:rsidRDefault="00B8128D" w:rsidP="00B8128D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5554793F" wp14:editId="24BC571B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21F4F348" w14:textId="77777777" w:rsidR="00B8128D" w:rsidRPr="009125B3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8666BE4" wp14:editId="3C45F5CD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4D25D125" w14:textId="77777777" w:rsidR="00B8128D" w:rsidRPr="009125B3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2F3897F" wp14:editId="33EEA6AD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128D" w:rsidRPr="009125B3" w14:paraId="0FF11ADB" w14:textId="77777777" w:rsidTr="00B8128D">
              <w:trPr>
                <w:trHeight w:val="284"/>
              </w:trPr>
              <w:tc>
                <w:tcPr>
                  <w:tcW w:w="3105" w:type="dxa"/>
                </w:tcPr>
                <w:p w14:paraId="19749DD0" w14:textId="59A6C009" w:rsidR="00B8128D" w:rsidRPr="00FF6746" w:rsidRDefault="00EF15D2" w:rsidP="00B8128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1. Rechts und links unterscheiden </w:t>
                  </w:r>
                </w:p>
              </w:tc>
              <w:tc>
                <w:tcPr>
                  <w:tcW w:w="1553" w:type="dxa"/>
                </w:tcPr>
                <w:p w14:paraId="29D6F4A1" w14:textId="77777777" w:rsidR="00B8128D" w:rsidRPr="004B6FEF" w:rsidRDefault="00B8128D" w:rsidP="00B8128D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36738394" w14:textId="77777777" w:rsidR="00B8128D" w:rsidRDefault="00B8128D" w:rsidP="00B8128D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88B9C5C" w14:textId="77777777" w:rsidR="00B8128D" w:rsidRDefault="00B8128D" w:rsidP="00B8128D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EFA35DC" w14:textId="77777777" w:rsidR="00B8128D" w:rsidRPr="004B6FEF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B8128D" w:rsidRPr="009125B3" w14:paraId="7212A0F3" w14:textId="77777777" w:rsidTr="00B8128D">
              <w:trPr>
                <w:trHeight w:val="284"/>
              </w:trPr>
              <w:tc>
                <w:tcPr>
                  <w:tcW w:w="3105" w:type="dxa"/>
                </w:tcPr>
                <w:p w14:paraId="2FA0069F" w14:textId="6D220324" w:rsidR="00B8128D" w:rsidRPr="00FF6746" w:rsidRDefault="00EF15D2" w:rsidP="00B8128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2. Rechts und links mit Perspektivwechsel unterscheiden</w:t>
                  </w:r>
                </w:p>
              </w:tc>
              <w:tc>
                <w:tcPr>
                  <w:tcW w:w="1553" w:type="dxa"/>
                </w:tcPr>
                <w:p w14:paraId="292ACB0B" w14:textId="77777777" w:rsidR="00B8128D" w:rsidRPr="004B6FEF" w:rsidRDefault="00B8128D" w:rsidP="00B8128D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9BC3132" w14:textId="77777777" w:rsidR="00B8128D" w:rsidRDefault="00B8128D" w:rsidP="00B8128D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3B840F3" w14:textId="77777777" w:rsidR="00B8128D" w:rsidRDefault="00B8128D" w:rsidP="00B8128D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7EA098CB" w14:textId="77777777" w:rsidR="00B8128D" w:rsidRPr="004B6FEF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B8128D" w:rsidRPr="009125B3" w14:paraId="366F62DB" w14:textId="77777777" w:rsidTr="00B8128D">
              <w:trPr>
                <w:trHeight w:val="284"/>
              </w:trPr>
              <w:tc>
                <w:tcPr>
                  <w:tcW w:w="3105" w:type="dxa"/>
                </w:tcPr>
                <w:p w14:paraId="4FB57832" w14:textId="32D683FB" w:rsidR="00B8128D" w:rsidRPr="00FF6746" w:rsidRDefault="00EF15D2" w:rsidP="00B8128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3. Orientierung in einem Gitternetz – Wege finden</w:t>
                  </w:r>
                </w:p>
              </w:tc>
              <w:tc>
                <w:tcPr>
                  <w:tcW w:w="1553" w:type="dxa"/>
                </w:tcPr>
                <w:p w14:paraId="7FD101FB" w14:textId="77777777" w:rsidR="00B8128D" w:rsidRPr="004B6FEF" w:rsidRDefault="00B8128D" w:rsidP="00B8128D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0460900" w14:textId="77777777" w:rsidR="00B8128D" w:rsidRDefault="00B8128D" w:rsidP="00B8128D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9D40091" w14:textId="77777777" w:rsidR="00B8128D" w:rsidRDefault="00B8128D" w:rsidP="00B8128D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526A407" w14:textId="77777777" w:rsidR="00B8128D" w:rsidRPr="004B6FEF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B8128D" w:rsidRPr="009125B3" w14:paraId="459BEB51" w14:textId="77777777" w:rsidTr="00B8128D">
              <w:trPr>
                <w:trHeight w:val="284"/>
              </w:trPr>
              <w:tc>
                <w:tcPr>
                  <w:tcW w:w="3105" w:type="dxa"/>
                </w:tcPr>
                <w:p w14:paraId="6A303BE1" w14:textId="26E8BEBC" w:rsidR="00B8128D" w:rsidRPr="00FF6746" w:rsidRDefault="00EF15D2" w:rsidP="00EF15D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4. kompetenzorientierte Aufgabe: eigenständig Lösungen finden </w:t>
                  </w:r>
                </w:p>
              </w:tc>
              <w:tc>
                <w:tcPr>
                  <w:tcW w:w="1553" w:type="dxa"/>
                </w:tcPr>
                <w:p w14:paraId="57761C26" w14:textId="77777777" w:rsidR="00B8128D" w:rsidRPr="004B6FEF" w:rsidRDefault="00B8128D" w:rsidP="00B8128D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922CFD8" w14:textId="77777777" w:rsidR="00B8128D" w:rsidRDefault="00B8128D" w:rsidP="00B8128D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78C7CD7" w14:textId="77777777" w:rsidR="00B8128D" w:rsidRDefault="00B8128D" w:rsidP="00B8128D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39E291B" w14:textId="77777777" w:rsidR="00B8128D" w:rsidRPr="004B6FEF" w:rsidRDefault="00B8128D" w:rsidP="00B8128D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0B59829B" w14:textId="77777777" w:rsidR="00291D64" w:rsidRDefault="00291D64" w:rsidP="00291D64"/>
          <w:p w14:paraId="2B785672" w14:textId="77777777" w:rsidR="00291D64" w:rsidRDefault="00291D64" w:rsidP="00291D64"/>
          <w:p w14:paraId="42990B16" w14:textId="77777777" w:rsidR="00291D64" w:rsidRDefault="00291D64" w:rsidP="00291D64"/>
          <w:p w14:paraId="044B2343" w14:textId="77777777" w:rsidR="00291D64" w:rsidRDefault="00291D64" w:rsidP="00291D64"/>
          <w:p w14:paraId="519473C4" w14:textId="77777777" w:rsidR="00291D64" w:rsidRDefault="00291D64" w:rsidP="00291D64"/>
          <w:p w14:paraId="472A0968" w14:textId="77777777" w:rsidR="00291D64" w:rsidRDefault="00291D64" w:rsidP="00291D64"/>
          <w:p w14:paraId="32B7C781" w14:textId="77777777" w:rsidR="00291D64" w:rsidRDefault="00291D64" w:rsidP="00291D64"/>
          <w:p w14:paraId="4F6D68D8" w14:textId="77777777" w:rsidR="00291D64" w:rsidRDefault="00291D64" w:rsidP="00291D64"/>
          <w:p w14:paraId="335BFD29" w14:textId="77777777" w:rsidR="00291D64" w:rsidRDefault="00291D64" w:rsidP="00291D64"/>
          <w:p w14:paraId="13916E69" w14:textId="315B760B" w:rsidR="005A4BE8" w:rsidRPr="00B8128D" w:rsidRDefault="00291D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Lehrkraft</w:t>
            </w:r>
            <w:r w:rsidR="00B8128D">
              <w:rPr>
                <w:rFonts w:ascii="Arial" w:hAnsi="Arial" w:cs="Arial"/>
              </w:rPr>
              <w:t>:</w:t>
            </w:r>
          </w:p>
          <w:p w14:paraId="4D45743B" w14:textId="77777777" w:rsidR="005A4BE8" w:rsidRDefault="005A4BE8" w:rsidP="00BD61ED"/>
        </w:tc>
        <w:bookmarkStart w:id="0" w:name="_GoBack"/>
        <w:bookmarkEnd w:id="0"/>
      </w:tr>
    </w:tbl>
    <w:p w14:paraId="299B6265" w14:textId="77777777" w:rsidR="00BB01D2" w:rsidRDefault="00BB01D2" w:rsidP="005A4BE8"/>
    <w:sectPr w:rsidR="00BB01D2" w:rsidSect="00512280">
      <w:pgSz w:w="12259" w:h="173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FDACE" w14:textId="77777777" w:rsidR="00072519" w:rsidRDefault="00072519" w:rsidP="005A4BE8">
      <w:r>
        <w:separator/>
      </w:r>
    </w:p>
  </w:endnote>
  <w:endnote w:type="continuationSeparator" w:id="0">
    <w:p w14:paraId="70D04406" w14:textId="77777777" w:rsidR="00072519" w:rsidRDefault="00072519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 HH Normal">
    <w:altName w:val="Genev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0AD3A" w14:textId="77777777" w:rsidR="00072519" w:rsidRDefault="00072519" w:rsidP="005A4BE8">
      <w:r>
        <w:separator/>
      </w:r>
    </w:p>
  </w:footnote>
  <w:footnote w:type="continuationSeparator" w:id="0">
    <w:p w14:paraId="4D4370FD" w14:textId="77777777" w:rsidR="00072519" w:rsidRDefault="00072519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43EEA"/>
    <w:multiLevelType w:val="hybridMultilevel"/>
    <w:tmpl w:val="C434A9CA"/>
    <w:lvl w:ilvl="0" w:tplc="0B2E4F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4DFE5DA2">
      <w:start w:val="4"/>
      <w:numFmt w:val="lowerLetter"/>
      <w:lvlText w:val="%2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">
    <w:nsid w:val="2FF1791A"/>
    <w:multiLevelType w:val="hybridMultilevel"/>
    <w:tmpl w:val="2CE471C8"/>
    <w:lvl w:ilvl="0" w:tplc="97564A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 Normal" w:hAnsi="DR HH Normal" w:hint="default"/>
        <w:b w:val="0"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280"/>
    <w:rsid w:val="00024EC0"/>
    <w:rsid w:val="00027558"/>
    <w:rsid w:val="0006339B"/>
    <w:rsid w:val="00072519"/>
    <w:rsid w:val="0009690E"/>
    <w:rsid w:val="000B3327"/>
    <w:rsid w:val="000D39B0"/>
    <w:rsid w:val="000D55BE"/>
    <w:rsid w:val="000E0078"/>
    <w:rsid w:val="000E4B5E"/>
    <w:rsid w:val="001078AD"/>
    <w:rsid w:val="001116E1"/>
    <w:rsid w:val="00131BD3"/>
    <w:rsid w:val="001531E4"/>
    <w:rsid w:val="001C5672"/>
    <w:rsid w:val="001D0FA4"/>
    <w:rsid w:val="001D7F11"/>
    <w:rsid w:val="001E7F90"/>
    <w:rsid w:val="001F7FFD"/>
    <w:rsid w:val="00212790"/>
    <w:rsid w:val="00232B54"/>
    <w:rsid w:val="00241E1A"/>
    <w:rsid w:val="00261C91"/>
    <w:rsid w:val="00276A44"/>
    <w:rsid w:val="00291D64"/>
    <w:rsid w:val="00296FC9"/>
    <w:rsid w:val="002A2592"/>
    <w:rsid w:val="002A71C9"/>
    <w:rsid w:val="002D257A"/>
    <w:rsid w:val="002E57E1"/>
    <w:rsid w:val="00301F29"/>
    <w:rsid w:val="003044BE"/>
    <w:rsid w:val="00307475"/>
    <w:rsid w:val="00333EC4"/>
    <w:rsid w:val="00334752"/>
    <w:rsid w:val="003431F0"/>
    <w:rsid w:val="0034795C"/>
    <w:rsid w:val="00380B3D"/>
    <w:rsid w:val="003C2F11"/>
    <w:rsid w:val="003E55E3"/>
    <w:rsid w:val="00412A21"/>
    <w:rsid w:val="00420CC7"/>
    <w:rsid w:val="0045114F"/>
    <w:rsid w:val="0045325F"/>
    <w:rsid w:val="00467561"/>
    <w:rsid w:val="00477015"/>
    <w:rsid w:val="00487EF6"/>
    <w:rsid w:val="004B44C3"/>
    <w:rsid w:val="004C56E6"/>
    <w:rsid w:val="004D5E40"/>
    <w:rsid w:val="004F4B22"/>
    <w:rsid w:val="00502973"/>
    <w:rsid w:val="00512280"/>
    <w:rsid w:val="00556DB2"/>
    <w:rsid w:val="005A493C"/>
    <w:rsid w:val="005A4BE8"/>
    <w:rsid w:val="005F3E76"/>
    <w:rsid w:val="005F479B"/>
    <w:rsid w:val="005F676D"/>
    <w:rsid w:val="00622B3E"/>
    <w:rsid w:val="00622CCA"/>
    <w:rsid w:val="0066144B"/>
    <w:rsid w:val="00675DDC"/>
    <w:rsid w:val="0067618E"/>
    <w:rsid w:val="006840B6"/>
    <w:rsid w:val="0069332A"/>
    <w:rsid w:val="00693A32"/>
    <w:rsid w:val="006B2CDF"/>
    <w:rsid w:val="006D6E24"/>
    <w:rsid w:val="0072408F"/>
    <w:rsid w:val="007302D5"/>
    <w:rsid w:val="0073086E"/>
    <w:rsid w:val="00743111"/>
    <w:rsid w:val="00757783"/>
    <w:rsid w:val="007D371E"/>
    <w:rsid w:val="007F1053"/>
    <w:rsid w:val="007F37A9"/>
    <w:rsid w:val="007F6039"/>
    <w:rsid w:val="0083256D"/>
    <w:rsid w:val="00840284"/>
    <w:rsid w:val="008715F7"/>
    <w:rsid w:val="00883CA8"/>
    <w:rsid w:val="008B3204"/>
    <w:rsid w:val="008E09EB"/>
    <w:rsid w:val="00912538"/>
    <w:rsid w:val="009257A8"/>
    <w:rsid w:val="00944369"/>
    <w:rsid w:val="00967811"/>
    <w:rsid w:val="00976404"/>
    <w:rsid w:val="00992302"/>
    <w:rsid w:val="009A24B7"/>
    <w:rsid w:val="009E5D76"/>
    <w:rsid w:val="009F1B36"/>
    <w:rsid w:val="00A01E18"/>
    <w:rsid w:val="00A30AC7"/>
    <w:rsid w:val="00A4287F"/>
    <w:rsid w:val="00A712E0"/>
    <w:rsid w:val="00A91F90"/>
    <w:rsid w:val="00AA153E"/>
    <w:rsid w:val="00AB75ED"/>
    <w:rsid w:val="00B23729"/>
    <w:rsid w:val="00B37772"/>
    <w:rsid w:val="00B8128D"/>
    <w:rsid w:val="00B91DAA"/>
    <w:rsid w:val="00BB01D2"/>
    <w:rsid w:val="00BD0A87"/>
    <w:rsid w:val="00BD583E"/>
    <w:rsid w:val="00BD61ED"/>
    <w:rsid w:val="00BE57CB"/>
    <w:rsid w:val="00C00A3E"/>
    <w:rsid w:val="00C048CB"/>
    <w:rsid w:val="00C05B79"/>
    <w:rsid w:val="00C56423"/>
    <w:rsid w:val="00C6351B"/>
    <w:rsid w:val="00C63DCD"/>
    <w:rsid w:val="00C64758"/>
    <w:rsid w:val="00C86543"/>
    <w:rsid w:val="00C95A5E"/>
    <w:rsid w:val="00CB0B3F"/>
    <w:rsid w:val="00CB1D12"/>
    <w:rsid w:val="00CD0BA1"/>
    <w:rsid w:val="00CD679B"/>
    <w:rsid w:val="00CE51F9"/>
    <w:rsid w:val="00D076EC"/>
    <w:rsid w:val="00D273C9"/>
    <w:rsid w:val="00D3238B"/>
    <w:rsid w:val="00D5265F"/>
    <w:rsid w:val="00D55DE1"/>
    <w:rsid w:val="00D83C3D"/>
    <w:rsid w:val="00D91F92"/>
    <w:rsid w:val="00DA2780"/>
    <w:rsid w:val="00DA7CC5"/>
    <w:rsid w:val="00DD795F"/>
    <w:rsid w:val="00E0540E"/>
    <w:rsid w:val="00E22E58"/>
    <w:rsid w:val="00E86707"/>
    <w:rsid w:val="00EA0DE4"/>
    <w:rsid w:val="00EB0EA8"/>
    <w:rsid w:val="00EF15D2"/>
    <w:rsid w:val="00EF7448"/>
    <w:rsid w:val="00F141DC"/>
    <w:rsid w:val="00F141EB"/>
    <w:rsid w:val="00F669BF"/>
    <w:rsid w:val="00F66A14"/>
    <w:rsid w:val="00F86817"/>
    <w:rsid w:val="00FB7D4E"/>
    <w:rsid w:val="00FC1DB7"/>
    <w:rsid w:val="00FE0E4D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51B2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51228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91D6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91D64"/>
    <w:rPr>
      <w:rFonts w:ascii="Lucida Grande" w:hAnsi="Lucida Grande" w:cs="Lucida Grande"/>
      <w:sz w:val="18"/>
      <w:szCs w:val="18"/>
    </w:rPr>
  </w:style>
  <w:style w:type="paragraph" w:customStyle="1" w:styleId="Flietext14pt">
    <w:name w:val="Fließtext_14pt"/>
    <w:basedOn w:val="Standard"/>
    <w:rsid w:val="00F86817"/>
    <w:pPr>
      <w:tabs>
        <w:tab w:val="left" w:pos="454"/>
      </w:tabs>
      <w:spacing w:line="350" w:lineRule="exact"/>
    </w:pPr>
    <w:rPr>
      <w:rFonts w:ascii="Arial" w:eastAsia="Times New Roman" w:hAnsi="Arial" w:cs="Times New Roman"/>
      <w:spacing w:val="2"/>
      <w:kern w:val="12"/>
      <w:sz w:val="28"/>
      <w:szCs w:val="20"/>
      <w:lang w:eastAsia="de-DE"/>
    </w:rPr>
  </w:style>
  <w:style w:type="paragraph" w:customStyle="1" w:styleId="Zahlen1624pt">
    <w:name w:val="Zahlen_16/24 pt"/>
    <w:basedOn w:val="Standard"/>
    <w:rsid w:val="00F86817"/>
    <w:pPr>
      <w:tabs>
        <w:tab w:val="left" w:pos="454"/>
      </w:tabs>
      <w:spacing w:line="480" w:lineRule="exact"/>
    </w:pPr>
    <w:rPr>
      <w:rFonts w:ascii="Arial" w:eastAsia="Times New Roman" w:hAnsi="Arial" w:cs="Times New Roman"/>
      <w:kern w:val="12"/>
      <w:sz w:val="32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51228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91D6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91D64"/>
    <w:rPr>
      <w:rFonts w:ascii="Lucida Grande" w:hAnsi="Lucida Grande" w:cs="Lucida Grande"/>
      <w:sz w:val="18"/>
      <w:szCs w:val="18"/>
    </w:rPr>
  </w:style>
  <w:style w:type="paragraph" w:customStyle="1" w:styleId="Flietext14pt">
    <w:name w:val="Fließtext_14pt"/>
    <w:basedOn w:val="Standard"/>
    <w:rsid w:val="00F86817"/>
    <w:pPr>
      <w:tabs>
        <w:tab w:val="left" w:pos="454"/>
      </w:tabs>
      <w:spacing w:line="350" w:lineRule="exact"/>
    </w:pPr>
    <w:rPr>
      <w:rFonts w:ascii="Arial" w:eastAsia="Times New Roman" w:hAnsi="Arial" w:cs="Times New Roman"/>
      <w:spacing w:val="2"/>
      <w:kern w:val="12"/>
      <w:sz w:val="28"/>
      <w:szCs w:val="20"/>
      <w:lang w:eastAsia="de-DE"/>
    </w:rPr>
  </w:style>
  <w:style w:type="paragraph" w:customStyle="1" w:styleId="Zahlen1624pt">
    <w:name w:val="Zahlen_16/24 pt"/>
    <w:basedOn w:val="Standard"/>
    <w:rsid w:val="00F86817"/>
    <w:pPr>
      <w:tabs>
        <w:tab w:val="left" w:pos="454"/>
      </w:tabs>
      <w:spacing w:line="480" w:lineRule="exact"/>
    </w:pPr>
    <w:rPr>
      <w:rFonts w:ascii="Arial" w:eastAsia="Times New Roman" w:hAnsi="Arial" w:cs="Times New Roman"/>
      <w:kern w:val="12"/>
      <w:sz w:val="3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ettina:Desktop:Mathematik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Mathematik.dotx</Template>
  <TotalTime>0</TotalTime>
  <Pages>2</Pages>
  <Words>139</Words>
  <Characters>882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6</cp:revision>
  <cp:lastPrinted>2017-06-28T19:38:00Z</cp:lastPrinted>
  <dcterms:created xsi:type="dcterms:W3CDTF">2017-11-03T09:28:00Z</dcterms:created>
  <dcterms:modified xsi:type="dcterms:W3CDTF">2017-11-05T10:36:00Z</dcterms:modified>
</cp:coreProperties>
</file>